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55FEE5" w14:textId="77777777" w:rsidR="00E65B7A" w:rsidRPr="00AB1118" w:rsidRDefault="00935DCE" w:rsidP="00A24B6D">
      <w:pPr>
        <w:jc w:val="right"/>
        <w:rPr>
          <w:rFonts w:ascii="Arial" w:hAnsi="Arial" w:cs="Arial"/>
        </w:rPr>
      </w:pPr>
      <w:r w:rsidRPr="00935DCE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935DCE">
        <w:rPr>
          <w:rFonts w:ascii="Arial" w:hAnsi="Arial" w:cs="Arial"/>
        </w:rPr>
        <w:t>2024-06-28</w:t>
      </w:r>
    </w:p>
    <w:p w14:paraId="1D205A54" w14:textId="77777777" w:rsidR="00935DCE" w:rsidRPr="00935DCE" w:rsidRDefault="00935DCE" w:rsidP="00A24B6D">
      <w:pPr>
        <w:rPr>
          <w:rFonts w:ascii="Arial" w:hAnsi="Arial" w:cs="Arial"/>
          <w:b/>
          <w:bCs/>
        </w:rPr>
      </w:pPr>
      <w:r w:rsidRPr="00935DCE">
        <w:rPr>
          <w:rFonts w:ascii="Arial" w:hAnsi="Arial" w:cs="Arial"/>
          <w:b/>
          <w:bCs/>
        </w:rPr>
        <w:t>Szpital Wojewódzki w Poznaniu</w:t>
      </w:r>
    </w:p>
    <w:p w14:paraId="7D3618C3" w14:textId="77777777" w:rsidR="00E65B7A" w:rsidRPr="00AB1118" w:rsidRDefault="00935DCE" w:rsidP="00A24B6D">
      <w:pPr>
        <w:rPr>
          <w:rFonts w:ascii="Arial" w:hAnsi="Arial" w:cs="Arial"/>
          <w:b/>
          <w:bCs/>
        </w:rPr>
      </w:pPr>
      <w:r w:rsidRPr="00935DCE">
        <w:rPr>
          <w:rFonts w:ascii="Arial" w:hAnsi="Arial" w:cs="Arial"/>
          <w:b/>
          <w:bCs/>
        </w:rPr>
        <w:t>Dział Zamówień Publicznych</w:t>
      </w:r>
    </w:p>
    <w:p w14:paraId="1F60DF49" w14:textId="77777777" w:rsidR="00E65B7A" w:rsidRPr="00AB1118" w:rsidRDefault="00935DCE" w:rsidP="00A24B6D">
      <w:pPr>
        <w:rPr>
          <w:rFonts w:ascii="Arial" w:hAnsi="Arial" w:cs="Arial"/>
        </w:rPr>
      </w:pPr>
      <w:r w:rsidRPr="00935DCE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935DCE">
        <w:rPr>
          <w:rFonts w:ascii="Arial" w:hAnsi="Arial" w:cs="Arial"/>
        </w:rPr>
        <w:t>7/19</w:t>
      </w:r>
    </w:p>
    <w:p w14:paraId="6262C377" w14:textId="77777777" w:rsidR="00E65B7A" w:rsidRPr="00AB1118" w:rsidRDefault="00935DCE" w:rsidP="00A24B6D">
      <w:pPr>
        <w:rPr>
          <w:rFonts w:ascii="Arial" w:hAnsi="Arial" w:cs="Arial"/>
        </w:rPr>
      </w:pPr>
      <w:r w:rsidRPr="00935DCE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935DCE">
        <w:rPr>
          <w:rFonts w:ascii="Arial" w:hAnsi="Arial" w:cs="Arial"/>
        </w:rPr>
        <w:t>Poznań</w:t>
      </w:r>
    </w:p>
    <w:p w14:paraId="3965A37D" w14:textId="77777777" w:rsidR="00A24B6D" w:rsidRDefault="00A24B6D" w:rsidP="00A24B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DA90305" w14:textId="77777777" w:rsidR="00A24B6D" w:rsidRDefault="00A24B6D" w:rsidP="00A24B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205C3A2" w14:textId="35022097" w:rsidR="00E65B7A" w:rsidRPr="00AB1118" w:rsidRDefault="00E65B7A" w:rsidP="00A24B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422F051A" w14:textId="77777777" w:rsidR="00E65B7A" w:rsidRDefault="00E65B7A" w:rsidP="00A24B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4E33372E" w14:textId="77777777" w:rsidR="00A24B6D" w:rsidRDefault="00A24B6D" w:rsidP="00A24B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1D6DF6B" w14:textId="77777777" w:rsidR="00A24B6D" w:rsidRPr="00AB1118" w:rsidRDefault="00A24B6D" w:rsidP="00A24B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13D96E5B" w14:textId="77777777" w:rsidTr="004C0D4A">
        <w:tc>
          <w:tcPr>
            <w:tcW w:w="9330" w:type="dxa"/>
            <w:shd w:val="clear" w:color="auto" w:fill="F2F2F2"/>
            <w:hideMark/>
          </w:tcPr>
          <w:p w14:paraId="20E39BD3" w14:textId="77777777" w:rsidR="00E65B7A" w:rsidRPr="00AB1118" w:rsidRDefault="00E65B7A" w:rsidP="00A24B6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6DDBE46" w14:textId="77777777" w:rsidR="00E65B7A" w:rsidRPr="00AB1118" w:rsidRDefault="00E65B7A" w:rsidP="00A24B6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176B5441" w14:textId="77777777" w:rsidR="00E65B7A" w:rsidRPr="00AB1118" w:rsidRDefault="00E65B7A" w:rsidP="00A24B6D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73B00728" w14:textId="77777777" w:rsidTr="004C0D4A">
        <w:tc>
          <w:tcPr>
            <w:tcW w:w="2268" w:type="dxa"/>
            <w:shd w:val="clear" w:color="auto" w:fill="auto"/>
          </w:tcPr>
          <w:p w14:paraId="4FE412D2" w14:textId="77777777" w:rsidR="00A24B6D" w:rsidRDefault="00A24B6D" w:rsidP="00A24B6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B8C0820" w14:textId="4B45CD5C" w:rsidR="00E65B7A" w:rsidRPr="00AB1118" w:rsidRDefault="00E65B7A" w:rsidP="00A24B6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7211642" w14:textId="77777777" w:rsidR="00A24B6D" w:rsidRDefault="00A24B6D" w:rsidP="00A24B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1620642E" w14:textId="7BB2D84E" w:rsidR="00E65B7A" w:rsidRPr="00AB1118" w:rsidRDefault="00E65B7A" w:rsidP="00A24B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935DCE" w:rsidRPr="00935DC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935DCE" w:rsidRPr="00935DCE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1808E147" w14:textId="77777777" w:rsidTr="004C0D4A">
        <w:tc>
          <w:tcPr>
            <w:tcW w:w="2268" w:type="dxa"/>
            <w:shd w:val="clear" w:color="auto" w:fill="auto"/>
          </w:tcPr>
          <w:p w14:paraId="430F908D" w14:textId="77777777" w:rsidR="00E65B7A" w:rsidRPr="00AB1118" w:rsidRDefault="00E65B7A" w:rsidP="00A24B6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729575A" w14:textId="1A55BABE" w:rsidR="00A24B6D" w:rsidRPr="00AB1118" w:rsidRDefault="00935DCE" w:rsidP="00A24B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35DCE">
              <w:rPr>
                <w:rFonts w:ascii="Arial" w:hAnsi="Arial" w:cs="Arial"/>
                <w:bCs/>
              </w:rPr>
              <w:t>Wykonanie wielobranżowej dokumentacji projektowo-kosztorysowej dla inwestycji pn. "Modernizacja pomieszczeń po byłym Oddziale Dermatologii w filii nr 1 Szpitala Wojewódzkiego w Poznaniu" - powtórka.</w:t>
            </w:r>
          </w:p>
        </w:tc>
      </w:tr>
      <w:tr w:rsidR="00935DCE" w:rsidRPr="00AB1118" w14:paraId="7F47FF46" w14:textId="77777777" w:rsidTr="00915EBD">
        <w:tc>
          <w:tcPr>
            <w:tcW w:w="2268" w:type="dxa"/>
            <w:shd w:val="clear" w:color="auto" w:fill="auto"/>
          </w:tcPr>
          <w:p w14:paraId="27B72282" w14:textId="77777777" w:rsidR="00935DCE" w:rsidRPr="00AB1118" w:rsidRDefault="00935DCE" w:rsidP="00A24B6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790B461" w14:textId="77777777" w:rsidR="00935DCE" w:rsidRDefault="00935DCE" w:rsidP="00A24B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35DCE">
              <w:rPr>
                <w:rFonts w:ascii="Arial" w:hAnsi="Arial" w:cs="Arial"/>
                <w:bCs/>
              </w:rPr>
              <w:t>SZW/DZP/58/2024</w:t>
            </w:r>
          </w:p>
          <w:p w14:paraId="69D6922A" w14:textId="77777777" w:rsidR="00A24B6D" w:rsidRDefault="00A24B6D" w:rsidP="00A24B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37B3942B" w14:textId="77777777" w:rsidR="00A24B6D" w:rsidRPr="00AB1118" w:rsidRDefault="00A24B6D" w:rsidP="00A24B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4473764A" w14:textId="7A795D4C" w:rsidR="004F079B" w:rsidRPr="00E65B7A" w:rsidRDefault="004F079B" w:rsidP="00A24B6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935DCE" w:rsidRPr="00935DCE">
        <w:rPr>
          <w:rFonts w:cs="Arial"/>
          <w:b/>
          <w:sz w:val="24"/>
        </w:rPr>
        <w:t>Szpital Wojewódzki w Poznaniu</w:t>
      </w:r>
      <w:r w:rsidR="00A24B6D">
        <w:rPr>
          <w:rFonts w:cs="Arial"/>
          <w:b/>
          <w:sz w:val="24"/>
        </w:rPr>
        <w:t xml:space="preserve">, </w:t>
      </w:r>
      <w:r w:rsidR="00935DCE" w:rsidRPr="00935DCE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935DCE" w:rsidRPr="00935DCE">
        <w:rPr>
          <w:rFonts w:cs="Arial"/>
          <w:sz w:val="24"/>
        </w:rPr>
        <w:t>(</w:t>
      </w:r>
      <w:proofErr w:type="spellStart"/>
      <w:r w:rsidR="00935DCE" w:rsidRPr="00935DCE">
        <w:rPr>
          <w:rFonts w:cs="Arial"/>
          <w:sz w:val="24"/>
        </w:rPr>
        <w:t>t.j</w:t>
      </w:r>
      <w:proofErr w:type="spellEnd"/>
      <w:r w:rsidR="00935DCE" w:rsidRPr="00935DCE">
        <w:rPr>
          <w:rFonts w:cs="Arial"/>
          <w:sz w:val="24"/>
        </w:rPr>
        <w:t>. Dz. U. z 2023r. poz. 1605)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1C8DCCDA" w14:textId="77777777" w:rsidR="004F079B" w:rsidRPr="00E65B7A" w:rsidRDefault="004F079B" w:rsidP="00A24B6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935DCE" w:rsidRPr="00935DCE">
        <w:rPr>
          <w:rFonts w:cs="Arial"/>
          <w:b/>
          <w:sz w:val="24"/>
        </w:rPr>
        <w:t>2024-07-04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935DCE" w:rsidRPr="00935DCE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935DCE" w:rsidRPr="00935DCE">
        <w:rPr>
          <w:rFonts w:cs="Arial"/>
          <w:b/>
          <w:sz w:val="24"/>
        </w:rPr>
        <w:t>2024-07-08</w:t>
      </w:r>
      <w:r w:rsidR="008365E9" w:rsidRPr="00E65B7A">
        <w:rPr>
          <w:rFonts w:cs="Arial"/>
          <w:sz w:val="24"/>
        </w:rPr>
        <w:t xml:space="preserve"> godz. </w:t>
      </w:r>
      <w:r w:rsidR="00935DCE" w:rsidRPr="00935DCE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06F8841E" w14:textId="77777777" w:rsidR="004F079B" w:rsidRPr="00E65B7A" w:rsidRDefault="004F079B" w:rsidP="00A24B6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935DCE" w:rsidRPr="00935DCE">
        <w:rPr>
          <w:rFonts w:cs="Arial"/>
          <w:b/>
          <w:sz w:val="24"/>
        </w:rPr>
        <w:t>2024-07-04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935DCE" w:rsidRPr="00935DCE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935DCE" w:rsidRPr="00935DCE">
        <w:rPr>
          <w:rFonts w:cs="Arial"/>
          <w:b/>
          <w:sz w:val="24"/>
        </w:rPr>
        <w:t>2024-07-08</w:t>
      </w:r>
      <w:r w:rsidR="008365E9" w:rsidRPr="00E65B7A">
        <w:rPr>
          <w:rFonts w:cs="Arial"/>
          <w:sz w:val="24"/>
        </w:rPr>
        <w:t xml:space="preserve"> godz. </w:t>
      </w:r>
      <w:r w:rsidR="00935DCE" w:rsidRPr="00935DCE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06F119DD" w14:textId="77777777" w:rsidR="00F16C50" w:rsidRPr="00E65B7A" w:rsidRDefault="00F16C50" w:rsidP="00A24B6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376ADC36" w14:textId="77777777" w:rsidR="00A24B6D" w:rsidRDefault="00A24B6D" w:rsidP="00A24B6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A79F824" w14:textId="1CFD2B17" w:rsidR="00F16C50" w:rsidRDefault="00F16C50" w:rsidP="00A24B6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6A4A4B12" w14:textId="77777777" w:rsidR="00A24B6D" w:rsidRDefault="00A24B6D" w:rsidP="00A24B6D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F2EE740" w14:textId="77777777" w:rsidR="00A24B6D" w:rsidRDefault="00A24B6D" w:rsidP="00A24B6D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56A69CE" w14:textId="77777777" w:rsidR="00A24B6D" w:rsidRPr="00355C9D" w:rsidRDefault="00A24B6D" w:rsidP="00A24B6D">
      <w:pPr>
        <w:pStyle w:val="Tekstpodstawowy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835FD7C" w14:textId="77777777" w:rsidR="00A24B6D" w:rsidRPr="00E65B7A" w:rsidRDefault="00A24B6D" w:rsidP="00A24B6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4317A82" w14:textId="6B5FA76F" w:rsidR="00F16C50" w:rsidRPr="00D91931" w:rsidRDefault="00935DCE" w:rsidP="00A24B6D">
      <w:pPr>
        <w:pStyle w:val="Tekstpodstawowy"/>
        <w:ind w:firstLine="425"/>
        <w:jc w:val="right"/>
        <w:rPr>
          <w:sz w:val="22"/>
          <w:szCs w:val="22"/>
        </w:rPr>
      </w:pPr>
      <w:r w:rsidRPr="00935DCE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607EF" w14:textId="77777777" w:rsidR="006D5980" w:rsidRDefault="006D5980">
      <w:r>
        <w:separator/>
      </w:r>
    </w:p>
  </w:endnote>
  <w:endnote w:type="continuationSeparator" w:id="0">
    <w:p w14:paraId="55FAEBD7" w14:textId="77777777" w:rsidR="006D5980" w:rsidRDefault="006D5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5C8C9" w14:textId="77777777" w:rsidR="00935DCE" w:rsidRDefault="00935D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F1A54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93214B6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26029" w14:textId="77777777" w:rsidR="00935DCE" w:rsidRDefault="00935D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1C548" w14:textId="77777777" w:rsidR="006D5980" w:rsidRDefault="006D5980">
      <w:r>
        <w:separator/>
      </w:r>
    </w:p>
  </w:footnote>
  <w:footnote w:type="continuationSeparator" w:id="0">
    <w:p w14:paraId="13D0E512" w14:textId="77777777" w:rsidR="006D5980" w:rsidRDefault="006D5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4CAC2" w14:textId="77777777" w:rsidR="00935DCE" w:rsidRDefault="00935D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3F837" w14:textId="77777777" w:rsidR="00935DCE" w:rsidRDefault="00935D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A4BB9" w14:textId="77777777" w:rsidR="00935DCE" w:rsidRDefault="00935D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7225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980"/>
    <w:rsid w:val="00045BA1"/>
    <w:rsid w:val="00136AEA"/>
    <w:rsid w:val="0015679F"/>
    <w:rsid w:val="001C0165"/>
    <w:rsid w:val="001C5A4C"/>
    <w:rsid w:val="00223905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6D5980"/>
    <w:rsid w:val="00727D1F"/>
    <w:rsid w:val="00787406"/>
    <w:rsid w:val="00797C4E"/>
    <w:rsid w:val="00816FE0"/>
    <w:rsid w:val="00820E2C"/>
    <w:rsid w:val="008365E9"/>
    <w:rsid w:val="00901D47"/>
    <w:rsid w:val="00935DCE"/>
    <w:rsid w:val="00940C54"/>
    <w:rsid w:val="00945187"/>
    <w:rsid w:val="00955CEB"/>
    <w:rsid w:val="00972F59"/>
    <w:rsid w:val="00A24B6D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E8863"/>
  <w15:chartTrackingRefBased/>
  <w15:docId w15:val="{3EA559F3-D951-471D-B036-F7FB6A9CB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2024-06-28T06:31:00Z</cp:lastPrinted>
  <dcterms:created xsi:type="dcterms:W3CDTF">2024-06-28T06:32:00Z</dcterms:created>
  <dcterms:modified xsi:type="dcterms:W3CDTF">2024-06-28T06:32:00Z</dcterms:modified>
</cp:coreProperties>
</file>