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8F65D" w14:textId="77777777" w:rsidR="00986737" w:rsidRPr="0047722E" w:rsidRDefault="000E56D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47722E">
        <w:rPr>
          <w:rFonts w:ascii="Arial Narrow" w:hAnsi="Arial Narrow" w:cs="Arial"/>
          <w:sz w:val="24"/>
          <w:szCs w:val="24"/>
        </w:rPr>
        <w:t>Bydgoszcz</w:t>
      </w:r>
      <w:r w:rsidR="00986737" w:rsidRPr="0047722E">
        <w:rPr>
          <w:rFonts w:ascii="Arial Narrow" w:hAnsi="Arial Narrow" w:cs="Arial"/>
          <w:sz w:val="24"/>
          <w:szCs w:val="24"/>
        </w:rPr>
        <w:t xml:space="preserve"> dnia: </w:t>
      </w:r>
      <w:r w:rsidRPr="0047722E">
        <w:rPr>
          <w:rFonts w:ascii="Arial Narrow" w:hAnsi="Arial Narrow" w:cs="Arial"/>
          <w:sz w:val="24"/>
          <w:szCs w:val="24"/>
        </w:rPr>
        <w:t>2024-06-28</w:t>
      </w:r>
    </w:p>
    <w:p w14:paraId="6DD0406C" w14:textId="77777777" w:rsidR="00986737" w:rsidRPr="0047722E" w:rsidRDefault="000E56D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7722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9446BFD" w14:textId="77777777" w:rsidR="00986737" w:rsidRPr="0047722E" w:rsidRDefault="000E56D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7722E">
        <w:rPr>
          <w:rFonts w:ascii="Arial Narrow" w:hAnsi="Arial Narrow" w:cs="Arial"/>
          <w:sz w:val="24"/>
          <w:szCs w:val="24"/>
        </w:rPr>
        <w:t>Powstańców Warszawy</w:t>
      </w:r>
      <w:r w:rsidR="00986737" w:rsidRPr="0047722E">
        <w:rPr>
          <w:rFonts w:ascii="Arial Narrow" w:hAnsi="Arial Narrow" w:cs="Arial"/>
          <w:sz w:val="24"/>
          <w:szCs w:val="24"/>
        </w:rPr>
        <w:t xml:space="preserve"> </w:t>
      </w:r>
      <w:r w:rsidRPr="0047722E">
        <w:rPr>
          <w:rFonts w:ascii="Arial Narrow" w:hAnsi="Arial Narrow" w:cs="Arial"/>
          <w:sz w:val="24"/>
          <w:szCs w:val="24"/>
        </w:rPr>
        <w:t>5</w:t>
      </w:r>
    </w:p>
    <w:p w14:paraId="00EFB363" w14:textId="77777777" w:rsidR="00986737" w:rsidRPr="0047722E" w:rsidRDefault="000E56DC" w:rsidP="00986737">
      <w:pPr>
        <w:rPr>
          <w:rFonts w:ascii="Arial Narrow" w:hAnsi="Arial Narrow" w:cs="Arial"/>
          <w:sz w:val="24"/>
          <w:szCs w:val="24"/>
        </w:rPr>
      </w:pPr>
      <w:r w:rsidRPr="0047722E">
        <w:rPr>
          <w:rFonts w:ascii="Arial Narrow" w:hAnsi="Arial Narrow" w:cs="Arial"/>
          <w:sz w:val="24"/>
          <w:szCs w:val="24"/>
        </w:rPr>
        <w:t>85-681</w:t>
      </w:r>
      <w:r w:rsidR="00986737" w:rsidRPr="0047722E">
        <w:rPr>
          <w:rFonts w:ascii="Arial Narrow" w:hAnsi="Arial Narrow" w:cs="Arial"/>
          <w:sz w:val="24"/>
          <w:szCs w:val="24"/>
        </w:rPr>
        <w:t xml:space="preserve"> </w:t>
      </w:r>
      <w:r w:rsidRPr="0047722E">
        <w:rPr>
          <w:rFonts w:ascii="Arial Narrow" w:hAnsi="Arial Narrow" w:cs="Arial"/>
          <w:sz w:val="24"/>
          <w:szCs w:val="24"/>
        </w:rPr>
        <w:t>Bydgoszcz</w:t>
      </w:r>
    </w:p>
    <w:p w14:paraId="06C194B7" w14:textId="77777777" w:rsidR="00986737" w:rsidRPr="0047722E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7722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B72E95A" w14:textId="77777777" w:rsidR="00986737" w:rsidRPr="0047722E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7722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7722E" w14:paraId="47A76D7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6F01DE" w14:textId="77777777" w:rsidR="00986737" w:rsidRPr="0047722E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7722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D1FB443" w14:textId="77777777" w:rsidR="00986737" w:rsidRPr="0047722E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7722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4537177" w14:textId="77777777" w:rsidR="00986737" w:rsidRPr="0047722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7722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7722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7722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7722E" w14:paraId="57E90801" w14:textId="77777777" w:rsidTr="005A632E">
        <w:tc>
          <w:tcPr>
            <w:tcW w:w="2269" w:type="dxa"/>
            <w:shd w:val="clear" w:color="auto" w:fill="auto"/>
          </w:tcPr>
          <w:p w14:paraId="5034B746" w14:textId="77777777" w:rsidR="00986737" w:rsidRPr="0047722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67D87E" w14:textId="77777777" w:rsidR="00986737" w:rsidRPr="0047722E" w:rsidRDefault="000E56D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986737" w:rsidRPr="0047722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E56DC" w:rsidRPr="0047722E" w14:paraId="24F68FA9" w14:textId="77777777" w:rsidTr="00A02449">
        <w:tc>
          <w:tcPr>
            <w:tcW w:w="2269" w:type="dxa"/>
            <w:shd w:val="clear" w:color="auto" w:fill="auto"/>
          </w:tcPr>
          <w:p w14:paraId="21E4EAFA" w14:textId="77777777" w:rsidR="000E56DC" w:rsidRPr="0047722E" w:rsidRDefault="000E56DC" w:rsidP="00A024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173FC7" w14:textId="77777777" w:rsidR="000E56DC" w:rsidRPr="0047722E" w:rsidRDefault="000E56DC" w:rsidP="00A024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bCs/>
                <w:sz w:val="24"/>
                <w:szCs w:val="24"/>
              </w:rPr>
              <w:t>82/2024</w:t>
            </w:r>
          </w:p>
        </w:tc>
      </w:tr>
    </w:tbl>
    <w:p w14:paraId="21F1FC1F" w14:textId="77777777" w:rsidR="00A80738" w:rsidRPr="0047722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B61EDCD" w14:textId="77777777" w:rsidR="00D665F5" w:rsidRPr="0047722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722E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47722E">
        <w:rPr>
          <w:rFonts w:ascii="Arial Narrow" w:hAnsi="Arial Narrow" w:cs="Arial"/>
          <w:sz w:val="24"/>
          <w:szCs w:val="24"/>
        </w:rPr>
        <w:t>2</w:t>
      </w:r>
      <w:r w:rsidRPr="0047722E">
        <w:rPr>
          <w:rFonts w:ascii="Arial Narrow" w:hAnsi="Arial Narrow" w:cs="Arial"/>
          <w:sz w:val="24"/>
          <w:szCs w:val="24"/>
        </w:rPr>
        <w:t xml:space="preserve"> ust. 5 </w:t>
      </w:r>
      <w:r w:rsidRPr="0047722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47722E">
        <w:rPr>
          <w:rFonts w:ascii="Arial Narrow" w:hAnsi="Arial Narrow" w:cs="Arial"/>
          <w:sz w:val="24"/>
          <w:szCs w:val="24"/>
        </w:rPr>
        <w:t xml:space="preserve"> </w:t>
      </w:r>
      <w:r w:rsidR="000E56DC" w:rsidRPr="0047722E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47722E">
        <w:rPr>
          <w:rFonts w:ascii="Arial Narrow" w:hAnsi="Arial Narrow" w:cs="Arial"/>
          <w:sz w:val="24"/>
          <w:szCs w:val="24"/>
        </w:rPr>
        <w:t xml:space="preserve"> </w:t>
      </w:r>
      <w:r w:rsidRPr="0047722E">
        <w:rPr>
          <w:rFonts w:ascii="Arial Narrow" w:hAnsi="Arial Narrow" w:cs="Arial"/>
          <w:sz w:val="24"/>
          <w:szCs w:val="24"/>
        </w:rPr>
        <w:t>udostępnia</w:t>
      </w:r>
      <w:r w:rsidR="00F95C33" w:rsidRPr="0047722E">
        <w:rPr>
          <w:rFonts w:ascii="Arial Narrow" w:hAnsi="Arial Narrow" w:cs="Arial"/>
          <w:sz w:val="24"/>
          <w:szCs w:val="24"/>
        </w:rPr>
        <w:t xml:space="preserve"> </w:t>
      </w:r>
      <w:r w:rsidR="004C7E9B" w:rsidRPr="0047722E">
        <w:rPr>
          <w:rFonts w:ascii="Arial Narrow" w:hAnsi="Arial Narrow" w:cs="Arial"/>
          <w:sz w:val="24"/>
          <w:szCs w:val="24"/>
        </w:rPr>
        <w:t>informacj</w:t>
      </w:r>
      <w:r w:rsidR="00577BC6" w:rsidRPr="0047722E">
        <w:rPr>
          <w:rFonts w:ascii="Arial Narrow" w:hAnsi="Arial Narrow" w:cs="Arial"/>
          <w:sz w:val="24"/>
          <w:szCs w:val="24"/>
        </w:rPr>
        <w:t>ę</w:t>
      </w:r>
      <w:r w:rsidR="00035488" w:rsidRPr="0047722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7722E">
        <w:rPr>
          <w:rFonts w:ascii="Arial Narrow" w:hAnsi="Arial Narrow" w:cs="Arial"/>
          <w:sz w:val="24"/>
          <w:szCs w:val="24"/>
        </w:rPr>
        <w:t>.</w:t>
      </w:r>
    </w:p>
    <w:p w14:paraId="56ECC8AF" w14:textId="77777777" w:rsidR="00A80738" w:rsidRPr="0047722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722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7722E">
        <w:rPr>
          <w:rFonts w:ascii="Arial Narrow" w:hAnsi="Arial Narrow" w:cs="Arial"/>
          <w:sz w:val="24"/>
          <w:szCs w:val="24"/>
        </w:rPr>
        <w:t xml:space="preserve"> w dniu </w:t>
      </w:r>
      <w:r w:rsidR="000E56DC" w:rsidRPr="0047722E">
        <w:rPr>
          <w:rFonts w:ascii="Arial Narrow" w:hAnsi="Arial Narrow" w:cs="Arial"/>
          <w:sz w:val="24"/>
          <w:szCs w:val="24"/>
        </w:rPr>
        <w:t>28/06/2024</w:t>
      </w:r>
      <w:r w:rsidR="00FF4AB1" w:rsidRPr="0047722E">
        <w:rPr>
          <w:rFonts w:ascii="Arial Narrow" w:hAnsi="Arial Narrow" w:cs="Arial"/>
          <w:sz w:val="24"/>
          <w:szCs w:val="24"/>
        </w:rPr>
        <w:t xml:space="preserve"> o godz. </w:t>
      </w:r>
      <w:r w:rsidR="000E56DC" w:rsidRPr="0047722E">
        <w:rPr>
          <w:rFonts w:ascii="Arial Narrow" w:hAnsi="Arial Narrow" w:cs="Arial"/>
          <w:sz w:val="24"/>
          <w:szCs w:val="24"/>
        </w:rPr>
        <w:t>08:15</w:t>
      </w:r>
      <w:r w:rsidRPr="0047722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7722E" w14:paraId="413BC178" w14:textId="77777777" w:rsidTr="005A632E">
        <w:tc>
          <w:tcPr>
            <w:tcW w:w="1276" w:type="dxa"/>
            <w:shd w:val="clear" w:color="auto" w:fill="F2F2F2"/>
            <w:vAlign w:val="center"/>
          </w:tcPr>
          <w:p w14:paraId="54DBBB0A" w14:textId="77777777" w:rsidR="006B27ED" w:rsidRPr="0047722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47722E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A343D4" w14:textId="77777777" w:rsidR="006B27ED" w:rsidRPr="0047722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E6DE3A5" w14:textId="77777777" w:rsidR="006B27ED" w:rsidRPr="0047722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8C323A9" w14:textId="77777777" w:rsidR="006B27ED" w:rsidRPr="0047722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0E56DC" w:rsidRPr="0047722E" w14:paraId="5CDEFE02" w14:textId="77777777" w:rsidTr="00A02449">
        <w:tc>
          <w:tcPr>
            <w:tcW w:w="1276" w:type="dxa"/>
            <w:shd w:val="clear" w:color="auto" w:fill="auto"/>
            <w:vAlign w:val="center"/>
          </w:tcPr>
          <w:p w14:paraId="2C79DF7A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7F1EB7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9CA32B0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Przedsiębiorstwo Handlowo-Usługowe ChemaN Anna Rogozińska</w:t>
            </w:r>
          </w:p>
          <w:p w14:paraId="3D076C78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Bałtycka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0D90BF6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86-031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Osielsko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ACCA71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5 061.45 zł</w:t>
            </w:r>
          </w:p>
        </w:tc>
      </w:tr>
      <w:tr w:rsidR="000E56DC" w:rsidRPr="0047722E" w14:paraId="075CD506" w14:textId="77777777" w:rsidTr="00A02449">
        <w:tc>
          <w:tcPr>
            <w:tcW w:w="1276" w:type="dxa"/>
            <w:shd w:val="clear" w:color="auto" w:fill="auto"/>
            <w:vAlign w:val="center"/>
          </w:tcPr>
          <w:p w14:paraId="71C36BF7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11E062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5DA00F8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2763FD31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1F50523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D2DC5D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12 423.00 zł</w:t>
            </w:r>
          </w:p>
        </w:tc>
      </w:tr>
      <w:tr w:rsidR="000E56DC" w:rsidRPr="0047722E" w14:paraId="5168FA9F" w14:textId="77777777" w:rsidTr="00A02449">
        <w:tc>
          <w:tcPr>
            <w:tcW w:w="1276" w:type="dxa"/>
            <w:shd w:val="clear" w:color="auto" w:fill="auto"/>
            <w:vAlign w:val="center"/>
          </w:tcPr>
          <w:p w14:paraId="0F64F6C3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5B576E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E35E077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53F11656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2F2CAAA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55CB67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55 053.57 zł</w:t>
            </w:r>
          </w:p>
        </w:tc>
      </w:tr>
      <w:tr w:rsidR="000E56DC" w:rsidRPr="0047722E" w14:paraId="46F548D1" w14:textId="77777777" w:rsidTr="00A02449">
        <w:tc>
          <w:tcPr>
            <w:tcW w:w="1276" w:type="dxa"/>
            <w:shd w:val="clear" w:color="auto" w:fill="auto"/>
            <w:vAlign w:val="center"/>
          </w:tcPr>
          <w:p w14:paraId="43637530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937A98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9D2EFFD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7C4D7D6C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7EAC187" w14:textId="77777777" w:rsidR="000E56DC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  <w:p w14:paraId="43D18122" w14:textId="77777777" w:rsidR="0047722E" w:rsidRPr="0047722E" w:rsidRDefault="0047722E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753DA94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12 398.40 zł</w:t>
            </w:r>
          </w:p>
        </w:tc>
      </w:tr>
      <w:tr w:rsidR="000E56DC" w:rsidRPr="0047722E" w14:paraId="7EC2F283" w14:textId="77777777" w:rsidTr="00A02449">
        <w:tc>
          <w:tcPr>
            <w:tcW w:w="1276" w:type="dxa"/>
            <w:shd w:val="clear" w:color="auto" w:fill="auto"/>
            <w:vAlign w:val="center"/>
          </w:tcPr>
          <w:p w14:paraId="4AF746BA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612E62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A3D0CCA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03207B27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0212B83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8EF7BD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2 066.40 zł</w:t>
            </w:r>
          </w:p>
        </w:tc>
      </w:tr>
      <w:tr w:rsidR="000E56DC" w:rsidRPr="0047722E" w14:paraId="07C9F941" w14:textId="77777777" w:rsidTr="00A02449">
        <w:tc>
          <w:tcPr>
            <w:tcW w:w="1276" w:type="dxa"/>
            <w:shd w:val="clear" w:color="auto" w:fill="auto"/>
            <w:vAlign w:val="center"/>
          </w:tcPr>
          <w:p w14:paraId="17DE782A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49E60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82CAEC7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7539E354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8D301F4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FED1F8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10 307.40 zł</w:t>
            </w:r>
          </w:p>
        </w:tc>
      </w:tr>
      <w:tr w:rsidR="000E56DC" w:rsidRPr="0047722E" w14:paraId="75B38041" w14:textId="77777777" w:rsidTr="00A02449">
        <w:tc>
          <w:tcPr>
            <w:tcW w:w="1276" w:type="dxa"/>
            <w:shd w:val="clear" w:color="auto" w:fill="auto"/>
            <w:vAlign w:val="center"/>
          </w:tcPr>
          <w:p w14:paraId="6A6BE423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1C1564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786D6EC6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193F8CC8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6088908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7DD07A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6 205.35 zł</w:t>
            </w:r>
          </w:p>
        </w:tc>
      </w:tr>
      <w:tr w:rsidR="000E56DC" w:rsidRPr="0047722E" w14:paraId="566900D3" w14:textId="77777777" w:rsidTr="00A02449">
        <w:tc>
          <w:tcPr>
            <w:tcW w:w="1276" w:type="dxa"/>
            <w:shd w:val="clear" w:color="auto" w:fill="auto"/>
            <w:vAlign w:val="center"/>
          </w:tcPr>
          <w:p w14:paraId="024C36B4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DB446C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6DCC372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"Loogan" Jakub Wyrębak</w:t>
            </w:r>
          </w:p>
          <w:p w14:paraId="4E42BF95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1BCA8CB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A462A3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2 164.80 zł</w:t>
            </w:r>
          </w:p>
        </w:tc>
      </w:tr>
      <w:tr w:rsidR="000E56DC" w:rsidRPr="0047722E" w14:paraId="650D3985" w14:textId="77777777" w:rsidTr="00A02449">
        <w:tc>
          <w:tcPr>
            <w:tcW w:w="1276" w:type="dxa"/>
            <w:shd w:val="clear" w:color="auto" w:fill="auto"/>
            <w:vAlign w:val="center"/>
          </w:tcPr>
          <w:p w14:paraId="15517100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68D860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141D0BE" w14:textId="13BC7C91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Firma Handlowo-Produkcyjna Świat Dziecka Janusz</w:t>
            </w:r>
            <w:r w:rsidR="0047722E">
              <w:rPr>
                <w:rFonts w:ascii="Arial Narrow" w:hAnsi="Arial Narrow" w:cs="Arial"/>
                <w:sz w:val="24"/>
                <w:szCs w:val="24"/>
              </w:rPr>
              <w:t xml:space="preserve"> Antoni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Kowalski Przedsiębiorstwo Wielobranżowe Promedyk</w:t>
            </w:r>
          </w:p>
          <w:p w14:paraId="54F1B1DC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Kielecka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76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7411E89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26-600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3D5C5C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5 510.40 zł</w:t>
            </w:r>
          </w:p>
        </w:tc>
      </w:tr>
      <w:tr w:rsidR="000E56DC" w:rsidRPr="0047722E" w14:paraId="53688DC7" w14:textId="77777777" w:rsidTr="00A02449">
        <w:tc>
          <w:tcPr>
            <w:tcW w:w="1276" w:type="dxa"/>
            <w:shd w:val="clear" w:color="auto" w:fill="auto"/>
            <w:vAlign w:val="center"/>
          </w:tcPr>
          <w:p w14:paraId="47648626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7B29AE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DFAFC28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Pionier BHP Tomasz Gierczyński</w:t>
            </w:r>
          </w:p>
          <w:p w14:paraId="50A885CA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Gajowa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C216894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85-087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B5D992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7 753.92 zł</w:t>
            </w:r>
          </w:p>
        </w:tc>
      </w:tr>
      <w:tr w:rsidR="000E56DC" w:rsidRPr="0047722E" w14:paraId="40545763" w14:textId="77777777" w:rsidTr="00A02449">
        <w:tc>
          <w:tcPr>
            <w:tcW w:w="1276" w:type="dxa"/>
            <w:shd w:val="clear" w:color="auto" w:fill="auto"/>
            <w:vAlign w:val="center"/>
          </w:tcPr>
          <w:p w14:paraId="6D140007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520C99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DBA0D64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Pionier BHP Tomasz Gierczyński</w:t>
            </w:r>
          </w:p>
          <w:p w14:paraId="15A09DEE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Gajowa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DD77CD1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85-087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DC3118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38 639.22 zł</w:t>
            </w:r>
          </w:p>
        </w:tc>
      </w:tr>
      <w:tr w:rsidR="000E56DC" w:rsidRPr="0047722E" w14:paraId="13102A0E" w14:textId="77777777" w:rsidTr="00A02449">
        <w:tc>
          <w:tcPr>
            <w:tcW w:w="1276" w:type="dxa"/>
            <w:shd w:val="clear" w:color="auto" w:fill="auto"/>
            <w:vAlign w:val="center"/>
          </w:tcPr>
          <w:p w14:paraId="7EA9397E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0F9062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922D1F3" w14:textId="77777777" w:rsidR="000E56DC" w:rsidRPr="0047722E" w:rsidRDefault="000E56DC" w:rsidP="00A0244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PPHU Makler Marek Kapyszewski ZPCHR</w:t>
            </w:r>
          </w:p>
          <w:p w14:paraId="67DD22A7" w14:textId="77777777" w:rsidR="000E56DC" w:rsidRPr="0047722E" w:rsidRDefault="000E56DC" w:rsidP="00A0244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19 A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9875688" w14:textId="77777777" w:rsidR="000E56DC" w:rsidRPr="0047722E" w:rsidRDefault="000E56DC" w:rsidP="00A0244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62-510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722E">
              <w:rPr>
                <w:rFonts w:ascii="Arial Narrow" w:hAnsi="Arial Narrow" w:cs="Arial"/>
                <w:sz w:val="24"/>
                <w:szCs w:val="24"/>
              </w:rPr>
              <w:t>Konin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0F6E88" w14:textId="77777777" w:rsidR="000E56DC" w:rsidRPr="0047722E" w:rsidRDefault="000E56DC" w:rsidP="00A0244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722E">
              <w:rPr>
                <w:rFonts w:ascii="Arial Narrow" w:hAnsi="Arial Narrow" w:cs="Arial"/>
                <w:sz w:val="24"/>
                <w:szCs w:val="24"/>
              </w:rPr>
              <w:t>41 136.12 zł</w:t>
            </w:r>
          </w:p>
        </w:tc>
      </w:tr>
    </w:tbl>
    <w:p w14:paraId="6E2A1BF9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7722E">
        <w:rPr>
          <w:rFonts w:ascii="Arial Narrow" w:hAnsi="Arial Narrow" w:cs="Arial"/>
          <w:i/>
          <w:szCs w:val="24"/>
        </w:rPr>
        <w:t>Zamawiający</w:t>
      </w:r>
    </w:p>
    <w:p w14:paraId="7CD7ADA3" w14:textId="77777777" w:rsidR="0047722E" w:rsidRDefault="0047722E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751E1D4" w14:textId="77777777" w:rsidR="0047722E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2FA9E6" w14:textId="77777777" w:rsidR="0047722E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7AC9C6" w14:textId="77777777" w:rsidR="0047722E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E2FEDF" w14:textId="77777777" w:rsidR="0047722E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B40AE72" w14:textId="77777777" w:rsidR="0047722E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EC0B9B" w14:textId="77777777" w:rsidR="0047722E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D68322" w14:textId="3B710C27" w:rsidR="0047722E" w:rsidRPr="00B9724A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27716574" w14:textId="77777777" w:rsidR="0047722E" w:rsidRPr="00B9724A" w:rsidRDefault="0047722E" w:rsidP="0047722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44DCC29" w14:textId="77777777" w:rsidR="0047722E" w:rsidRDefault="0047722E" w:rsidP="0047722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779E237F" w14:textId="3F903802" w:rsidR="0047722E" w:rsidRDefault="0047722E" w:rsidP="0047722E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28.06.2024 r.</w:t>
      </w:r>
    </w:p>
    <w:bookmarkEnd w:id="0"/>
    <w:sectPr w:rsidR="0047722E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430A3" w14:textId="77777777" w:rsidR="00636080" w:rsidRDefault="00636080">
      <w:r>
        <w:separator/>
      </w:r>
    </w:p>
  </w:endnote>
  <w:endnote w:type="continuationSeparator" w:id="0">
    <w:p w14:paraId="7E10054F" w14:textId="77777777" w:rsidR="00636080" w:rsidRDefault="00636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E89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6AB0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22169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6BD04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88857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6323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647709" w14:textId="77777777" w:rsidR="009F189D" w:rsidRDefault="009F189D">
    <w:pPr>
      <w:pStyle w:val="Stopka"/>
      <w:tabs>
        <w:tab w:val="clear" w:pos="4536"/>
      </w:tabs>
      <w:jc w:val="center"/>
    </w:pPr>
  </w:p>
  <w:p w14:paraId="3F37575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C94D14" w14:textId="77777777" w:rsidR="00636080" w:rsidRDefault="00636080">
      <w:r>
        <w:separator/>
      </w:r>
    </w:p>
  </w:footnote>
  <w:footnote w:type="continuationSeparator" w:id="0">
    <w:p w14:paraId="3A9DFD10" w14:textId="77777777" w:rsidR="00636080" w:rsidRDefault="00636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34D7A" w14:textId="77777777" w:rsidR="000E56DC" w:rsidRDefault="000E5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859AF" w14:textId="77777777" w:rsidR="000E56DC" w:rsidRDefault="000E5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58C6A" w14:textId="77777777" w:rsidR="000E56DC" w:rsidRDefault="000E5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080"/>
    <w:rsid w:val="00007727"/>
    <w:rsid w:val="00017720"/>
    <w:rsid w:val="00035488"/>
    <w:rsid w:val="000D7F25"/>
    <w:rsid w:val="000E00E5"/>
    <w:rsid w:val="000E56DC"/>
    <w:rsid w:val="00173B20"/>
    <w:rsid w:val="001C69FF"/>
    <w:rsid w:val="0023318D"/>
    <w:rsid w:val="003D72FD"/>
    <w:rsid w:val="00423179"/>
    <w:rsid w:val="0047722E"/>
    <w:rsid w:val="00490DC0"/>
    <w:rsid w:val="00493F8C"/>
    <w:rsid w:val="004C7E9B"/>
    <w:rsid w:val="005614F2"/>
    <w:rsid w:val="00577BC6"/>
    <w:rsid w:val="005A632E"/>
    <w:rsid w:val="00636080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B5A07"/>
  <w15:chartTrackingRefBased/>
  <w15:docId w15:val="{C5411B16-1A5F-476F-B4A1-C708EEF63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7722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772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2024-06-28T07:11:00Z</dcterms:created>
  <dcterms:modified xsi:type="dcterms:W3CDTF">2024-06-28T07:14:00Z</dcterms:modified>
</cp:coreProperties>
</file>