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4421F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421F0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421F0">
        <w:rPr>
          <w:rFonts w:ascii="Arial" w:hAnsi="Arial" w:cs="Arial"/>
          <w:sz w:val="24"/>
          <w:szCs w:val="24"/>
        </w:rPr>
        <w:t>2024-06-28</w:t>
      </w:r>
    </w:p>
    <w:p w:rsidR="00CF7835" w:rsidRPr="009432A1" w:rsidRDefault="004421F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21F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4421F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421F0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</w:p>
    <w:p w:rsidR="00CF7835" w:rsidRPr="009432A1" w:rsidRDefault="004421F0" w:rsidP="00CF7835">
      <w:pPr>
        <w:rPr>
          <w:rFonts w:ascii="Arial" w:hAnsi="Arial" w:cs="Arial"/>
          <w:sz w:val="24"/>
          <w:szCs w:val="24"/>
        </w:rPr>
      </w:pPr>
      <w:r w:rsidRPr="004421F0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A36653" w:rsidRPr="004421F0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421F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21F0">
              <w:rPr>
                <w:rFonts w:ascii="Arial" w:hAnsi="Arial" w:cs="Arial"/>
                <w:bCs/>
                <w:sz w:val="24"/>
                <w:szCs w:val="24"/>
              </w:rPr>
              <w:t xml:space="preserve">Remont toalet w budynku W-13 (10-29) WIL PK </w:t>
            </w:r>
            <w:r w:rsidR="00A36653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</w:t>
            </w:r>
            <w:r w:rsidRPr="004421F0">
              <w:rPr>
                <w:rFonts w:ascii="Arial" w:hAnsi="Arial" w:cs="Arial"/>
                <w:bCs/>
                <w:sz w:val="24"/>
                <w:szCs w:val="24"/>
              </w:rPr>
              <w:t>przy ul. Warszawskiej 24 w Krakowie.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421F0" w:rsidRPr="004E4B64" w:rsidTr="00F50D64">
        <w:tc>
          <w:tcPr>
            <w:tcW w:w="2269" w:type="dxa"/>
            <w:shd w:val="clear" w:color="auto" w:fill="auto"/>
          </w:tcPr>
          <w:p w:rsidR="004421F0" w:rsidRPr="004E4B64" w:rsidRDefault="004421F0" w:rsidP="00F50D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21F0" w:rsidRPr="004E4B64" w:rsidRDefault="004421F0" w:rsidP="00F50D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421F0">
              <w:rPr>
                <w:rFonts w:ascii="Arial" w:hAnsi="Arial" w:cs="Arial"/>
                <w:bCs/>
                <w:sz w:val="24"/>
                <w:szCs w:val="24"/>
              </w:rPr>
              <w:t>KA-2/050/2024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421F0" w:rsidRPr="004421F0">
        <w:rPr>
          <w:rFonts w:ascii="Arial" w:hAnsi="Arial" w:cs="Arial"/>
          <w:sz w:val="24"/>
          <w:szCs w:val="24"/>
        </w:rPr>
        <w:t>(</w:t>
      </w:r>
      <w:proofErr w:type="spellStart"/>
      <w:r w:rsidR="004421F0" w:rsidRPr="004421F0">
        <w:rPr>
          <w:rFonts w:ascii="Arial" w:hAnsi="Arial" w:cs="Arial"/>
          <w:sz w:val="24"/>
          <w:szCs w:val="24"/>
        </w:rPr>
        <w:t>t.j</w:t>
      </w:r>
      <w:proofErr w:type="spellEnd"/>
      <w:r w:rsidR="004421F0" w:rsidRPr="004421F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421F0" w:rsidRPr="004421F0">
        <w:rPr>
          <w:rFonts w:ascii="Arial" w:hAnsi="Arial" w:cs="Arial"/>
          <w:sz w:val="24"/>
          <w:szCs w:val="24"/>
        </w:rPr>
        <w:t>28/06/2024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421F0" w:rsidRPr="004421F0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421F0" w:rsidRPr="00355C9D" w:rsidTr="00F50D64">
        <w:tc>
          <w:tcPr>
            <w:tcW w:w="1276" w:type="dxa"/>
            <w:shd w:val="clear" w:color="auto" w:fill="auto"/>
            <w:vAlign w:val="center"/>
          </w:tcPr>
          <w:p w:rsidR="004421F0" w:rsidRPr="00CF7835" w:rsidRDefault="004421F0" w:rsidP="00F50D6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421F0" w:rsidRPr="00CF7835" w:rsidRDefault="004421F0" w:rsidP="00F50D6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GIPS-BUD Sp. z o.o.</w:t>
            </w:r>
          </w:p>
          <w:p w:rsidR="004421F0" w:rsidRPr="00CF7835" w:rsidRDefault="004421F0" w:rsidP="00F50D64">
            <w:pPr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ul. Zakopiańska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21F0">
              <w:rPr>
                <w:rFonts w:ascii="Arial" w:hAnsi="Arial" w:cs="Arial"/>
                <w:sz w:val="24"/>
                <w:szCs w:val="24"/>
              </w:rPr>
              <w:t>73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421F0" w:rsidRPr="00CF7835" w:rsidRDefault="004421F0" w:rsidP="00F50D6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30-418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21F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1F0" w:rsidRPr="00CF7835" w:rsidRDefault="004421F0" w:rsidP="00F50D6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394 845.82 zł</w:t>
            </w:r>
          </w:p>
        </w:tc>
      </w:tr>
      <w:tr w:rsidR="004421F0" w:rsidRPr="00355C9D" w:rsidTr="00F50D64">
        <w:tc>
          <w:tcPr>
            <w:tcW w:w="1276" w:type="dxa"/>
            <w:shd w:val="clear" w:color="auto" w:fill="auto"/>
            <w:vAlign w:val="center"/>
          </w:tcPr>
          <w:p w:rsidR="004421F0" w:rsidRPr="00CF7835" w:rsidRDefault="004421F0" w:rsidP="00F50D6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421F0" w:rsidRPr="00CF7835" w:rsidRDefault="004421F0" w:rsidP="00F50D6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Przedsiębiorstwo Remontowo - Budowlane REMONT Ireneusz Czuba, Dariusz Pietrzyk</w:t>
            </w:r>
          </w:p>
          <w:p w:rsidR="004421F0" w:rsidRPr="00CF7835" w:rsidRDefault="004421F0" w:rsidP="00F50D64">
            <w:pPr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ul. Klimeckiego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21F0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421F0" w:rsidRPr="00CF7835" w:rsidRDefault="004421F0" w:rsidP="00F50D6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30-705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21F0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1F0" w:rsidRPr="00CF7835" w:rsidRDefault="004421F0" w:rsidP="00F50D6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349 342.07 zł</w:t>
            </w:r>
          </w:p>
        </w:tc>
      </w:tr>
      <w:tr w:rsidR="004421F0" w:rsidRPr="00355C9D" w:rsidTr="00F50D64">
        <w:tc>
          <w:tcPr>
            <w:tcW w:w="1276" w:type="dxa"/>
            <w:shd w:val="clear" w:color="auto" w:fill="auto"/>
            <w:vAlign w:val="center"/>
          </w:tcPr>
          <w:p w:rsidR="004421F0" w:rsidRPr="00CF7835" w:rsidRDefault="004421F0" w:rsidP="00F50D6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421F0" w:rsidRPr="00CF7835" w:rsidRDefault="004421F0" w:rsidP="00F50D6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 xml:space="preserve">Z.S.R.B. </w:t>
            </w:r>
            <w:r w:rsidR="00A36653">
              <w:rPr>
                <w:rFonts w:ascii="Arial" w:hAnsi="Arial" w:cs="Arial"/>
                <w:sz w:val="24"/>
                <w:szCs w:val="24"/>
              </w:rPr>
              <w:t>S</w:t>
            </w:r>
            <w:r w:rsidRPr="004421F0">
              <w:rPr>
                <w:rFonts w:ascii="Arial" w:hAnsi="Arial" w:cs="Arial"/>
                <w:sz w:val="24"/>
                <w:szCs w:val="24"/>
              </w:rPr>
              <w:t>p</w:t>
            </w:r>
            <w:r w:rsidR="00A36653">
              <w:rPr>
                <w:rFonts w:ascii="Arial" w:hAnsi="Arial" w:cs="Arial"/>
                <w:sz w:val="24"/>
                <w:szCs w:val="24"/>
              </w:rPr>
              <w:t>.</w:t>
            </w:r>
            <w:r w:rsidRPr="004421F0">
              <w:rPr>
                <w:rFonts w:ascii="Arial" w:hAnsi="Arial" w:cs="Arial"/>
                <w:sz w:val="24"/>
                <w:szCs w:val="24"/>
              </w:rPr>
              <w:t xml:space="preserve"> z</w:t>
            </w:r>
            <w:r w:rsidR="00A366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421F0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:rsidR="004421F0" w:rsidRPr="00CF7835" w:rsidRDefault="004421F0" w:rsidP="00F50D64">
            <w:pPr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ul. Mickiewicza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21F0">
              <w:rPr>
                <w:rFonts w:ascii="Arial" w:hAnsi="Arial" w:cs="Arial"/>
                <w:sz w:val="24"/>
                <w:szCs w:val="24"/>
              </w:rPr>
              <w:t>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421F0" w:rsidRPr="00CF7835" w:rsidRDefault="004421F0" w:rsidP="00F50D6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>43-085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21F0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1F0" w:rsidRPr="00CF7835" w:rsidRDefault="004421F0" w:rsidP="00F50D6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21F0">
              <w:rPr>
                <w:rFonts w:ascii="Arial" w:hAnsi="Arial" w:cs="Arial"/>
                <w:sz w:val="24"/>
                <w:szCs w:val="24"/>
              </w:rPr>
              <w:t xml:space="preserve">334 </w:t>
            </w:r>
            <w:r w:rsidR="00A36653">
              <w:rPr>
                <w:rFonts w:ascii="Arial" w:hAnsi="Arial" w:cs="Arial"/>
                <w:sz w:val="24"/>
                <w:szCs w:val="24"/>
              </w:rPr>
              <w:t>999</w:t>
            </w:r>
            <w:bookmarkStart w:id="0" w:name="_GoBack"/>
            <w:bookmarkEnd w:id="0"/>
            <w:r w:rsidRPr="004421F0">
              <w:rPr>
                <w:rFonts w:ascii="Arial" w:hAnsi="Arial" w:cs="Arial"/>
                <w:sz w:val="24"/>
                <w:szCs w:val="24"/>
              </w:rPr>
              <w:t>.76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A36653" w:rsidRDefault="00A36653" w:rsidP="00A36653">
      <w:pPr>
        <w:pStyle w:val="Tekstpodstawowy"/>
        <w:spacing w:after="480"/>
        <w:ind w:left="3119" w:firstLine="425"/>
        <w:jc w:val="right"/>
      </w:pPr>
      <w:r w:rsidRPr="00A36653">
        <w:rPr>
          <w:rFonts w:ascii="Arial" w:hAnsi="Arial" w:cs="Arial"/>
          <w:szCs w:val="24"/>
        </w:rPr>
        <w:t>ZAMAWIAJĄCY</w:t>
      </w:r>
    </w:p>
    <w:sectPr w:rsidR="00C236D3" w:rsidRPr="00A3665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E9C" w:rsidRDefault="00015E9C">
      <w:r>
        <w:separator/>
      </w:r>
    </w:p>
  </w:endnote>
  <w:endnote w:type="continuationSeparator" w:id="0">
    <w:p w:rsidR="00015E9C" w:rsidRDefault="0001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E9C" w:rsidRDefault="00015E9C">
      <w:r>
        <w:separator/>
      </w:r>
    </w:p>
  </w:footnote>
  <w:footnote w:type="continuationSeparator" w:id="0">
    <w:p w:rsidR="00015E9C" w:rsidRDefault="00015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1F0" w:rsidRDefault="00442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1F0" w:rsidRDefault="00442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1F0" w:rsidRDefault="004421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E9C"/>
    <w:rsid w:val="00007727"/>
    <w:rsid w:val="00015E9C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21F0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36653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F7E5EE7"/>
  <w15:chartTrackingRefBased/>
  <w15:docId w15:val="{E04419BA-1A12-4CCC-8A59-D0EFFA6D9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2024-06-28T10:46:00Z</dcterms:created>
  <dcterms:modified xsi:type="dcterms:W3CDTF">2024-06-28T10:47:00Z</dcterms:modified>
</cp:coreProperties>
</file>