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FB526" w14:textId="77777777" w:rsidR="00B36EDA" w:rsidRPr="00D31F90" w:rsidRDefault="00B52B89" w:rsidP="00B36EDA">
      <w:pPr>
        <w:spacing w:after="600"/>
        <w:jc w:val="right"/>
        <w:rPr>
          <w:rFonts w:ascii="Cambria" w:hAnsi="Cambria" w:cstheme="minorHAnsi"/>
        </w:rPr>
      </w:pPr>
      <w:bookmarkStart w:id="0" w:name="_Hlk53520193"/>
      <w:r w:rsidRPr="00D31F90">
        <w:rPr>
          <w:rFonts w:ascii="Cambria" w:hAnsi="Cambria" w:cstheme="minorHAnsi"/>
        </w:rPr>
        <w:t>Poznań</w:t>
      </w:r>
      <w:r w:rsidR="00B36EDA" w:rsidRPr="00D31F90">
        <w:rPr>
          <w:rFonts w:ascii="Cambria" w:hAnsi="Cambria" w:cstheme="minorHAnsi"/>
        </w:rPr>
        <w:t xml:space="preserve"> dnia: </w:t>
      </w:r>
      <w:r w:rsidRPr="00D31F90">
        <w:rPr>
          <w:rFonts w:ascii="Cambria" w:hAnsi="Cambria" w:cstheme="minorHAnsi"/>
        </w:rPr>
        <w:t>2024-07-01</w:t>
      </w:r>
    </w:p>
    <w:p w14:paraId="4AB53724" w14:textId="77777777" w:rsidR="00B36EDA" w:rsidRPr="00D31F90" w:rsidRDefault="00B52B89" w:rsidP="00B36EDA">
      <w:pPr>
        <w:spacing w:line="360" w:lineRule="auto"/>
        <w:ind w:right="3969"/>
        <w:rPr>
          <w:rFonts w:ascii="Cambria" w:hAnsi="Cambria" w:cstheme="minorHAnsi"/>
          <w:b/>
          <w:bCs/>
        </w:rPr>
      </w:pPr>
      <w:r w:rsidRPr="00D31F90">
        <w:rPr>
          <w:rFonts w:ascii="Cambria" w:hAnsi="Cambria" w:cstheme="minorHAnsi"/>
          <w:b/>
          <w:bCs/>
        </w:rPr>
        <w:t>Uniwersytet im. Adama Mickiewicza w Poznaniu</w:t>
      </w:r>
    </w:p>
    <w:p w14:paraId="251143BC" w14:textId="77777777" w:rsidR="00B36EDA" w:rsidRPr="00D31F90" w:rsidRDefault="00B52B89" w:rsidP="00B36EDA">
      <w:pPr>
        <w:spacing w:line="360" w:lineRule="auto"/>
        <w:ind w:right="3969"/>
        <w:rPr>
          <w:rFonts w:ascii="Cambria" w:hAnsi="Cambria" w:cstheme="minorHAnsi"/>
        </w:rPr>
      </w:pPr>
      <w:r w:rsidRPr="00D31F90">
        <w:rPr>
          <w:rFonts w:ascii="Cambria" w:hAnsi="Cambria" w:cstheme="minorHAnsi"/>
        </w:rPr>
        <w:t>ul. Wieniawskiego</w:t>
      </w:r>
      <w:r w:rsidR="00B36EDA" w:rsidRPr="00D31F90">
        <w:rPr>
          <w:rFonts w:ascii="Cambria" w:hAnsi="Cambria" w:cstheme="minorHAnsi"/>
        </w:rPr>
        <w:t xml:space="preserve"> </w:t>
      </w:r>
      <w:r w:rsidRPr="00D31F90">
        <w:rPr>
          <w:rFonts w:ascii="Cambria" w:hAnsi="Cambria" w:cstheme="minorHAnsi"/>
        </w:rPr>
        <w:t>1</w:t>
      </w:r>
    </w:p>
    <w:p w14:paraId="22604D1A" w14:textId="77777777" w:rsidR="00B36EDA" w:rsidRPr="00D31F90" w:rsidRDefault="00B52B89" w:rsidP="00B36EDA">
      <w:pPr>
        <w:ind w:right="3969"/>
        <w:rPr>
          <w:rFonts w:ascii="Cambria" w:hAnsi="Cambria" w:cstheme="minorHAnsi"/>
        </w:rPr>
      </w:pPr>
      <w:r w:rsidRPr="00D31F90">
        <w:rPr>
          <w:rFonts w:ascii="Cambria" w:hAnsi="Cambria" w:cstheme="minorHAnsi"/>
        </w:rPr>
        <w:t>61-712</w:t>
      </w:r>
      <w:r w:rsidR="00B36EDA" w:rsidRPr="00D31F90">
        <w:rPr>
          <w:rFonts w:ascii="Cambria" w:hAnsi="Cambria" w:cstheme="minorHAnsi"/>
        </w:rPr>
        <w:t xml:space="preserve"> </w:t>
      </w:r>
      <w:r w:rsidRPr="00D31F90">
        <w:rPr>
          <w:rFonts w:ascii="Cambria" w:hAnsi="Cambria" w:cstheme="minorHAnsi"/>
        </w:rPr>
        <w:t>Poznań</w:t>
      </w:r>
    </w:p>
    <w:p w14:paraId="70E059E4" w14:textId="77777777" w:rsidR="00B36EDA" w:rsidRPr="00D31F9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theme="minorHAnsi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D31F90" w14:paraId="134EA344" w14:textId="77777777" w:rsidTr="00B36EDA">
        <w:tc>
          <w:tcPr>
            <w:tcW w:w="9923" w:type="dxa"/>
            <w:shd w:val="clear" w:color="auto" w:fill="F2F2F2"/>
            <w:hideMark/>
          </w:tcPr>
          <w:p w14:paraId="69E56474" w14:textId="77777777" w:rsidR="00B36EDA" w:rsidRPr="00D31F90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theme="minorHAnsi"/>
                <w:b/>
                <w:spacing w:val="50"/>
                <w:kern w:val="28"/>
                <w:sz w:val="36"/>
                <w:szCs w:val="36"/>
              </w:rPr>
            </w:pPr>
            <w:r w:rsidRPr="00D31F90">
              <w:rPr>
                <w:rFonts w:ascii="Cambria" w:hAnsi="Cambria" w:cstheme="minorHAnsi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204BB43F" w14:textId="77777777" w:rsidR="00B36EDA" w:rsidRPr="00D31F90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Cambria" w:hAnsi="Cambria" w:cstheme="minorHAnsi"/>
                <w:b/>
                <w:spacing w:val="50"/>
                <w:kern w:val="28"/>
                <w:sz w:val="32"/>
                <w:szCs w:val="32"/>
              </w:rPr>
            </w:pPr>
            <w:r w:rsidRPr="00D31F90">
              <w:rPr>
                <w:rFonts w:ascii="Cambria" w:hAnsi="Cambria" w:cstheme="minorHAnsi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ADA1B07" w14:textId="77777777" w:rsidR="00B36EDA" w:rsidRPr="00D31F90" w:rsidRDefault="00B36EDA" w:rsidP="00D31F90">
      <w:pPr>
        <w:keepNext/>
        <w:spacing w:after="240"/>
        <w:outlineLvl w:val="0"/>
        <w:rPr>
          <w:rFonts w:ascii="Cambria" w:hAnsi="Cambria" w:cstheme="minorHAnsi"/>
          <w:b/>
          <w:bCs/>
          <w:sz w:val="20"/>
          <w:szCs w:val="20"/>
        </w:rPr>
      </w:pPr>
    </w:p>
    <w:p w14:paraId="2C4BC5A5" w14:textId="1B08527C" w:rsidR="00B36EDA" w:rsidRPr="00D31F90" w:rsidRDefault="00B36EDA" w:rsidP="00D31F90">
      <w:pPr>
        <w:spacing w:after="120"/>
        <w:jc w:val="both"/>
        <w:rPr>
          <w:rFonts w:ascii="Cambria" w:eastAsia="Calibri" w:hAnsi="Cambria" w:cstheme="minorHAnsi"/>
          <w:b/>
          <w:bCs/>
          <w:sz w:val="20"/>
          <w:szCs w:val="20"/>
          <w:lang w:eastAsia="en-US"/>
        </w:rPr>
      </w:pPr>
      <w:r w:rsidRPr="00D31F90">
        <w:rPr>
          <w:rFonts w:ascii="Cambria" w:eastAsia="Calibri" w:hAnsi="Cambria" w:cstheme="minorHAnsi"/>
          <w:b/>
          <w:bCs/>
          <w:sz w:val="20"/>
          <w:szCs w:val="20"/>
          <w:lang w:eastAsia="en-US"/>
        </w:rPr>
        <w:t xml:space="preserve">Dotyczy </w:t>
      </w:r>
      <w:r w:rsidRPr="00D31F90">
        <w:rPr>
          <w:rFonts w:ascii="Cambria" w:hAnsi="Cambria" w:cstheme="minorHAnsi"/>
          <w:b/>
          <w:bCs/>
          <w:sz w:val="20"/>
          <w:szCs w:val="20"/>
        </w:rPr>
        <w:t>postępowania o udzielenie zamówienia publicznego</w:t>
      </w:r>
      <w:r w:rsidR="00D31F90" w:rsidRPr="00D31F90">
        <w:rPr>
          <w:rFonts w:ascii="Cambria" w:hAnsi="Cambria" w:cstheme="minorHAnsi"/>
          <w:b/>
          <w:bCs/>
          <w:sz w:val="20"/>
          <w:szCs w:val="20"/>
        </w:rPr>
        <w:t xml:space="preserve"> na </w:t>
      </w:r>
      <w:r w:rsidR="00D31F90" w:rsidRPr="00D31F90">
        <w:rPr>
          <w:rFonts w:ascii="Cambria" w:hAnsi="Cambria" w:cs="Calibri"/>
          <w:b/>
          <w:bCs/>
          <w:sz w:val="20"/>
          <w:szCs w:val="20"/>
        </w:rPr>
        <w:t>d</w:t>
      </w:r>
      <w:r w:rsidR="00D31F90" w:rsidRPr="00D31F90">
        <w:rPr>
          <w:rFonts w:ascii="Cambria" w:hAnsi="Cambria" w:cs="Calibri"/>
          <w:b/>
          <w:bCs/>
          <w:sz w:val="20"/>
          <w:szCs w:val="20"/>
        </w:rPr>
        <w:t>ostaw</w:t>
      </w:r>
      <w:r w:rsidR="00D31F90" w:rsidRPr="00D31F90">
        <w:rPr>
          <w:rFonts w:ascii="Cambria" w:hAnsi="Cambria" w:cs="Calibri"/>
          <w:b/>
          <w:bCs/>
          <w:sz w:val="20"/>
          <w:szCs w:val="20"/>
        </w:rPr>
        <w:t>ę</w:t>
      </w:r>
      <w:r w:rsidR="00D31F90" w:rsidRPr="00D31F90">
        <w:rPr>
          <w:rFonts w:ascii="Cambria" w:hAnsi="Cambria" w:cs="Calibri"/>
          <w:b/>
          <w:bCs/>
          <w:sz w:val="20"/>
          <w:szCs w:val="20"/>
        </w:rPr>
        <w:t xml:space="preserve"> sprzętu komputerowego dla jednostek Uniwersytetu im. Adama Mickiewicza w Poznaniu - przedmiot zamówienia został podzielony na 4 części</w:t>
      </w:r>
    </w:p>
    <w:p w14:paraId="69AD6F5D" w14:textId="77777777" w:rsidR="00B36EDA" w:rsidRPr="00D31F90" w:rsidRDefault="00B36EDA" w:rsidP="00D31F90">
      <w:pPr>
        <w:tabs>
          <w:tab w:val="left" w:pos="708"/>
          <w:tab w:val="center" w:pos="4536"/>
          <w:tab w:val="right" w:pos="9072"/>
        </w:tabs>
        <w:rPr>
          <w:rFonts w:ascii="Cambria" w:hAnsi="Cambria" w:cstheme="minorHAnsi"/>
          <w:b/>
          <w:bCs/>
          <w:sz w:val="20"/>
          <w:szCs w:val="20"/>
        </w:rPr>
      </w:pPr>
    </w:p>
    <w:p w14:paraId="3D9640E4" w14:textId="19CA4118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Cambria" w:hAnsi="Cambria" w:cstheme="minorHAnsi"/>
        </w:rPr>
      </w:pPr>
      <w:r w:rsidRPr="00D31F90">
        <w:rPr>
          <w:rFonts w:ascii="Cambria" w:hAnsi="Cambria" w:cstheme="minorHAnsi"/>
        </w:rPr>
        <w:t xml:space="preserve">Zamawiający, </w:t>
      </w:r>
      <w:r w:rsidR="00B52B89" w:rsidRPr="00D31F90">
        <w:rPr>
          <w:rFonts w:ascii="Cambria" w:hAnsi="Cambria" w:cstheme="minorHAnsi"/>
          <w:b/>
        </w:rPr>
        <w:t>Uniwersytet im. Adama Mickiewicza w Poznaniu</w:t>
      </w:r>
      <w:r w:rsidRPr="00D31F90">
        <w:rPr>
          <w:rFonts w:ascii="Cambria" w:hAnsi="Cambria" w:cstheme="minorHAnsi"/>
        </w:rPr>
        <w:t xml:space="preserve">, działając na podstawie art. 253 ust. 1 pkt. 1 i ust. 2 ustawy z dnia 11 września 2019r. Prawo zamówień publicznych </w:t>
      </w:r>
      <w:r w:rsidR="00B52B89" w:rsidRPr="00D31F90">
        <w:rPr>
          <w:rFonts w:ascii="Cambria" w:hAnsi="Cambria" w:cstheme="minorHAnsi"/>
        </w:rPr>
        <w:t>(</w:t>
      </w:r>
      <w:proofErr w:type="spellStart"/>
      <w:r w:rsidR="00B52B89" w:rsidRPr="00D31F90">
        <w:rPr>
          <w:rFonts w:ascii="Cambria" w:hAnsi="Cambria" w:cstheme="minorHAnsi"/>
        </w:rPr>
        <w:t>t.j</w:t>
      </w:r>
      <w:proofErr w:type="spellEnd"/>
      <w:r w:rsidR="00B52B89" w:rsidRPr="00D31F90">
        <w:rPr>
          <w:rFonts w:ascii="Cambria" w:hAnsi="Cambria" w:cstheme="minorHAnsi"/>
        </w:rPr>
        <w:t>. Dz. U. z 2023r. poz. 1605)</w:t>
      </w:r>
      <w:r w:rsidRPr="00D31F90">
        <w:rPr>
          <w:rFonts w:ascii="Cambria" w:hAnsi="Cambria" w:cstheme="minorHAnsi"/>
        </w:rPr>
        <w:t xml:space="preserve">, zwanej dalej „ustawą </w:t>
      </w:r>
      <w:proofErr w:type="spellStart"/>
      <w:r w:rsidRPr="00D31F90">
        <w:rPr>
          <w:rFonts w:ascii="Cambria" w:hAnsi="Cambria" w:cstheme="minorHAnsi"/>
        </w:rPr>
        <w:t>Pzp</w:t>
      </w:r>
      <w:proofErr w:type="spellEnd"/>
      <w:r w:rsidRPr="00D31F90">
        <w:rPr>
          <w:rFonts w:ascii="Cambria" w:hAnsi="Cambria" w:cstheme="minorHAnsi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31F90" w:rsidRPr="00A4539C" w14:paraId="762A7FE5" w14:textId="77777777" w:rsidTr="00D033AD">
        <w:trPr>
          <w:cantSplit/>
          <w:trHeight w:val="319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52C64" w14:textId="77777777" w:rsidR="00D31F90" w:rsidRPr="00A4539C" w:rsidRDefault="00D31F90" w:rsidP="00D033AD">
            <w:pPr>
              <w:spacing w:before="120" w:after="240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>Część nr 1</w:t>
            </w:r>
            <w:r w:rsidRPr="00A4539C">
              <w:rPr>
                <w:rFonts w:ascii="Cambria" w:hAnsi="Cambria" w:cs="Arial"/>
                <w:sz w:val="20"/>
                <w:szCs w:val="20"/>
              </w:rPr>
              <w:t xml:space="preserve">: </w:t>
            </w:r>
            <w:r w:rsidRPr="00A4539C">
              <w:rPr>
                <w:rFonts w:ascii="Cambria" w:hAnsi="Cambria" w:cs="Arial"/>
                <w:b/>
                <w:sz w:val="20"/>
                <w:szCs w:val="20"/>
              </w:rPr>
              <w:t xml:space="preserve">dostawa sprzętu komputerowego dla Zakładu Kartografii i </w:t>
            </w:r>
            <w:proofErr w:type="spellStart"/>
            <w:r w:rsidRPr="00A4539C">
              <w:rPr>
                <w:rFonts w:ascii="Cambria" w:hAnsi="Cambria" w:cs="Arial"/>
                <w:b/>
                <w:sz w:val="20"/>
                <w:szCs w:val="20"/>
              </w:rPr>
              <w:t>Geomatyki</w:t>
            </w:r>
            <w:proofErr w:type="spellEnd"/>
            <w:r w:rsidRPr="00A4539C">
              <w:rPr>
                <w:rFonts w:ascii="Cambria" w:hAnsi="Cambria" w:cs="Arial"/>
                <w:b/>
                <w:sz w:val="20"/>
                <w:szCs w:val="20"/>
              </w:rPr>
              <w:t xml:space="preserve"> Wydziału nauk Geograficznych i Geologicznych UAM w Poznaniu;</w:t>
            </w:r>
          </w:p>
          <w:p w14:paraId="67A4E6EC" w14:textId="77777777" w:rsidR="00D31F90" w:rsidRPr="00A4539C" w:rsidRDefault="00D31F90" w:rsidP="00D033AD">
            <w:pPr>
              <w:spacing w:before="60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A4539C">
              <w:rPr>
                <w:rFonts w:ascii="Cambria" w:hAnsi="Cambria" w:cs="Arial"/>
                <w:b/>
                <w:sz w:val="20"/>
                <w:szCs w:val="20"/>
              </w:rPr>
              <w:t>iCOD.pl Sp. z o.o.</w:t>
            </w:r>
          </w:p>
          <w:p w14:paraId="3C3BC978" w14:textId="77777777" w:rsidR="00D31F90" w:rsidRPr="00A4539C" w:rsidRDefault="00D31F90" w:rsidP="00D033AD">
            <w:pPr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bCs/>
                <w:sz w:val="20"/>
                <w:szCs w:val="20"/>
              </w:rPr>
              <w:t xml:space="preserve">ul. Grażyńskiego 51 </w:t>
            </w:r>
          </w:p>
          <w:p w14:paraId="5CACE359" w14:textId="77777777" w:rsidR="00D31F90" w:rsidRPr="00A4539C" w:rsidRDefault="00D31F90" w:rsidP="00D033AD">
            <w:pPr>
              <w:spacing w:after="12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bCs/>
                <w:sz w:val="20"/>
                <w:szCs w:val="20"/>
              </w:rPr>
              <w:t>43-300 Bielsko-Biała</w:t>
            </w:r>
          </w:p>
          <w:p w14:paraId="6F9AB69B" w14:textId="77777777" w:rsidR="00D31F90" w:rsidRPr="00A4539C" w:rsidRDefault="00D31F90" w:rsidP="00D033AD">
            <w:pPr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 xml:space="preserve">za cenę wykonania przedmiotu zamówienia w wysokości </w:t>
            </w:r>
            <w:r w:rsidRPr="00A4539C">
              <w:rPr>
                <w:rFonts w:ascii="Cambria" w:hAnsi="Cambria" w:cs="Arial"/>
                <w:b/>
                <w:sz w:val="20"/>
                <w:szCs w:val="20"/>
              </w:rPr>
              <w:t>13 958.00 zł</w:t>
            </w:r>
            <w:r w:rsidRPr="00A4539C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>brutto</w:t>
            </w:r>
            <w:r w:rsidRPr="00A4539C">
              <w:rPr>
                <w:rFonts w:ascii="Cambria" w:hAnsi="Cambria" w:cs="Arial"/>
                <w:bCs/>
                <w:sz w:val="20"/>
                <w:szCs w:val="20"/>
              </w:rPr>
              <w:t>.</w:t>
            </w:r>
          </w:p>
          <w:p w14:paraId="1D5C3A04" w14:textId="77777777" w:rsidR="00D31F90" w:rsidRPr="00A4539C" w:rsidRDefault="00D31F90" w:rsidP="00D033AD">
            <w:pPr>
              <w:spacing w:before="12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A4539C">
              <w:rPr>
                <w:rFonts w:ascii="Cambria" w:hAnsi="Cambria" w:cs="Arial"/>
                <w:color w:val="000000"/>
                <w:sz w:val="20"/>
                <w:szCs w:val="20"/>
              </w:rPr>
              <w:t>:</w:t>
            </w:r>
            <w:r w:rsidRPr="00A4539C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A4539C">
              <w:rPr>
                <w:rFonts w:ascii="Cambria" w:hAnsi="Cambria" w:cs="Arial"/>
                <w:color w:val="000000"/>
                <w:sz w:val="20"/>
                <w:szCs w:val="20"/>
              </w:rPr>
              <w:t>wybrano ofertę na podstawie kryteriów oceny ofert określonych w specyfikacji warunków zamówienia. Wybrano ofertę najkorzystniejszą, która uzyskała najwyższą ilość punktów, nie podlegającą odrzuceniu.</w:t>
            </w:r>
          </w:p>
        </w:tc>
      </w:tr>
      <w:tr w:rsidR="00D31F90" w:rsidRPr="00A4539C" w14:paraId="477324E8" w14:textId="77777777" w:rsidTr="00D033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9693A" w14:textId="77777777" w:rsidR="00D31F90" w:rsidRPr="00A4539C" w:rsidRDefault="00D31F90" w:rsidP="00D033AD">
            <w:pPr>
              <w:spacing w:before="120" w:after="24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>Część nr 2</w:t>
            </w:r>
            <w:r w:rsidRPr="00A4539C">
              <w:rPr>
                <w:rFonts w:ascii="Cambria" w:hAnsi="Cambria" w:cs="Arial"/>
                <w:sz w:val="20"/>
                <w:szCs w:val="20"/>
              </w:rPr>
              <w:t xml:space="preserve">: </w:t>
            </w:r>
            <w:r w:rsidRPr="00A4539C">
              <w:rPr>
                <w:rFonts w:ascii="Cambria" w:hAnsi="Cambria" w:cs="Arial"/>
                <w:b/>
                <w:sz w:val="20"/>
                <w:szCs w:val="20"/>
              </w:rPr>
              <w:t>dostawa sprzętu komputerowego dla Pracowni Hydrogeologii i Ochrony Wód Wydziału Nauk Geograficznych i Geologicznych UAM w Poznaniu</w:t>
            </w:r>
          </w:p>
          <w:p w14:paraId="67C6CBC8" w14:textId="77777777" w:rsidR="00D31F90" w:rsidRPr="00A4539C" w:rsidRDefault="00D31F90" w:rsidP="00D033AD">
            <w:pPr>
              <w:spacing w:before="60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proofErr w:type="spellStart"/>
            <w:r w:rsidRPr="00A4539C">
              <w:rPr>
                <w:rFonts w:ascii="Cambria" w:hAnsi="Cambria" w:cs="Arial"/>
                <w:b/>
                <w:sz w:val="20"/>
                <w:szCs w:val="20"/>
              </w:rPr>
              <w:t>Syriana</w:t>
            </w:r>
            <w:proofErr w:type="spellEnd"/>
            <w:r w:rsidRPr="00A4539C">
              <w:rPr>
                <w:rFonts w:ascii="Cambria" w:hAnsi="Cambria" w:cs="Arial"/>
                <w:b/>
                <w:sz w:val="20"/>
                <w:szCs w:val="20"/>
              </w:rPr>
              <w:t xml:space="preserve"> Joanna Fisher</w:t>
            </w:r>
          </w:p>
          <w:p w14:paraId="50849F35" w14:textId="77777777" w:rsidR="00D31F90" w:rsidRPr="00A4539C" w:rsidRDefault="00D31F90" w:rsidP="00D033AD">
            <w:pPr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bCs/>
                <w:sz w:val="20"/>
                <w:szCs w:val="20"/>
              </w:rPr>
              <w:t>Ul. Porębskiego 28 /17</w:t>
            </w:r>
          </w:p>
          <w:p w14:paraId="0ADC8F25" w14:textId="77777777" w:rsidR="00D31F90" w:rsidRPr="00A4539C" w:rsidRDefault="00D31F90" w:rsidP="00D033AD">
            <w:pPr>
              <w:spacing w:after="12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bCs/>
                <w:sz w:val="20"/>
                <w:szCs w:val="20"/>
              </w:rPr>
              <w:t>80-180 GDANSK</w:t>
            </w:r>
          </w:p>
          <w:p w14:paraId="4A6C3E94" w14:textId="77777777" w:rsidR="00D31F90" w:rsidRPr="00A4539C" w:rsidRDefault="00D31F90" w:rsidP="00D033AD">
            <w:pPr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 xml:space="preserve">za cenę wykonania przedmiotu zamówienia w wysokości </w:t>
            </w:r>
            <w:r w:rsidRPr="00A4539C">
              <w:rPr>
                <w:rFonts w:ascii="Cambria" w:hAnsi="Cambria" w:cs="Arial"/>
                <w:b/>
                <w:sz w:val="20"/>
                <w:szCs w:val="20"/>
              </w:rPr>
              <w:t>13 776.00 zł</w:t>
            </w:r>
            <w:r w:rsidRPr="00A4539C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>brutto</w:t>
            </w:r>
            <w:r w:rsidRPr="00A4539C">
              <w:rPr>
                <w:rFonts w:ascii="Cambria" w:hAnsi="Cambria" w:cs="Arial"/>
                <w:bCs/>
                <w:sz w:val="20"/>
                <w:szCs w:val="20"/>
              </w:rPr>
              <w:t>.</w:t>
            </w:r>
          </w:p>
          <w:p w14:paraId="35A9A030" w14:textId="77777777" w:rsidR="00D31F90" w:rsidRPr="00A4539C" w:rsidRDefault="00D31F90" w:rsidP="00D033AD">
            <w:pPr>
              <w:spacing w:before="120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A4539C">
              <w:rPr>
                <w:rFonts w:ascii="Cambria" w:hAnsi="Cambria" w:cs="Arial"/>
                <w:color w:val="000000"/>
                <w:sz w:val="20"/>
                <w:szCs w:val="20"/>
              </w:rPr>
              <w:t>: wybrano ofertę na podstawie kryteriów oceny ofert określonych w specyfikacji warunków zamówienia. Wybrano ofertę najkorzystniejszą, która uzyskała najwyższą ilość punktów, nie podlegającą odrzuceniu.</w:t>
            </w:r>
          </w:p>
        </w:tc>
      </w:tr>
      <w:tr w:rsidR="00D31F90" w:rsidRPr="00A4539C" w14:paraId="570938C4" w14:textId="77777777" w:rsidTr="00D033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BBF76" w14:textId="77777777" w:rsidR="00D31F90" w:rsidRPr="00A4539C" w:rsidRDefault="00D31F90" w:rsidP="00D033AD">
            <w:pPr>
              <w:spacing w:before="120" w:after="240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lastRenderedPageBreak/>
              <w:t>Część nr 3</w:t>
            </w:r>
            <w:r w:rsidRPr="00A4539C">
              <w:rPr>
                <w:rFonts w:ascii="Cambria" w:hAnsi="Cambria" w:cs="Arial"/>
                <w:sz w:val="20"/>
                <w:szCs w:val="20"/>
              </w:rPr>
              <w:t xml:space="preserve">: </w:t>
            </w:r>
            <w:r w:rsidRPr="00A4539C">
              <w:rPr>
                <w:rFonts w:ascii="Cambria" w:hAnsi="Cambria" w:cs="Arial"/>
                <w:b/>
                <w:sz w:val="20"/>
                <w:szCs w:val="20"/>
              </w:rPr>
              <w:t>dostawa sprzętu komputerowego dla Zakładu Teledetekcji Środowiska i Gleboznawstwa Wydziału Nauk Geograficznych i Geologicznych UAM w Poznaniu</w:t>
            </w:r>
          </w:p>
          <w:p w14:paraId="05CCC9EB" w14:textId="77777777" w:rsidR="00D31F90" w:rsidRPr="00A4539C" w:rsidRDefault="00D31F90" w:rsidP="00D033AD">
            <w:pPr>
              <w:spacing w:before="60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A4539C">
              <w:rPr>
                <w:rFonts w:ascii="Cambria" w:hAnsi="Cambria" w:cs="Arial"/>
                <w:b/>
                <w:sz w:val="20"/>
                <w:szCs w:val="20"/>
              </w:rPr>
              <w:t>iCOD.pl Sp. z o.o.</w:t>
            </w:r>
          </w:p>
          <w:p w14:paraId="1C6AEAC1" w14:textId="77777777" w:rsidR="00D31F90" w:rsidRPr="00A4539C" w:rsidRDefault="00D31F90" w:rsidP="00D033AD">
            <w:pPr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bCs/>
                <w:sz w:val="20"/>
                <w:szCs w:val="20"/>
              </w:rPr>
              <w:t xml:space="preserve">Grażyńskiego 51 </w:t>
            </w:r>
          </w:p>
          <w:p w14:paraId="4CBCB24C" w14:textId="77777777" w:rsidR="00D31F90" w:rsidRPr="00A4539C" w:rsidRDefault="00D31F90" w:rsidP="00D033AD">
            <w:pPr>
              <w:spacing w:after="12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bCs/>
                <w:sz w:val="20"/>
                <w:szCs w:val="20"/>
              </w:rPr>
              <w:t>43-300 Bielsko-Biała</w:t>
            </w:r>
          </w:p>
          <w:p w14:paraId="7E10F2AF" w14:textId="77777777" w:rsidR="00D31F90" w:rsidRPr="00A4539C" w:rsidRDefault="00D31F90" w:rsidP="00D033AD">
            <w:pPr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 xml:space="preserve">za cenę wykonania przedmiotu zamówienia w wysokości </w:t>
            </w:r>
            <w:r w:rsidRPr="00A4539C">
              <w:rPr>
                <w:rFonts w:ascii="Cambria" w:hAnsi="Cambria" w:cs="Arial"/>
                <w:b/>
                <w:sz w:val="20"/>
                <w:szCs w:val="20"/>
              </w:rPr>
              <w:t>6 600.18 zł</w:t>
            </w:r>
            <w:r w:rsidRPr="00A4539C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>brutto</w:t>
            </w:r>
            <w:r w:rsidRPr="00A4539C">
              <w:rPr>
                <w:rFonts w:ascii="Cambria" w:hAnsi="Cambria" w:cs="Arial"/>
                <w:bCs/>
                <w:sz w:val="20"/>
                <w:szCs w:val="20"/>
              </w:rPr>
              <w:t>.</w:t>
            </w:r>
          </w:p>
          <w:p w14:paraId="6B3B250C" w14:textId="77777777" w:rsidR="00D31F90" w:rsidRPr="00A4539C" w:rsidRDefault="00D31F90" w:rsidP="00D033AD">
            <w:pPr>
              <w:spacing w:before="120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A4539C">
              <w:rPr>
                <w:rFonts w:ascii="Cambria" w:hAnsi="Cambria" w:cs="Arial"/>
                <w:color w:val="000000"/>
                <w:sz w:val="20"/>
                <w:szCs w:val="20"/>
              </w:rPr>
              <w:t>: wybrano ofertę na podstawie kryteriów oceny ofert określonych w specyfikacji warunków zamówienia. Wybrano ofertę najkorzystniejszą, która uzyskała najwyższą ilość punktów, nie podlegającą odrzuceniu.</w:t>
            </w:r>
          </w:p>
        </w:tc>
      </w:tr>
      <w:tr w:rsidR="00D31F90" w:rsidRPr="00A4539C" w14:paraId="66DB2F4B" w14:textId="77777777" w:rsidTr="00D033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39757" w14:textId="77777777" w:rsidR="00D31F90" w:rsidRPr="00A4539C" w:rsidRDefault="00D31F90" w:rsidP="00D033AD">
            <w:pPr>
              <w:spacing w:before="120" w:after="240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>Część nr 4</w:t>
            </w:r>
            <w:r w:rsidRPr="00A4539C">
              <w:rPr>
                <w:rFonts w:ascii="Cambria" w:hAnsi="Cambria" w:cs="Arial"/>
                <w:sz w:val="20"/>
                <w:szCs w:val="20"/>
              </w:rPr>
              <w:t xml:space="preserve">: </w:t>
            </w:r>
            <w:r w:rsidRPr="00A4539C">
              <w:rPr>
                <w:rFonts w:ascii="Cambria" w:hAnsi="Cambria" w:cs="Arial"/>
                <w:b/>
                <w:sz w:val="20"/>
                <w:szCs w:val="20"/>
              </w:rPr>
              <w:t>dostawa sprzętu komputerowego dla Laboratorium Mikroskopii Elektronowej i Konfokalnej Wydziału Biologii UAM w Poznaniu</w:t>
            </w:r>
          </w:p>
          <w:p w14:paraId="2B6199CE" w14:textId="77777777" w:rsidR="00D31F90" w:rsidRPr="00A4539C" w:rsidRDefault="00D31F90" w:rsidP="00D033AD">
            <w:pPr>
              <w:spacing w:before="60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A4539C">
              <w:rPr>
                <w:rFonts w:ascii="Cambria" w:hAnsi="Cambria" w:cs="Arial"/>
                <w:b/>
                <w:sz w:val="20"/>
                <w:szCs w:val="20"/>
              </w:rPr>
              <w:t>iCOD.pl Sp. z o.o.</w:t>
            </w:r>
          </w:p>
          <w:p w14:paraId="5A564C53" w14:textId="77777777" w:rsidR="00D31F90" w:rsidRPr="00A4539C" w:rsidRDefault="00D31F90" w:rsidP="00D033AD">
            <w:pPr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bCs/>
                <w:sz w:val="20"/>
                <w:szCs w:val="20"/>
              </w:rPr>
              <w:t xml:space="preserve">Grażyńskiego 51 </w:t>
            </w:r>
          </w:p>
          <w:p w14:paraId="3BBAF9D9" w14:textId="77777777" w:rsidR="00D31F90" w:rsidRPr="00A4539C" w:rsidRDefault="00D31F90" w:rsidP="00D033AD">
            <w:pPr>
              <w:spacing w:after="12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bCs/>
                <w:sz w:val="20"/>
                <w:szCs w:val="20"/>
              </w:rPr>
              <w:t>43-300 Bielsko-Biała</w:t>
            </w:r>
          </w:p>
          <w:p w14:paraId="0F0FD0AD" w14:textId="77777777" w:rsidR="00D31F90" w:rsidRPr="00A4539C" w:rsidRDefault="00D31F90" w:rsidP="00D033AD">
            <w:pPr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 xml:space="preserve">za cenę wykonania przedmiotu zamówienia w wysokości </w:t>
            </w:r>
            <w:r w:rsidRPr="00A4539C">
              <w:rPr>
                <w:rFonts w:ascii="Cambria" w:hAnsi="Cambria" w:cs="Arial"/>
                <w:b/>
                <w:sz w:val="20"/>
                <w:szCs w:val="20"/>
              </w:rPr>
              <w:t>5 343.67 zł</w:t>
            </w:r>
            <w:r w:rsidRPr="00A4539C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>brutto</w:t>
            </w:r>
            <w:r w:rsidRPr="00A4539C">
              <w:rPr>
                <w:rFonts w:ascii="Cambria" w:hAnsi="Cambria" w:cs="Arial"/>
                <w:bCs/>
                <w:sz w:val="20"/>
                <w:szCs w:val="20"/>
              </w:rPr>
              <w:t>.</w:t>
            </w:r>
          </w:p>
          <w:p w14:paraId="6CC54454" w14:textId="77777777" w:rsidR="00D31F90" w:rsidRPr="00A4539C" w:rsidRDefault="00D31F90" w:rsidP="00D033AD">
            <w:pPr>
              <w:spacing w:before="120"/>
              <w:jc w:val="both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A4539C">
              <w:rPr>
                <w:rFonts w:ascii="Cambria" w:hAnsi="Cambria" w:cs="Arial"/>
                <w:color w:val="000000"/>
                <w:sz w:val="20"/>
                <w:szCs w:val="20"/>
              </w:rPr>
              <w:t>: wybrano ofertę na podstawie kryteriów oceny ofert określonych w specyfikacji warunków zamówienia. Wybrano ofertę najkorzystniejszą, która uzyskała najwyższą ilość punktów, nie podlegającą odrzuceniu.</w:t>
            </w:r>
          </w:p>
        </w:tc>
      </w:tr>
    </w:tbl>
    <w:p w14:paraId="01B235EE" w14:textId="77777777" w:rsidR="00D31F90" w:rsidRPr="00A4539C" w:rsidRDefault="00D31F90" w:rsidP="00D31F90">
      <w:pPr>
        <w:spacing w:before="120" w:after="120" w:line="276" w:lineRule="auto"/>
        <w:jc w:val="both"/>
        <w:rPr>
          <w:rFonts w:ascii="Cambria" w:hAnsi="Cambria" w:cs="Arial"/>
          <w:color w:val="000000"/>
          <w:sz w:val="20"/>
          <w:szCs w:val="20"/>
        </w:rPr>
      </w:pPr>
      <w:r w:rsidRPr="00A4539C">
        <w:rPr>
          <w:rFonts w:ascii="Cambria" w:hAnsi="Cambria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A4539C">
        <w:rPr>
          <w:rFonts w:ascii="Cambria" w:hAnsi="Cambria" w:cs="Arial"/>
          <w:color w:val="000000"/>
          <w:sz w:val="20"/>
          <w:szCs w:val="20"/>
        </w:rPr>
        <w:t>: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15"/>
        <w:gridCol w:w="4394"/>
        <w:gridCol w:w="1701"/>
      </w:tblGrid>
      <w:tr w:rsidR="00D31F90" w:rsidRPr="00A4539C" w14:paraId="2A2EE942" w14:textId="77777777" w:rsidTr="00D033AD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CB8B3B" w14:textId="77777777" w:rsidR="00D31F90" w:rsidRPr="00A4539C" w:rsidRDefault="00D31F90" w:rsidP="00D033AD">
            <w:pPr>
              <w:spacing w:before="120" w:after="12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A930E1" w14:textId="77777777" w:rsidR="00D31F90" w:rsidRPr="00A4539C" w:rsidRDefault="00D31F90" w:rsidP="00D033AD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C4D512" w14:textId="77777777" w:rsidR="00D31F90" w:rsidRPr="00A4539C" w:rsidRDefault="00D31F90" w:rsidP="00D033AD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D31F90" w:rsidRPr="00A4539C" w14:paraId="692BCB0C" w14:textId="77777777" w:rsidTr="00D033AD">
        <w:tc>
          <w:tcPr>
            <w:tcW w:w="9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4B75B05" w14:textId="77777777" w:rsidR="00D31F90" w:rsidRPr="00A4539C" w:rsidRDefault="00D31F90" w:rsidP="00D033AD">
            <w:pPr>
              <w:spacing w:before="120" w:after="120"/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b/>
                <w:sz w:val="20"/>
                <w:szCs w:val="20"/>
              </w:rPr>
              <w:t xml:space="preserve">część 1: dostawa sprzętu komputerowego dla Zakładu Kartografii i </w:t>
            </w:r>
            <w:proofErr w:type="spellStart"/>
            <w:r w:rsidRPr="00A4539C">
              <w:rPr>
                <w:rFonts w:ascii="Cambria" w:hAnsi="Cambria" w:cs="Arial"/>
                <w:b/>
                <w:sz w:val="20"/>
                <w:szCs w:val="20"/>
              </w:rPr>
              <w:t>Geomatyki</w:t>
            </w:r>
            <w:proofErr w:type="spellEnd"/>
            <w:r w:rsidRPr="00A4539C">
              <w:rPr>
                <w:rFonts w:ascii="Cambria" w:hAnsi="Cambria" w:cs="Arial"/>
                <w:b/>
                <w:sz w:val="20"/>
                <w:szCs w:val="20"/>
              </w:rPr>
              <w:t xml:space="preserve"> Wydziału nauk Geograficznych i Geologicznych UAM w Poznaniu</w:t>
            </w:r>
          </w:p>
        </w:tc>
      </w:tr>
      <w:tr w:rsidR="00D31F90" w:rsidRPr="00A4539C" w14:paraId="186672A8" w14:textId="77777777" w:rsidTr="00D033AD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96B58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>iCOD.pl Sp. z o.o.</w:t>
            </w:r>
          </w:p>
          <w:p w14:paraId="7A37DC97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ul. Grażyńskiego 51</w:t>
            </w:r>
          </w:p>
          <w:p w14:paraId="4C1693F3" w14:textId="77777777" w:rsidR="00D31F90" w:rsidRPr="00A4539C" w:rsidRDefault="00D31F90" w:rsidP="00D033AD">
            <w:pPr>
              <w:spacing w:after="40"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43-300 Bielsko-Biała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6BE4D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1 - Cena - 60.00</w:t>
            </w:r>
          </w:p>
          <w:p w14:paraId="642F4E76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2 - Termin realizacji zamówienia – do 14 dni -20.00</w:t>
            </w:r>
          </w:p>
          <w:p w14:paraId="05E1F171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3 - Termin płatności faktury – 30 dni-  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83718" w14:textId="77777777" w:rsidR="00D31F90" w:rsidRPr="00A4539C" w:rsidRDefault="00D31F90" w:rsidP="00D033AD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 xml:space="preserve">  100,00</w:t>
            </w:r>
          </w:p>
        </w:tc>
      </w:tr>
      <w:tr w:rsidR="00D31F90" w:rsidRPr="00A4539C" w14:paraId="134A5D9D" w14:textId="77777777" w:rsidTr="00D033AD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94FD4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>PIXEL Centrum Komputerowe Tomasz Dziedzic</w:t>
            </w:r>
          </w:p>
          <w:p w14:paraId="708845B7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Wolica 60</w:t>
            </w:r>
          </w:p>
          <w:p w14:paraId="36E7652F" w14:textId="77777777" w:rsidR="00D31F90" w:rsidRPr="00A4539C" w:rsidRDefault="00D31F90" w:rsidP="00D033AD">
            <w:pPr>
              <w:spacing w:after="40"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28-232 Łubnice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7E89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1 - Cena - 59.85</w:t>
            </w:r>
          </w:p>
          <w:p w14:paraId="2E002C08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2 - Termin realizacji zamówienia – do 14 dni -20.00</w:t>
            </w:r>
          </w:p>
          <w:p w14:paraId="57A5F5B6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3 - Termin płatności faktury – 30 dni - 20.00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039E9" w14:textId="77777777" w:rsidR="00D31F90" w:rsidRPr="00A4539C" w:rsidRDefault="00D31F90" w:rsidP="00D033AD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 xml:space="preserve">  99,85</w:t>
            </w:r>
          </w:p>
        </w:tc>
      </w:tr>
      <w:tr w:rsidR="00D31F90" w:rsidRPr="00A4539C" w14:paraId="3F7FDE9E" w14:textId="77777777" w:rsidTr="00D033AD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0BD4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spellStart"/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>Syriana</w:t>
            </w:r>
            <w:proofErr w:type="spellEnd"/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Joanna Fisher</w:t>
            </w:r>
          </w:p>
          <w:p w14:paraId="48309BE8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Ul. Porębskiego 28/17</w:t>
            </w:r>
          </w:p>
          <w:p w14:paraId="0BD9EF99" w14:textId="77777777" w:rsidR="00D31F90" w:rsidRPr="00A4539C" w:rsidRDefault="00D31F90" w:rsidP="00D033AD">
            <w:pPr>
              <w:spacing w:after="40"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80-180 GDANSK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96BAA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1 - Cena - 54.42</w:t>
            </w:r>
          </w:p>
          <w:p w14:paraId="4434439B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2 - Termin realizacji zamówienia – do 14 dni -20.00</w:t>
            </w:r>
          </w:p>
          <w:p w14:paraId="24126BE6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3 - Termin płatności faktury – 30 dni -20.00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212E" w14:textId="77777777" w:rsidR="00D31F90" w:rsidRPr="00A4539C" w:rsidRDefault="00D31F90" w:rsidP="00D033AD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 xml:space="preserve">  94,42</w:t>
            </w:r>
          </w:p>
        </w:tc>
      </w:tr>
      <w:tr w:rsidR="00D31F90" w:rsidRPr="00A4539C" w14:paraId="2DCDE04D" w14:textId="77777777" w:rsidTr="00D033AD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C2572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CEZAR Cezary </w:t>
            </w:r>
            <w:proofErr w:type="spellStart"/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>Machnio</w:t>
            </w:r>
            <w:proofErr w:type="spellEnd"/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i Piotr Gębka Sp. z o.o.</w:t>
            </w:r>
          </w:p>
          <w:p w14:paraId="46855C48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ul. Wolność 8 lok. 4</w:t>
            </w:r>
          </w:p>
          <w:p w14:paraId="05321625" w14:textId="77777777" w:rsidR="00D31F90" w:rsidRPr="00A4539C" w:rsidRDefault="00D31F90" w:rsidP="00D033AD">
            <w:pPr>
              <w:spacing w:after="40"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26-600 Radom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830B4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1 - Cena - 52.59</w:t>
            </w:r>
          </w:p>
          <w:p w14:paraId="1CC14A20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2 - Termin realizacji zamówienia – do 14 dni</w:t>
            </w:r>
          </w:p>
          <w:p w14:paraId="3E457448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 xml:space="preserve">3 - Termin płatności faktury – 30 dni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AD303" w14:textId="77777777" w:rsidR="00D31F90" w:rsidRPr="00A4539C" w:rsidRDefault="00D31F90" w:rsidP="00D033AD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A4539C">
              <w:rPr>
                <w:rFonts w:ascii="Cambria" w:hAnsi="Cambria" w:cs="Arial"/>
                <w:color w:val="000000"/>
                <w:sz w:val="20"/>
                <w:szCs w:val="20"/>
              </w:rPr>
              <w:t xml:space="preserve">Oferta odrzucona </w:t>
            </w:r>
            <w:r w:rsidRPr="00A4539C">
              <w:rPr>
                <w:rFonts w:ascii="Cambria" w:hAnsi="Cambria" w:cs="Arial"/>
                <w:sz w:val="20"/>
                <w:szCs w:val="20"/>
              </w:rPr>
              <w:t xml:space="preserve">na podstawie art. </w:t>
            </w:r>
            <w:r w:rsidRPr="00A4539C">
              <w:rPr>
                <w:rFonts w:ascii="Cambria" w:hAnsi="Cambria" w:cs="Arial"/>
                <w:b/>
                <w:sz w:val="20"/>
                <w:szCs w:val="20"/>
              </w:rPr>
              <w:t>226 ust. 1 pkt. 2 lit. c)</w:t>
            </w:r>
            <w:r w:rsidRPr="00A4539C">
              <w:rPr>
                <w:rFonts w:ascii="Cambria" w:hAnsi="Cambria" w:cs="Arial"/>
                <w:sz w:val="20"/>
                <w:szCs w:val="20"/>
              </w:rPr>
              <w:t xml:space="preserve"> </w:t>
            </w:r>
          </w:p>
        </w:tc>
      </w:tr>
      <w:tr w:rsidR="00D31F90" w:rsidRPr="00A4539C" w14:paraId="22216964" w14:textId="77777777" w:rsidTr="00D31F90">
        <w:tc>
          <w:tcPr>
            <w:tcW w:w="9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E22A504" w14:textId="77777777" w:rsidR="00D31F90" w:rsidRPr="00A4539C" w:rsidRDefault="00D31F90" w:rsidP="00D033AD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A4539C">
              <w:rPr>
                <w:rFonts w:ascii="Cambria" w:hAnsi="Cambria" w:cs="Arial"/>
                <w:b/>
                <w:sz w:val="20"/>
                <w:szCs w:val="20"/>
              </w:rPr>
              <w:t>część 2: dostawa sprzętu komputerowego dla Pracowni Hydrogeologii i Ochrony Wód Wydziału Nauk Geograficznych i Geologicznych UAM w Poznaniu</w:t>
            </w:r>
          </w:p>
        </w:tc>
      </w:tr>
      <w:tr w:rsidR="00D31F90" w:rsidRPr="00A4539C" w14:paraId="45D06CC0" w14:textId="77777777" w:rsidTr="00D033AD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4DA1F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spellStart"/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>Syriana</w:t>
            </w:r>
            <w:proofErr w:type="spellEnd"/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Joanna Fisher</w:t>
            </w:r>
          </w:p>
          <w:p w14:paraId="5EC0CB53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Ul. Porębskiego 28/17</w:t>
            </w:r>
          </w:p>
          <w:p w14:paraId="254516EE" w14:textId="77777777" w:rsidR="00D31F90" w:rsidRPr="00A4539C" w:rsidRDefault="00D31F90" w:rsidP="00D033AD">
            <w:pPr>
              <w:spacing w:after="40"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80-180 GDANSK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D71E3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1 - Cena - 60.00</w:t>
            </w:r>
          </w:p>
          <w:p w14:paraId="5B5711F7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2 - Termin realizacji zamówienia – do 14 dni- 20.00</w:t>
            </w:r>
          </w:p>
          <w:p w14:paraId="36591E47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3 - Termin płatności faktury – 30 dni -20.00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B52B4" w14:textId="77777777" w:rsidR="00D31F90" w:rsidRPr="00A4539C" w:rsidRDefault="00D31F90" w:rsidP="00D033AD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 xml:space="preserve">  100,00</w:t>
            </w:r>
          </w:p>
        </w:tc>
      </w:tr>
      <w:tr w:rsidR="00D31F90" w:rsidRPr="00A4539C" w14:paraId="1D427EB5" w14:textId="77777777" w:rsidTr="00D033AD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8E5C7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>iCOD.pl Sp. z o.o.</w:t>
            </w:r>
          </w:p>
          <w:p w14:paraId="6CC3EFF0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ul. Grażyńskiego 51</w:t>
            </w:r>
          </w:p>
          <w:p w14:paraId="33D8B290" w14:textId="77777777" w:rsidR="00D31F90" w:rsidRPr="00A4539C" w:rsidRDefault="00D31F90" w:rsidP="00D033AD">
            <w:pPr>
              <w:spacing w:after="40"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43-300 Bielsko-Biała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71934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1 - Cena - 59.11</w:t>
            </w:r>
          </w:p>
          <w:p w14:paraId="119EA008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2 - Termin realizacji zamówienia – do 14 dni -20.00</w:t>
            </w:r>
          </w:p>
          <w:p w14:paraId="0D6E18F8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3 - Termin płatności faktury – 30 dni- 20.00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08F33" w14:textId="77777777" w:rsidR="00D31F90" w:rsidRPr="00A4539C" w:rsidRDefault="00D31F90" w:rsidP="00D033AD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 xml:space="preserve">  99,11</w:t>
            </w:r>
          </w:p>
        </w:tc>
      </w:tr>
      <w:tr w:rsidR="00D31F90" w:rsidRPr="00A4539C" w14:paraId="74C99637" w14:textId="77777777" w:rsidTr="00D31F90">
        <w:tc>
          <w:tcPr>
            <w:tcW w:w="9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B039DCE" w14:textId="77777777" w:rsidR="00D31F90" w:rsidRPr="00A4539C" w:rsidRDefault="00D31F90" w:rsidP="00D033AD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A4539C">
              <w:rPr>
                <w:rFonts w:ascii="Cambria" w:hAnsi="Cambria" w:cs="Arial"/>
                <w:b/>
                <w:sz w:val="20"/>
                <w:szCs w:val="20"/>
              </w:rPr>
              <w:lastRenderedPageBreak/>
              <w:t>część 3:  dostawa sprzętu komputerowego dla Zakładu Teledetekcji Środowiska i Gleboznawstwa Wydziału Nauk Geograficznych i Geologicznych UAM w Poznaniu</w:t>
            </w:r>
          </w:p>
        </w:tc>
      </w:tr>
      <w:tr w:rsidR="00D31F90" w:rsidRPr="00A4539C" w14:paraId="2F04A722" w14:textId="77777777" w:rsidTr="00D033AD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A687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>iCOD.pl Sp. z o.o.</w:t>
            </w:r>
          </w:p>
          <w:p w14:paraId="05C56E46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ul. Grażyńskiego 51</w:t>
            </w:r>
          </w:p>
          <w:p w14:paraId="02243632" w14:textId="77777777" w:rsidR="00D31F90" w:rsidRPr="00A4539C" w:rsidRDefault="00D31F90" w:rsidP="00D033AD">
            <w:pPr>
              <w:spacing w:after="40" w:line="276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43-300 Bielsko-Biała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FC992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1 - Cena - 60.00</w:t>
            </w:r>
          </w:p>
          <w:p w14:paraId="2424C2BB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2 - Termin realizacji zamówienia – do 14 dni -20.00</w:t>
            </w:r>
          </w:p>
          <w:p w14:paraId="314F3E80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3 - Termin płatności faktury – 30 dni - 20.00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D81AD" w14:textId="77777777" w:rsidR="00D31F90" w:rsidRPr="00A4539C" w:rsidRDefault="00D31F90" w:rsidP="00D033AD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 xml:space="preserve">  100,00</w:t>
            </w:r>
          </w:p>
        </w:tc>
      </w:tr>
      <w:tr w:rsidR="00D31F90" w:rsidRPr="00A4539C" w14:paraId="02F380F7" w14:textId="77777777" w:rsidTr="00D033AD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A2A9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spellStart"/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>Syriana</w:t>
            </w:r>
            <w:proofErr w:type="spellEnd"/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Joanna Fisher</w:t>
            </w:r>
          </w:p>
          <w:p w14:paraId="0E490909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Ul. Porębskiego 28/17</w:t>
            </w:r>
          </w:p>
          <w:p w14:paraId="22EC575E" w14:textId="77777777" w:rsidR="00D31F90" w:rsidRPr="00A4539C" w:rsidRDefault="00D31F90" w:rsidP="00D033AD">
            <w:pPr>
              <w:spacing w:after="40"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80-180 GDANSK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745C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1 - Cena - 49.53</w:t>
            </w:r>
          </w:p>
          <w:p w14:paraId="40DCC4A4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2 - Termin realizacji zamówienia – do 14 dni-20.00</w:t>
            </w:r>
          </w:p>
          <w:p w14:paraId="70708B89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3 - Termin płatności faktury – 30 dni - 20.00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FD4F" w14:textId="77777777" w:rsidR="00D31F90" w:rsidRPr="00A4539C" w:rsidRDefault="00D31F90" w:rsidP="00D033AD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 xml:space="preserve">  89,53</w:t>
            </w:r>
          </w:p>
        </w:tc>
      </w:tr>
      <w:tr w:rsidR="00D31F90" w:rsidRPr="00A4539C" w14:paraId="75315016" w14:textId="77777777" w:rsidTr="00D31F90">
        <w:tc>
          <w:tcPr>
            <w:tcW w:w="9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2A73F39" w14:textId="77777777" w:rsidR="00D31F90" w:rsidRPr="00A4539C" w:rsidRDefault="00D31F90" w:rsidP="00D033AD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A4539C">
              <w:rPr>
                <w:rFonts w:ascii="Cambria" w:hAnsi="Cambria" w:cs="Arial"/>
                <w:b/>
                <w:sz w:val="20"/>
                <w:szCs w:val="20"/>
              </w:rPr>
              <w:t>część 4: dostawa sprzętu komputerowego dla Laboratorium Mikroskopii Elektronowej i Konfokalnej Wydziału Biologii UAM w Poznaniu</w:t>
            </w:r>
          </w:p>
        </w:tc>
      </w:tr>
      <w:tr w:rsidR="00D31F90" w:rsidRPr="00A4539C" w14:paraId="3159723F" w14:textId="77777777" w:rsidTr="00D033AD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5FCA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>iCOD.pl Sp. z o.o.</w:t>
            </w:r>
          </w:p>
          <w:p w14:paraId="7799B5B3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ul. Grażyńskiego 51</w:t>
            </w:r>
          </w:p>
          <w:p w14:paraId="5EDC94D4" w14:textId="77777777" w:rsidR="00D31F90" w:rsidRPr="00A4539C" w:rsidRDefault="00D31F90" w:rsidP="00D033AD">
            <w:pPr>
              <w:spacing w:after="40"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43-300 Bielsko-Biała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6C25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1 - Cena - 60.00</w:t>
            </w:r>
          </w:p>
          <w:p w14:paraId="5BAFAD31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2 - Termin realizacji zamówienia – do 14 dni -20.00</w:t>
            </w:r>
          </w:p>
          <w:p w14:paraId="7D942443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3 - Termin płatności faktury – 30 dni- 20.00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01B05" w14:textId="77777777" w:rsidR="00D31F90" w:rsidRPr="00A4539C" w:rsidRDefault="00D31F90" w:rsidP="00D033AD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 xml:space="preserve">  100,00</w:t>
            </w:r>
          </w:p>
        </w:tc>
      </w:tr>
      <w:tr w:rsidR="00D31F90" w:rsidRPr="00A4539C" w14:paraId="53BA8C7B" w14:textId="77777777" w:rsidTr="00D033AD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B626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proofErr w:type="spellStart"/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>Syriana</w:t>
            </w:r>
            <w:proofErr w:type="spellEnd"/>
            <w:r w:rsidRPr="00A4539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Joanna Fisher</w:t>
            </w:r>
          </w:p>
          <w:p w14:paraId="17D8B2CA" w14:textId="77777777" w:rsidR="00D31F90" w:rsidRPr="00A4539C" w:rsidRDefault="00D31F90" w:rsidP="00D033AD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Ul. Porębskiego 28/17</w:t>
            </w:r>
          </w:p>
          <w:p w14:paraId="6F4FA0D5" w14:textId="77777777" w:rsidR="00D31F90" w:rsidRPr="00A4539C" w:rsidRDefault="00D31F90" w:rsidP="00D033AD">
            <w:pPr>
              <w:spacing w:after="40"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80-180 GDANSK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0716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1 - Cena - 40.95</w:t>
            </w:r>
          </w:p>
          <w:p w14:paraId="334EACA3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2 - Termin realizacji zamówienia – do 14 dni- 20.00</w:t>
            </w:r>
          </w:p>
          <w:p w14:paraId="6C41B44A" w14:textId="77777777" w:rsidR="00D31F90" w:rsidRPr="00A4539C" w:rsidRDefault="00D31F90" w:rsidP="00D033AD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>3 - Termin płatności faktury – 30 dni - 20.00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E7B3C" w14:textId="77777777" w:rsidR="00D31F90" w:rsidRPr="00A4539C" w:rsidRDefault="00D31F90" w:rsidP="00D033AD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4539C">
              <w:rPr>
                <w:rFonts w:ascii="Cambria" w:hAnsi="Cambria" w:cs="Arial"/>
                <w:sz w:val="20"/>
                <w:szCs w:val="20"/>
              </w:rPr>
              <w:t xml:space="preserve">  80,95</w:t>
            </w:r>
          </w:p>
        </w:tc>
      </w:tr>
    </w:tbl>
    <w:p w14:paraId="36AC22CD" w14:textId="77777777" w:rsidR="00D31F90" w:rsidRPr="00A4539C" w:rsidRDefault="00D31F90" w:rsidP="00D31F90">
      <w:pPr>
        <w:spacing w:after="120"/>
        <w:jc w:val="both"/>
        <w:rPr>
          <w:rFonts w:ascii="Cambria" w:hAnsi="Cambria" w:cs="Arial"/>
          <w:b/>
          <w:bCs/>
          <w:color w:val="000000"/>
          <w:sz w:val="20"/>
          <w:szCs w:val="20"/>
        </w:rPr>
      </w:pPr>
    </w:p>
    <w:p w14:paraId="04BFDD54" w14:textId="77777777" w:rsidR="00D31F90" w:rsidRPr="00A4539C" w:rsidRDefault="00D31F90" w:rsidP="00D31F90">
      <w:pPr>
        <w:spacing w:after="120"/>
        <w:jc w:val="both"/>
        <w:rPr>
          <w:rFonts w:ascii="Cambria" w:hAnsi="Cambria" w:cs="Arial"/>
          <w:color w:val="000000"/>
          <w:sz w:val="20"/>
          <w:szCs w:val="20"/>
        </w:rPr>
      </w:pPr>
      <w:r w:rsidRPr="00A4539C">
        <w:rPr>
          <w:rFonts w:ascii="Cambria" w:hAnsi="Cambria" w:cs="Arial"/>
          <w:b/>
          <w:bCs/>
          <w:color w:val="000000"/>
          <w:sz w:val="20"/>
          <w:szCs w:val="20"/>
        </w:rPr>
        <w:t>Informacja o wykonawcach, których oferty zostały odrzucone</w:t>
      </w:r>
      <w:r w:rsidRPr="00A4539C">
        <w:rPr>
          <w:rFonts w:ascii="Cambria" w:hAnsi="Cambria" w:cs="Arial"/>
          <w:color w:val="000000"/>
          <w:sz w:val="20"/>
          <w:szCs w:val="20"/>
        </w:rPr>
        <w:t>:</w:t>
      </w:r>
    </w:p>
    <w:p w14:paraId="4F9AA499" w14:textId="77777777" w:rsidR="00D31F90" w:rsidRPr="00A4539C" w:rsidRDefault="00D31F90" w:rsidP="00D31F90">
      <w:pPr>
        <w:spacing w:after="60"/>
        <w:ind w:right="108"/>
        <w:rPr>
          <w:rFonts w:ascii="Cambria" w:hAnsi="Cambria" w:cs="Arial"/>
          <w:b/>
          <w:sz w:val="20"/>
          <w:szCs w:val="20"/>
        </w:rPr>
      </w:pPr>
      <w:r w:rsidRPr="00A4539C">
        <w:rPr>
          <w:rFonts w:ascii="Cambria" w:hAnsi="Cambria" w:cs="Arial"/>
          <w:b/>
          <w:sz w:val="20"/>
          <w:szCs w:val="20"/>
        </w:rPr>
        <w:t>Oferta nr 1</w:t>
      </w:r>
    </w:p>
    <w:p w14:paraId="7AA96D8D" w14:textId="77777777" w:rsidR="00D31F90" w:rsidRPr="00A4539C" w:rsidRDefault="00D31F90" w:rsidP="00D31F90">
      <w:pPr>
        <w:spacing w:after="60"/>
        <w:ind w:right="108"/>
        <w:rPr>
          <w:rFonts w:ascii="Cambria" w:hAnsi="Cambria" w:cs="Arial"/>
          <w:b/>
          <w:sz w:val="20"/>
          <w:szCs w:val="20"/>
        </w:rPr>
      </w:pPr>
      <w:r w:rsidRPr="00A4539C">
        <w:rPr>
          <w:rFonts w:ascii="Cambria" w:hAnsi="Cambria" w:cs="Arial"/>
          <w:b/>
          <w:sz w:val="20"/>
          <w:szCs w:val="20"/>
        </w:rPr>
        <w:t xml:space="preserve">CEZAR Cezary </w:t>
      </w:r>
      <w:proofErr w:type="spellStart"/>
      <w:r w:rsidRPr="00A4539C">
        <w:rPr>
          <w:rFonts w:ascii="Cambria" w:hAnsi="Cambria" w:cs="Arial"/>
          <w:b/>
          <w:sz w:val="20"/>
          <w:szCs w:val="20"/>
        </w:rPr>
        <w:t>Machnio</w:t>
      </w:r>
      <w:proofErr w:type="spellEnd"/>
      <w:r w:rsidRPr="00A4539C">
        <w:rPr>
          <w:rFonts w:ascii="Cambria" w:hAnsi="Cambria" w:cs="Arial"/>
          <w:b/>
          <w:sz w:val="20"/>
          <w:szCs w:val="20"/>
        </w:rPr>
        <w:t xml:space="preserve"> i Piotr Gębka Sp. z o.o.</w:t>
      </w:r>
      <w:r>
        <w:rPr>
          <w:rFonts w:ascii="Cambria" w:hAnsi="Cambria" w:cs="Arial"/>
          <w:b/>
          <w:sz w:val="20"/>
          <w:szCs w:val="20"/>
        </w:rPr>
        <w:t xml:space="preserve">, </w:t>
      </w:r>
      <w:r w:rsidRPr="00A4539C">
        <w:rPr>
          <w:rFonts w:ascii="Cambria" w:hAnsi="Cambria" w:cs="Arial"/>
          <w:b/>
          <w:sz w:val="20"/>
          <w:szCs w:val="20"/>
        </w:rPr>
        <w:t>ul. Wolność 8 lok. 4</w:t>
      </w:r>
      <w:r>
        <w:rPr>
          <w:rFonts w:ascii="Cambria" w:hAnsi="Cambria" w:cs="Arial"/>
          <w:b/>
          <w:sz w:val="20"/>
          <w:szCs w:val="20"/>
        </w:rPr>
        <w:t xml:space="preserve">, </w:t>
      </w:r>
      <w:r w:rsidRPr="00A4539C">
        <w:rPr>
          <w:rFonts w:ascii="Cambria" w:hAnsi="Cambria" w:cs="Arial"/>
          <w:b/>
          <w:sz w:val="20"/>
          <w:szCs w:val="20"/>
        </w:rPr>
        <w:t>26-600 Radom</w:t>
      </w:r>
    </w:p>
    <w:p w14:paraId="50DCB09C" w14:textId="77777777" w:rsidR="00D31F90" w:rsidRPr="00A4539C" w:rsidRDefault="00D31F90" w:rsidP="00D31F90">
      <w:pPr>
        <w:spacing w:after="60"/>
        <w:ind w:right="108"/>
        <w:jc w:val="both"/>
        <w:rPr>
          <w:rFonts w:ascii="Cambria" w:hAnsi="Cambria" w:cs="Arial"/>
          <w:sz w:val="20"/>
          <w:szCs w:val="20"/>
        </w:rPr>
      </w:pPr>
      <w:r w:rsidRPr="00A4539C">
        <w:rPr>
          <w:rFonts w:ascii="Cambria" w:hAnsi="Cambria" w:cs="Arial"/>
          <w:sz w:val="20"/>
          <w:szCs w:val="20"/>
        </w:rPr>
        <w:t xml:space="preserve">Zamawiający zobowiązany był odrzucić ofertę nr 1 w części 1 na podstawie </w:t>
      </w:r>
      <w:r w:rsidRPr="00A4539C">
        <w:rPr>
          <w:rFonts w:ascii="Cambria" w:hAnsi="Cambria" w:cs="Arial"/>
          <w:b/>
          <w:sz w:val="20"/>
          <w:szCs w:val="20"/>
        </w:rPr>
        <w:t>art. 226 ust. 1 pkt. 2) lit. c)</w:t>
      </w:r>
      <w:r w:rsidRPr="00A4539C">
        <w:rPr>
          <w:rFonts w:ascii="Cambria" w:hAnsi="Cambria" w:cs="Arial"/>
          <w:sz w:val="20"/>
          <w:szCs w:val="20"/>
        </w:rPr>
        <w:t xml:space="preserve"> ustawy Prawo zamówień publicznych, jako ofertę złożoną przez Wykonawcę, który nie złożył w przewidzianym terminie przedmiotowego środka dowodowego.</w:t>
      </w:r>
    </w:p>
    <w:p w14:paraId="3D702A36" w14:textId="77777777" w:rsidR="00D31F90" w:rsidRPr="00A4539C" w:rsidRDefault="00D31F90" w:rsidP="00D31F90">
      <w:pPr>
        <w:spacing w:after="60"/>
        <w:ind w:right="108"/>
        <w:jc w:val="both"/>
        <w:rPr>
          <w:rFonts w:ascii="Cambria" w:hAnsi="Cambria" w:cs="Arial"/>
          <w:sz w:val="20"/>
          <w:szCs w:val="20"/>
        </w:rPr>
      </w:pPr>
      <w:r w:rsidRPr="00A4539C">
        <w:rPr>
          <w:rFonts w:ascii="Cambria" w:hAnsi="Cambria" w:cs="Arial"/>
          <w:sz w:val="20"/>
          <w:szCs w:val="20"/>
        </w:rPr>
        <w:t xml:space="preserve">Uzasadnienie faktyczne </w:t>
      </w:r>
    </w:p>
    <w:p w14:paraId="131035C8" w14:textId="77777777" w:rsidR="00D31F90" w:rsidRPr="00A4539C" w:rsidRDefault="00D31F90" w:rsidP="00D31F90">
      <w:pPr>
        <w:spacing w:after="120"/>
        <w:jc w:val="both"/>
        <w:rPr>
          <w:rFonts w:ascii="Cambria" w:hAnsi="Cambria" w:cs="Arial"/>
          <w:color w:val="000000"/>
          <w:sz w:val="20"/>
          <w:szCs w:val="20"/>
        </w:rPr>
      </w:pPr>
      <w:r w:rsidRPr="00A4539C">
        <w:rPr>
          <w:rFonts w:ascii="Cambria" w:hAnsi="Cambria" w:cs="Arial"/>
          <w:sz w:val="20"/>
          <w:szCs w:val="20"/>
        </w:rPr>
        <w:t>Zamawiający zobowiązany był odrzucić ofertę nr 1 gdyż Wykonawca nie uzupełnił przedmiotowych środków dowodowych w postaci opisów  technicznych oferowanego i wycenionego przedmiotu zamówienia w części 1. Wykonawca w dniu 04.06.2024 r. został wezwany do uzupełnienia opisów technicznych wycenionego sprzętu. Do wyznaczonego terminu tj. do dnia 06.06.2024 Wykonawca nie uzupełnił wymaganych dokumentów.</w:t>
      </w:r>
    </w:p>
    <w:p w14:paraId="5557F20B" w14:textId="77777777" w:rsidR="00D31F90" w:rsidRPr="00D31F90" w:rsidRDefault="00D31F90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Cambria" w:hAnsi="Cambria" w:cstheme="minorHAnsi"/>
          <w:bCs/>
        </w:rPr>
      </w:pPr>
    </w:p>
    <w:bookmarkEnd w:id="0"/>
    <w:sectPr w:rsidR="00D31F90" w:rsidRPr="00D31F90" w:rsidSect="00D31F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DDE07" w14:textId="77777777" w:rsidR="00402245" w:rsidRDefault="00402245">
      <w:r>
        <w:separator/>
      </w:r>
    </w:p>
  </w:endnote>
  <w:endnote w:type="continuationSeparator" w:id="0">
    <w:p w14:paraId="0A9537EB" w14:textId="77777777" w:rsidR="00402245" w:rsidRDefault="00402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7C94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45427" w14:textId="643EB0FD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FCBC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BD2CA" w14:textId="77777777" w:rsidR="00402245" w:rsidRDefault="00402245">
      <w:r>
        <w:separator/>
      </w:r>
    </w:p>
  </w:footnote>
  <w:footnote w:type="continuationSeparator" w:id="0">
    <w:p w14:paraId="29D820E1" w14:textId="77777777" w:rsidR="00402245" w:rsidRDefault="00402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0FFB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70D0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9659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24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02245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52B89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31F90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2AE60D"/>
  <w15:chartTrackingRefBased/>
  <w15:docId w15:val="{1C90A339-5394-4B03-B2FD-185116DFD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897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2024-07-01T06:48:00Z</dcterms:created>
  <dcterms:modified xsi:type="dcterms:W3CDTF">2024-07-01T06:48:00Z</dcterms:modified>
</cp:coreProperties>
</file>