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92AB392" w14:textId="77777777" w:rsidR="00986737" w:rsidRPr="00224C2D" w:rsidRDefault="003C11FE" w:rsidP="00224C2D">
      <w:pPr>
        <w:spacing w:after="600"/>
        <w:jc w:val="right"/>
        <w:rPr>
          <w:sz w:val="24"/>
          <w:szCs w:val="24"/>
        </w:rPr>
      </w:pPr>
      <w:bookmarkStart w:id="0" w:name="_Hlk52197885"/>
      <w:r w:rsidRPr="00224C2D">
        <w:rPr>
          <w:sz w:val="24"/>
          <w:szCs w:val="24"/>
        </w:rPr>
        <w:t>Poznań</w:t>
      </w:r>
      <w:r w:rsidR="00986737" w:rsidRPr="00224C2D">
        <w:rPr>
          <w:sz w:val="24"/>
          <w:szCs w:val="24"/>
        </w:rPr>
        <w:t xml:space="preserve"> dnia: </w:t>
      </w:r>
      <w:r w:rsidRPr="00224C2D">
        <w:rPr>
          <w:sz w:val="24"/>
          <w:szCs w:val="24"/>
        </w:rPr>
        <w:t>2024-07-01</w:t>
      </w:r>
    </w:p>
    <w:p w14:paraId="2637D8E2" w14:textId="77777777" w:rsidR="003C11FE" w:rsidRPr="00224C2D" w:rsidRDefault="003C11FE" w:rsidP="00224C2D">
      <w:pPr>
        <w:rPr>
          <w:b/>
          <w:bCs/>
          <w:sz w:val="24"/>
          <w:szCs w:val="24"/>
        </w:rPr>
      </w:pPr>
      <w:r w:rsidRPr="00224C2D">
        <w:rPr>
          <w:b/>
          <w:bCs/>
          <w:sz w:val="24"/>
          <w:szCs w:val="24"/>
        </w:rPr>
        <w:t>Szpital Wojewódzki w Poznaniu</w:t>
      </w:r>
    </w:p>
    <w:p w14:paraId="47881EB5" w14:textId="77777777" w:rsidR="00986737" w:rsidRPr="00224C2D" w:rsidRDefault="003C11FE" w:rsidP="00224C2D">
      <w:pPr>
        <w:rPr>
          <w:b/>
          <w:bCs/>
          <w:sz w:val="24"/>
          <w:szCs w:val="24"/>
        </w:rPr>
      </w:pPr>
      <w:r w:rsidRPr="00224C2D">
        <w:rPr>
          <w:b/>
          <w:bCs/>
          <w:sz w:val="24"/>
          <w:szCs w:val="24"/>
        </w:rPr>
        <w:t>Dział Zamówień Publicznych</w:t>
      </w:r>
    </w:p>
    <w:p w14:paraId="4C0EDFF8" w14:textId="77777777" w:rsidR="00986737" w:rsidRPr="00224C2D" w:rsidRDefault="003C11FE" w:rsidP="00224C2D">
      <w:pPr>
        <w:rPr>
          <w:sz w:val="24"/>
          <w:szCs w:val="24"/>
        </w:rPr>
      </w:pPr>
      <w:r w:rsidRPr="00224C2D">
        <w:rPr>
          <w:sz w:val="24"/>
          <w:szCs w:val="24"/>
        </w:rPr>
        <w:t>Juraszów</w:t>
      </w:r>
      <w:r w:rsidR="00986737" w:rsidRPr="00224C2D">
        <w:rPr>
          <w:sz w:val="24"/>
          <w:szCs w:val="24"/>
        </w:rPr>
        <w:t xml:space="preserve"> </w:t>
      </w:r>
      <w:r w:rsidRPr="00224C2D">
        <w:rPr>
          <w:sz w:val="24"/>
          <w:szCs w:val="24"/>
        </w:rPr>
        <w:t>7/19</w:t>
      </w:r>
    </w:p>
    <w:p w14:paraId="6BEBEABB" w14:textId="380B7A55" w:rsidR="00986737" w:rsidRPr="00224C2D" w:rsidRDefault="003C11FE" w:rsidP="00224C2D">
      <w:pPr>
        <w:rPr>
          <w:sz w:val="24"/>
          <w:szCs w:val="24"/>
        </w:rPr>
      </w:pPr>
      <w:r w:rsidRPr="00224C2D">
        <w:rPr>
          <w:sz w:val="24"/>
          <w:szCs w:val="24"/>
        </w:rPr>
        <w:t>60-479</w:t>
      </w:r>
      <w:r w:rsidR="00986737" w:rsidRPr="00224C2D">
        <w:rPr>
          <w:sz w:val="24"/>
          <w:szCs w:val="24"/>
        </w:rPr>
        <w:t xml:space="preserve"> </w:t>
      </w:r>
      <w:r w:rsidRPr="00224C2D">
        <w:rPr>
          <w:sz w:val="24"/>
          <w:szCs w:val="24"/>
        </w:rPr>
        <w:t>Poznań</w:t>
      </w:r>
      <w:r w:rsidR="00224C2D">
        <w:rPr>
          <w:sz w:val="24"/>
          <w:szCs w:val="24"/>
        </w:rPr>
        <w:br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86737" w:rsidRPr="00224C2D" w14:paraId="0B3396FC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498F674" w14:textId="77777777" w:rsidR="00986737" w:rsidRPr="00224C2D" w:rsidRDefault="00986737" w:rsidP="00224C2D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  <w:sz w:val="32"/>
                <w:szCs w:val="32"/>
              </w:rPr>
            </w:pPr>
            <w:r w:rsidRPr="00224C2D">
              <w:rPr>
                <w:b/>
                <w:spacing w:val="20"/>
                <w:sz w:val="28"/>
              </w:rPr>
              <w:t>INFORMACJA Z OTWARCIA OFERT</w:t>
            </w:r>
          </w:p>
        </w:tc>
      </w:tr>
    </w:tbl>
    <w:p w14:paraId="55340907" w14:textId="77777777" w:rsidR="00986737" w:rsidRPr="00224C2D" w:rsidRDefault="00986737" w:rsidP="00224C2D">
      <w:pPr>
        <w:pStyle w:val="Nagwek"/>
        <w:tabs>
          <w:tab w:val="clear" w:pos="4536"/>
        </w:tabs>
        <w:spacing w:after="360"/>
        <w:rPr>
          <w:sz w:val="24"/>
          <w:szCs w:val="24"/>
        </w:rPr>
      </w:pPr>
      <w:r w:rsidRPr="00224C2D">
        <w:rPr>
          <w:sz w:val="24"/>
          <w:szCs w:val="24"/>
        </w:rPr>
        <w:tab/>
        <w:t xml:space="preserve"> </w:t>
      </w:r>
    </w:p>
    <w:p w14:paraId="484B3652" w14:textId="77777777" w:rsidR="00986737" w:rsidRPr="00224C2D" w:rsidRDefault="00986737" w:rsidP="00224C2D">
      <w:pPr>
        <w:spacing w:after="120"/>
        <w:jc w:val="both"/>
        <w:rPr>
          <w:rFonts w:eastAsia="Calibri"/>
          <w:sz w:val="24"/>
          <w:szCs w:val="24"/>
          <w:lang w:eastAsia="en-US"/>
        </w:rPr>
      </w:pPr>
      <w:r w:rsidRPr="00224C2D">
        <w:rPr>
          <w:rFonts w:eastAsia="Calibri"/>
          <w:sz w:val="24"/>
          <w:szCs w:val="24"/>
          <w:lang w:eastAsia="en-US"/>
        </w:rPr>
        <w:t xml:space="preserve">Dotyczy </w:t>
      </w:r>
      <w:r w:rsidRPr="00224C2D">
        <w:rPr>
          <w:sz w:val="24"/>
          <w:szCs w:val="24"/>
        </w:rPr>
        <w:t>postępowania o udzielenie zamówienia publicznego</w:t>
      </w:r>
      <w:r w:rsidRPr="00224C2D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224C2D" w14:paraId="34D5621E" w14:textId="77777777" w:rsidTr="005A632E">
        <w:tc>
          <w:tcPr>
            <w:tcW w:w="2269" w:type="dxa"/>
            <w:shd w:val="clear" w:color="auto" w:fill="auto"/>
          </w:tcPr>
          <w:p w14:paraId="086FCD65" w14:textId="77777777" w:rsidR="00986737" w:rsidRPr="00224C2D" w:rsidRDefault="00986737" w:rsidP="00224C2D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sz w:val="24"/>
                <w:szCs w:val="24"/>
              </w:rPr>
            </w:pPr>
            <w:r w:rsidRPr="00224C2D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4275ADB" w14:textId="77777777" w:rsidR="00986737" w:rsidRPr="00224C2D" w:rsidRDefault="003C11FE" w:rsidP="00224C2D">
            <w:pPr>
              <w:tabs>
                <w:tab w:val="center" w:pos="4536"/>
                <w:tab w:val="right" w:pos="9072"/>
              </w:tabs>
              <w:jc w:val="both"/>
              <w:rPr>
                <w:bCs/>
                <w:sz w:val="24"/>
                <w:szCs w:val="24"/>
              </w:rPr>
            </w:pPr>
            <w:r w:rsidRPr="00224C2D">
              <w:rPr>
                <w:bCs/>
                <w:sz w:val="24"/>
                <w:szCs w:val="24"/>
              </w:rPr>
              <w:t>Środki dezynfekcyjne</w:t>
            </w:r>
            <w:r w:rsidR="00986737" w:rsidRPr="00224C2D">
              <w:rPr>
                <w:bCs/>
                <w:sz w:val="24"/>
                <w:szCs w:val="24"/>
              </w:rPr>
              <w:t>.</w:t>
            </w:r>
          </w:p>
        </w:tc>
      </w:tr>
      <w:tr w:rsidR="003C11FE" w:rsidRPr="00224C2D" w14:paraId="22297B5E" w14:textId="77777777" w:rsidTr="00A855BB">
        <w:tc>
          <w:tcPr>
            <w:tcW w:w="2269" w:type="dxa"/>
            <w:shd w:val="clear" w:color="auto" w:fill="auto"/>
          </w:tcPr>
          <w:p w14:paraId="7921FB93" w14:textId="77777777" w:rsidR="003C11FE" w:rsidRPr="00224C2D" w:rsidRDefault="003C11FE" w:rsidP="00224C2D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sz w:val="24"/>
                <w:szCs w:val="24"/>
              </w:rPr>
            </w:pPr>
            <w:r w:rsidRPr="00224C2D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7BD3F13" w14:textId="77777777" w:rsidR="003C11FE" w:rsidRPr="00224C2D" w:rsidRDefault="003C11FE" w:rsidP="00224C2D">
            <w:pPr>
              <w:tabs>
                <w:tab w:val="center" w:pos="4536"/>
                <w:tab w:val="right" w:pos="9072"/>
              </w:tabs>
              <w:jc w:val="both"/>
              <w:rPr>
                <w:bCs/>
                <w:sz w:val="24"/>
                <w:szCs w:val="24"/>
              </w:rPr>
            </w:pPr>
            <w:r w:rsidRPr="00224C2D">
              <w:rPr>
                <w:bCs/>
                <w:sz w:val="24"/>
                <w:szCs w:val="24"/>
              </w:rPr>
              <w:t>SZW/DZP/50/2024</w:t>
            </w:r>
          </w:p>
        </w:tc>
      </w:tr>
    </w:tbl>
    <w:p w14:paraId="29F8CB8B" w14:textId="77777777" w:rsidR="00D665F5" w:rsidRDefault="00D665F5" w:rsidP="00224C2D">
      <w:pPr>
        <w:spacing w:before="120"/>
        <w:jc w:val="both"/>
        <w:rPr>
          <w:sz w:val="24"/>
          <w:szCs w:val="24"/>
        </w:rPr>
      </w:pPr>
      <w:r w:rsidRPr="00224C2D">
        <w:rPr>
          <w:sz w:val="24"/>
          <w:szCs w:val="24"/>
        </w:rPr>
        <w:t>Zamawiający, działając na podstawie art. 22</w:t>
      </w:r>
      <w:r w:rsidR="00FC7F5E" w:rsidRPr="00224C2D">
        <w:rPr>
          <w:sz w:val="24"/>
          <w:szCs w:val="24"/>
        </w:rPr>
        <w:t>2</w:t>
      </w:r>
      <w:r w:rsidRPr="00224C2D">
        <w:rPr>
          <w:sz w:val="24"/>
          <w:szCs w:val="24"/>
        </w:rPr>
        <w:t xml:space="preserve"> ust. 5 </w:t>
      </w:r>
      <w:r w:rsidRPr="00224C2D">
        <w:rPr>
          <w:bCs/>
          <w:sz w:val="24"/>
          <w:szCs w:val="24"/>
        </w:rPr>
        <w:t>ustawy z dnia 11 września 2019 r. Prawo zamówień publicznych</w:t>
      </w:r>
      <w:r w:rsidRPr="00224C2D">
        <w:rPr>
          <w:sz w:val="24"/>
          <w:szCs w:val="24"/>
        </w:rPr>
        <w:t xml:space="preserve"> </w:t>
      </w:r>
      <w:r w:rsidR="003C11FE" w:rsidRPr="00224C2D">
        <w:rPr>
          <w:sz w:val="24"/>
          <w:szCs w:val="24"/>
        </w:rPr>
        <w:t>(</w:t>
      </w:r>
      <w:proofErr w:type="spellStart"/>
      <w:r w:rsidR="003C11FE" w:rsidRPr="00224C2D">
        <w:rPr>
          <w:sz w:val="24"/>
          <w:szCs w:val="24"/>
        </w:rPr>
        <w:t>t.j</w:t>
      </w:r>
      <w:proofErr w:type="spellEnd"/>
      <w:r w:rsidR="003C11FE" w:rsidRPr="00224C2D">
        <w:rPr>
          <w:sz w:val="24"/>
          <w:szCs w:val="24"/>
        </w:rPr>
        <w:t>. Dz. U. z 2023r. poz. 1605)</w:t>
      </w:r>
      <w:r w:rsidR="00490DC0" w:rsidRPr="00224C2D">
        <w:rPr>
          <w:sz w:val="24"/>
          <w:szCs w:val="24"/>
        </w:rPr>
        <w:t xml:space="preserve"> </w:t>
      </w:r>
      <w:r w:rsidRPr="00224C2D">
        <w:rPr>
          <w:sz w:val="24"/>
          <w:szCs w:val="24"/>
        </w:rPr>
        <w:t>udostępnia</w:t>
      </w:r>
      <w:r w:rsidR="00F95C33" w:rsidRPr="00224C2D">
        <w:rPr>
          <w:sz w:val="24"/>
          <w:szCs w:val="24"/>
        </w:rPr>
        <w:t xml:space="preserve"> </w:t>
      </w:r>
      <w:r w:rsidR="004C7E9B" w:rsidRPr="00224C2D">
        <w:rPr>
          <w:sz w:val="24"/>
          <w:szCs w:val="24"/>
        </w:rPr>
        <w:t>informacj</w:t>
      </w:r>
      <w:r w:rsidR="00577BC6" w:rsidRPr="00224C2D">
        <w:rPr>
          <w:sz w:val="24"/>
          <w:szCs w:val="24"/>
        </w:rPr>
        <w:t>ę</w:t>
      </w:r>
      <w:r w:rsidR="00035488" w:rsidRPr="00224C2D">
        <w:rPr>
          <w:sz w:val="24"/>
          <w:szCs w:val="24"/>
        </w:rPr>
        <w:t xml:space="preserve"> z otwarcia ofert</w:t>
      </w:r>
      <w:r w:rsidR="00577BC6" w:rsidRPr="00224C2D">
        <w:rPr>
          <w:sz w:val="24"/>
          <w:szCs w:val="24"/>
        </w:rPr>
        <w:t>.</w:t>
      </w:r>
    </w:p>
    <w:p w14:paraId="39DDA17A" w14:textId="77777777" w:rsidR="00224C2D" w:rsidRPr="00224C2D" w:rsidRDefault="00224C2D" w:rsidP="00224C2D">
      <w:pPr>
        <w:spacing w:before="120"/>
        <w:jc w:val="both"/>
        <w:rPr>
          <w:sz w:val="24"/>
          <w:szCs w:val="24"/>
        </w:rPr>
      </w:pPr>
      <w:r w:rsidRPr="00224C2D">
        <w:rPr>
          <w:sz w:val="24"/>
          <w:szCs w:val="24"/>
        </w:rPr>
        <w:t>Zamawiający, działając w trybie art. 222 ust. 4 ustawy Prawo Zamówień Publicznych, informuje że kwota jaką zamierza przeznaczyć na sfinansowanie zamówienia wynosi:</w:t>
      </w:r>
    </w:p>
    <w:p w14:paraId="06888876" w14:textId="77777777" w:rsidR="00224C2D" w:rsidRPr="00224C2D" w:rsidRDefault="00224C2D" w:rsidP="00224C2D">
      <w:pPr>
        <w:spacing w:before="120"/>
        <w:jc w:val="both"/>
        <w:rPr>
          <w:sz w:val="24"/>
          <w:szCs w:val="24"/>
        </w:rPr>
      </w:pPr>
    </w:p>
    <w:p w14:paraId="5BDA7431" w14:textId="71EEB5FC" w:rsidR="00224C2D" w:rsidRPr="00224C2D" w:rsidRDefault="00224C2D" w:rsidP="00224C2D">
      <w:pPr>
        <w:jc w:val="both"/>
        <w:rPr>
          <w:i/>
          <w:iCs/>
          <w:sz w:val="24"/>
          <w:szCs w:val="24"/>
        </w:rPr>
      </w:pPr>
      <w:r w:rsidRPr="00224C2D">
        <w:rPr>
          <w:i/>
          <w:iCs/>
          <w:sz w:val="24"/>
          <w:szCs w:val="24"/>
        </w:rPr>
        <w:t>Zadanie 1 -22 239,36 zł brutto</w:t>
      </w:r>
    </w:p>
    <w:p w14:paraId="6728D55D" w14:textId="6DC885B9" w:rsidR="00224C2D" w:rsidRPr="00224C2D" w:rsidRDefault="00224C2D" w:rsidP="00224C2D">
      <w:pPr>
        <w:jc w:val="both"/>
        <w:rPr>
          <w:i/>
          <w:iCs/>
          <w:sz w:val="24"/>
          <w:szCs w:val="24"/>
        </w:rPr>
      </w:pPr>
      <w:r w:rsidRPr="00224C2D">
        <w:rPr>
          <w:i/>
          <w:iCs/>
          <w:sz w:val="24"/>
          <w:szCs w:val="24"/>
        </w:rPr>
        <w:t>Zadanie 2 -60 130,00 zł brutto</w:t>
      </w:r>
    </w:p>
    <w:p w14:paraId="7F397472" w14:textId="40BEE9BE" w:rsidR="00224C2D" w:rsidRPr="00224C2D" w:rsidRDefault="00224C2D" w:rsidP="00224C2D">
      <w:pPr>
        <w:jc w:val="both"/>
        <w:rPr>
          <w:i/>
          <w:iCs/>
          <w:sz w:val="24"/>
          <w:szCs w:val="24"/>
        </w:rPr>
      </w:pPr>
      <w:r w:rsidRPr="00224C2D">
        <w:rPr>
          <w:i/>
          <w:iCs/>
          <w:sz w:val="24"/>
          <w:szCs w:val="24"/>
        </w:rPr>
        <w:t>Zadanie 3 -8 305,00 zł brutto</w:t>
      </w:r>
    </w:p>
    <w:p w14:paraId="468E788B" w14:textId="7719E846" w:rsidR="00224C2D" w:rsidRPr="00224C2D" w:rsidRDefault="00224C2D" w:rsidP="00224C2D">
      <w:pPr>
        <w:jc w:val="both"/>
        <w:rPr>
          <w:i/>
          <w:iCs/>
          <w:sz w:val="24"/>
          <w:szCs w:val="24"/>
        </w:rPr>
      </w:pPr>
      <w:r w:rsidRPr="00224C2D">
        <w:rPr>
          <w:i/>
          <w:iCs/>
          <w:sz w:val="24"/>
          <w:szCs w:val="24"/>
        </w:rPr>
        <w:t>Zadanie 4 -92 001,00 zł brutto</w:t>
      </w:r>
    </w:p>
    <w:p w14:paraId="11988EB0" w14:textId="37F0C5DC" w:rsidR="00224C2D" w:rsidRPr="00224C2D" w:rsidRDefault="00224C2D" w:rsidP="00224C2D">
      <w:pPr>
        <w:jc w:val="both"/>
        <w:rPr>
          <w:i/>
          <w:iCs/>
          <w:sz w:val="24"/>
          <w:szCs w:val="24"/>
        </w:rPr>
      </w:pPr>
      <w:r w:rsidRPr="00224C2D">
        <w:rPr>
          <w:i/>
          <w:iCs/>
          <w:sz w:val="24"/>
          <w:szCs w:val="24"/>
        </w:rPr>
        <w:t>Zadanie 5 -23 434,00 zł brutto</w:t>
      </w:r>
    </w:p>
    <w:p w14:paraId="276248D4" w14:textId="2AE34949" w:rsidR="00224C2D" w:rsidRPr="00224C2D" w:rsidRDefault="00224C2D" w:rsidP="00224C2D">
      <w:pPr>
        <w:jc w:val="both"/>
        <w:rPr>
          <w:i/>
          <w:iCs/>
          <w:sz w:val="24"/>
          <w:szCs w:val="24"/>
        </w:rPr>
      </w:pPr>
      <w:r w:rsidRPr="00224C2D">
        <w:rPr>
          <w:i/>
          <w:iCs/>
          <w:sz w:val="24"/>
          <w:szCs w:val="24"/>
        </w:rPr>
        <w:t>Zadanie 6 -75 297,00 zł brutto</w:t>
      </w:r>
    </w:p>
    <w:p w14:paraId="67ABB450" w14:textId="6C7F507B" w:rsidR="00224C2D" w:rsidRPr="00224C2D" w:rsidRDefault="00224C2D" w:rsidP="00224C2D">
      <w:pPr>
        <w:jc w:val="both"/>
        <w:rPr>
          <w:i/>
          <w:iCs/>
          <w:sz w:val="24"/>
          <w:szCs w:val="24"/>
        </w:rPr>
      </w:pPr>
      <w:r w:rsidRPr="00224C2D">
        <w:rPr>
          <w:i/>
          <w:iCs/>
          <w:sz w:val="24"/>
          <w:szCs w:val="24"/>
        </w:rPr>
        <w:t>Zadanie 7 -5 200,00 zł brutto</w:t>
      </w:r>
    </w:p>
    <w:p w14:paraId="48A550F0" w14:textId="77777777" w:rsidR="00A80738" w:rsidRPr="00224C2D" w:rsidRDefault="00D665F5" w:rsidP="00224C2D">
      <w:pPr>
        <w:spacing w:before="120" w:after="60"/>
        <w:jc w:val="both"/>
        <w:rPr>
          <w:sz w:val="24"/>
          <w:szCs w:val="24"/>
        </w:rPr>
      </w:pPr>
      <w:r w:rsidRPr="00224C2D">
        <w:rPr>
          <w:sz w:val="24"/>
          <w:szCs w:val="24"/>
        </w:rPr>
        <w:t>Podczas otwarcia ofert, mającego miejsce</w:t>
      </w:r>
      <w:r w:rsidR="00FF4AB1" w:rsidRPr="00224C2D">
        <w:rPr>
          <w:sz w:val="24"/>
          <w:szCs w:val="24"/>
        </w:rPr>
        <w:t xml:space="preserve"> w dniu  o godz. </w:t>
      </w:r>
      <w:r w:rsidRPr="00224C2D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224C2D" w14:paraId="11DC5678" w14:textId="77777777" w:rsidTr="005A632E">
        <w:tc>
          <w:tcPr>
            <w:tcW w:w="1276" w:type="dxa"/>
            <w:shd w:val="clear" w:color="auto" w:fill="F2F2F2"/>
            <w:vAlign w:val="center"/>
          </w:tcPr>
          <w:p w14:paraId="091EDEEF" w14:textId="77777777" w:rsidR="006B27ED" w:rsidRPr="00224C2D" w:rsidRDefault="00986737" w:rsidP="00224C2D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224C2D">
              <w:rPr>
                <w:sz w:val="24"/>
                <w:szCs w:val="24"/>
              </w:rPr>
              <w:t>Oferta n</w:t>
            </w:r>
            <w:r w:rsidR="006B27ED" w:rsidRPr="00224C2D">
              <w:rPr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005B1ED7" w14:textId="77777777" w:rsidR="006B27ED" w:rsidRPr="00224C2D" w:rsidRDefault="00986737" w:rsidP="00224C2D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224C2D">
              <w:rPr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42BAD16E" w14:textId="77777777" w:rsidR="006B27ED" w:rsidRPr="00224C2D" w:rsidRDefault="006B27ED" w:rsidP="00224C2D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224C2D">
              <w:rPr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14015310" w14:textId="77777777" w:rsidR="006B27ED" w:rsidRPr="00224C2D" w:rsidRDefault="006B27ED" w:rsidP="00224C2D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224C2D">
              <w:rPr>
                <w:sz w:val="24"/>
                <w:szCs w:val="24"/>
              </w:rPr>
              <w:t>Cena oferty</w:t>
            </w:r>
          </w:p>
        </w:tc>
      </w:tr>
      <w:tr w:rsidR="003C11FE" w:rsidRPr="00224C2D" w14:paraId="11F83AB8" w14:textId="77777777" w:rsidTr="00A855BB">
        <w:tc>
          <w:tcPr>
            <w:tcW w:w="1276" w:type="dxa"/>
            <w:shd w:val="clear" w:color="auto" w:fill="auto"/>
            <w:vAlign w:val="center"/>
          </w:tcPr>
          <w:p w14:paraId="4CEE0246" w14:textId="77777777" w:rsidR="003C11FE" w:rsidRPr="00224C2D" w:rsidRDefault="003C11FE" w:rsidP="00224C2D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24C2D"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1DA189C" w14:textId="77777777" w:rsidR="003C11FE" w:rsidRPr="00224C2D" w:rsidRDefault="003C11FE" w:rsidP="00224C2D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24C2D">
              <w:rPr>
                <w:sz w:val="24"/>
                <w:szCs w:val="24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14:paraId="06EF0911" w14:textId="10B3D4AB" w:rsidR="003C11FE" w:rsidRPr="00224C2D" w:rsidRDefault="003C11FE" w:rsidP="00224C2D">
            <w:pPr>
              <w:spacing w:before="80" w:after="40"/>
              <w:rPr>
                <w:sz w:val="24"/>
                <w:szCs w:val="24"/>
              </w:rPr>
            </w:pPr>
            <w:r w:rsidRPr="00224C2D">
              <w:rPr>
                <w:sz w:val="24"/>
                <w:szCs w:val="24"/>
              </w:rPr>
              <w:t xml:space="preserve">Aesculap Chifa </w:t>
            </w:r>
            <w:r w:rsidR="00224C2D">
              <w:rPr>
                <w:sz w:val="24"/>
                <w:szCs w:val="24"/>
              </w:rPr>
              <w:t xml:space="preserve">Sp. z o.o. </w:t>
            </w:r>
          </w:p>
          <w:p w14:paraId="1B3B9656" w14:textId="1BB838E4" w:rsidR="003C11FE" w:rsidRPr="00224C2D" w:rsidRDefault="00224C2D" w:rsidP="00224C2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3C11FE" w:rsidRPr="00224C2D">
              <w:rPr>
                <w:sz w:val="24"/>
                <w:szCs w:val="24"/>
              </w:rPr>
              <w:t xml:space="preserve">Tysiąclecia 14 </w:t>
            </w:r>
          </w:p>
          <w:p w14:paraId="58032DD1" w14:textId="77777777" w:rsidR="003C11FE" w:rsidRPr="00224C2D" w:rsidRDefault="003C11FE" w:rsidP="00224C2D">
            <w:pPr>
              <w:spacing w:after="80"/>
              <w:jc w:val="both"/>
              <w:rPr>
                <w:sz w:val="24"/>
                <w:szCs w:val="24"/>
              </w:rPr>
            </w:pPr>
            <w:r w:rsidRPr="00224C2D">
              <w:rPr>
                <w:sz w:val="24"/>
                <w:szCs w:val="24"/>
              </w:rPr>
              <w:t>64-300 Nowy Tomyśl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D019D32" w14:textId="77777777" w:rsidR="003C11FE" w:rsidRPr="00224C2D" w:rsidRDefault="003C11FE" w:rsidP="00224C2D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24C2D">
              <w:rPr>
                <w:sz w:val="24"/>
                <w:szCs w:val="24"/>
              </w:rPr>
              <w:t>4 536.00 zł</w:t>
            </w:r>
          </w:p>
        </w:tc>
      </w:tr>
      <w:tr w:rsidR="003C11FE" w:rsidRPr="00224C2D" w14:paraId="5BB6F485" w14:textId="77777777" w:rsidTr="00A855BB">
        <w:tc>
          <w:tcPr>
            <w:tcW w:w="1276" w:type="dxa"/>
            <w:shd w:val="clear" w:color="auto" w:fill="auto"/>
            <w:vAlign w:val="center"/>
          </w:tcPr>
          <w:p w14:paraId="7AF1571E" w14:textId="77777777" w:rsidR="003C11FE" w:rsidRPr="00224C2D" w:rsidRDefault="003C11FE" w:rsidP="00224C2D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24C2D">
              <w:rPr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7A81588" w14:textId="77777777" w:rsidR="003C11FE" w:rsidRPr="00224C2D" w:rsidRDefault="003C11FE" w:rsidP="00224C2D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24C2D">
              <w:rPr>
                <w:sz w:val="24"/>
                <w:szCs w:val="24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14:paraId="264ED128" w14:textId="1E8732FD" w:rsidR="003C11FE" w:rsidRPr="00224C2D" w:rsidRDefault="003C11FE" w:rsidP="00224C2D">
            <w:pPr>
              <w:spacing w:before="80" w:after="40"/>
              <w:rPr>
                <w:sz w:val="24"/>
                <w:szCs w:val="24"/>
              </w:rPr>
            </w:pPr>
            <w:r w:rsidRPr="00224C2D">
              <w:rPr>
                <w:sz w:val="24"/>
                <w:szCs w:val="24"/>
              </w:rPr>
              <w:t>S</w:t>
            </w:r>
            <w:r w:rsidR="00224C2D">
              <w:rPr>
                <w:sz w:val="24"/>
                <w:szCs w:val="24"/>
              </w:rPr>
              <w:t>chulke</w:t>
            </w:r>
            <w:r w:rsidRPr="00224C2D">
              <w:rPr>
                <w:sz w:val="24"/>
                <w:szCs w:val="24"/>
              </w:rPr>
              <w:t xml:space="preserve"> </w:t>
            </w:r>
            <w:r w:rsidR="00224C2D">
              <w:rPr>
                <w:sz w:val="24"/>
                <w:szCs w:val="24"/>
              </w:rPr>
              <w:t xml:space="preserve">Polska Sp.z o.o. </w:t>
            </w:r>
          </w:p>
          <w:p w14:paraId="38BAC1B3" w14:textId="7D6A2664" w:rsidR="003C11FE" w:rsidRPr="00224C2D" w:rsidRDefault="003C11FE" w:rsidP="00224C2D">
            <w:pPr>
              <w:rPr>
                <w:sz w:val="24"/>
                <w:szCs w:val="24"/>
              </w:rPr>
            </w:pPr>
            <w:r w:rsidRPr="00224C2D">
              <w:rPr>
                <w:sz w:val="24"/>
                <w:szCs w:val="24"/>
              </w:rPr>
              <w:t>A</w:t>
            </w:r>
            <w:r w:rsidR="00224C2D">
              <w:rPr>
                <w:sz w:val="24"/>
                <w:szCs w:val="24"/>
              </w:rPr>
              <w:t>l</w:t>
            </w:r>
            <w:r w:rsidRPr="00224C2D">
              <w:rPr>
                <w:sz w:val="24"/>
                <w:szCs w:val="24"/>
              </w:rPr>
              <w:t xml:space="preserve">. </w:t>
            </w:r>
            <w:r w:rsidR="00224C2D">
              <w:rPr>
                <w:sz w:val="24"/>
                <w:szCs w:val="24"/>
              </w:rPr>
              <w:t>Jerozolimskie</w:t>
            </w:r>
            <w:r w:rsidRPr="00224C2D">
              <w:rPr>
                <w:sz w:val="24"/>
                <w:szCs w:val="24"/>
              </w:rPr>
              <w:t xml:space="preserve"> 132 </w:t>
            </w:r>
          </w:p>
          <w:p w14:paraId="6FA5C585" w14:textId="3AAEA063" w:rsidR="003C11FE" w:rsidRPr="00224C2D" w:rsidRDefault="003C11FE" w:rsidP="00224C2D">
            <w:pPr>
              <w:spacing w:after="80"/>
              <w:jc w:val="both"/>
              <w:rPr>
                <w:sz w:val="24"/>
                <w:szCs w:val="24"/>
              </w:rPr>
            </w:pPr>
            <w:r w:rsidRPr="00224C2D">
              <w:rPr>
                <w:sz w:val="24"/>
                <w:szCs w:val="24"/>
              </w:rPr>
              <w:t>02-305 W</w:t>
            </w:r>
            <w:r w:rsidR="00224C2D">
              <w:rPr>
                <w:sz w:val="24"/>
                <w:szCs w:val="24"/>
              </w:rPr>
              <w:t>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59762D2" w14:textId="77777777" w:rsidR="003C11FE" w:rsidRPr="00224C2D" w:rsidRDefault="003C11FE" w:rsidP="00224C2D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24C2D">
              <w:rPr>
                <w:sz w:val="24"/>
                <w:szCs w:val="24"/>
              </w:rPr>
              <w:t>17 202.67 zł</w:t>
            </w:r>
          </w:p>
        </w:tc>
      </w:tr>
      <w:tr w:rsidR="003C11FE" w:rsidRPr="00224C2D" w14:paraId="032B6281" w14:textId="77777777" w:rsidTr="00A855BB">
        <w:tc>
          <w:tcPr>
            <w:tcW w:w="1276" w:type="dxa"/>
            <w:shd w:val="clear" w:color="auto" w:fill="auto"/>
            <w:vAlign w:val="center"/>
          </w:tcPr>
          <w:p w14:paraId="14CF712E" w14:textId="77777777" w:rsidR="003C11FE" w:rsidRPr="00224C2D" w:rsidRDefault="003C11FE" w:rsidP="00224C2D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24C2D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535A389" w14:textId="77777777" w:rsidR="003C11FE" w:rsidRPr="00224C2D" w:rsidRDefault="003C11FE" w:rsidP="00224C2D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24C2D">
              <w:rPr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25CFB6F5" w14:textId="77777777" w:rsidR="003C11FE" w:rsidRPr="00224C2D" w:rsidRDefault="003C11FE" w:rsidP="00224C2D">
            <w:pPr>
              <w:spacing w:before="80" w:after="40"/>
              <w:rPr>
                <w:sz w:val="24"/>
                <w:szCs w:val="24"/>
              </w:rPr>
            </w:pPr>
            <w:proofErr w:type="spellStart"/>
            <w:r w:rsidRPr="00224C2D">
              <w:rPr>
                <w:sz w:val="24"/>
                <w:szCs w:val="24"/>
              </w:rPr>
              <w:t>Medim</w:t>
            </w:r>
            <w:proofErr w:type="spellEnd"/>
            <w:r w:rsidRPr="00224C2D">
              <w:rPr>
                <w:sz w:val="24"/>
                <w:szCs w:val="24"/>
              </w:rPr>
              <w:t xml:space="preserve"> Sp. z o.o.</w:t>
            </w:r>
          </w:p>
          <w:p w14:paraId="2CAA95F8" w14:textId="39AFB45A" w:rsidR="003C11FE" w:rsidRPr="00224C2D" w:rsidRDefault="003C11FE" w:rsidP="00224C2D">
            <w:pPr>
              <w:rPr>
                <w:sz w:val="24"/>
                <w:szCs w:val="24"/>
              </w:rPr>
            </w:pPr>
            <w:r w:rsidRPr="00224C2D">
              <w:rPr>
                <w:sz w:val="24"/>
                <w:szCs w:val="24"/>
              </w:rPr>
              <w:t>ul. Puławska 45 B</w:t>
            </w:r>
          </w:p>
          <w:p w14:paraId="27481114" w14:textId="77777777" w:rsidR="003C11FE" w:rsidRPr="00224C2D" w:rsidRDefault="003C11FE" w:rsidP="00224C2D">
            <w:pPr>
              <w:spacing w:after="80"/>
              <w:jc w:val="both"/>
              <w:rPr>
                <w:sz w:val="24"/>
                <w:szCs w:val="24"/>
              </w:rPr>
            </w:pPr>
            <w:r w:rsidRPr="00224C2D">
              <w:rPr>
                <w:sz w:val="24"/>
                <w:szCs w:val="24"/>
              </w:rPr>
              <w:t>05-500 Piaseczno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2C3F8C5" w14:textId="77777777" w:rsidR="003C11FE" w:rsidRPr="00224C2D" w:rsidRDefault="003C11FE" w:rsidP="00224C2D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24C2D">
              <w:rPr>
                <w:sz w:val="24"/>
                <w:szCs w:val="24"/>
              </w:rPr>
              <w:t>41 399.64 zł</w:t>
            </w:r>
          </w:p>
        </w:tc>
      </w:tr>
      <w:tr w:rsidR="003C11FE" w:rsidRPr="00224C2D" w14:paraId="0726E1AD" w14:textId="77777777" w:rsidTr="00A855BB">
        <w:tc>
          <w:tcPr>
            <w:tcW w:w="1276" w:type="dxa"/>
            <w:shd w:val="clear" w:color="auto" w:fill="auto"/>
            <w:vAlign w:val="center"/>
          </w:tcPr>
          <w:p w14:paraId="326EA689" w14:textId="77777777" w:rsidR="003C11FE" w:rsidRPr="00224C2D" w:rsidRDefault="003C11FE" w:rsidP="00224C2D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24C2D">
              <w:rPr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9F7AE09" w14:textId="77777777" w:rsidR="003C11FE" w:rsidRPr="00224C2D" w:rsidRDefault="003C11FE" w:rsidP="00224C2D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24C2D">
              <w:rPr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14:paraId="0DDC7F11" w14:textId="4E6A8F5F" w:rsidR="003C11FE" w:rsidRPr="00224C2D" w:rsidRDefault="00224C2D" w:rsidP="00224C2D">
            <w:pPr>
              <w:spacing w:before="80" w:after="40"/>
              <w:rPr>
                <w:sz w:val="24"/>
                <w:szCs w:val="24"/>
              </w:rPr>
            </w:pPr>
            <w:r w:rsidRPr="00224C2D">
              <w:rPr>
                <w:sz w:val="24"/>
                <w:szCs w:val="24"/>
              </w:rPr>
              <w:t xml:space="preserve">Hurtownia Farmaceutyczna </w:t>
            </w:r>
            <w:r>
              <w:rPr>
                <w:sz w:val="24"/>
                <w:szCs w:val="24"/>
              </w:rPr>
              <w:t>MEDIFARM</w:t>
            </w:r>
            <w:r w:rsidRPr="00224C2D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Sp. z o.o. </w:t>
            </w:r>
          </w:p>
          <w:p w14:paraId="5F0362F3" w14:textId="0CF463D6" w:rsidR="003C11FE" w:rsidRPr="00224C2D" w:rsidRDefault="00224C2D" w:rsidP="00224C2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3C11FE" w:rsidRPr="00224C2D">
              <w:rPr>
                <w:sz w:val="24"/>
                <w:szCs w:val="24"/>
              </w:rPr>
              <w:t xml:space="preserve">Bławatków 6 </w:t>
            </w:r>
          </w:p>
          <w:p w14:paraId="1FF7F1D3" w14:textId="77777777" w:rsidR="003C11FE" w:rsidRPr="00224C2D" w:rsidRDefault="003C11FE" w:rsidP="00224C2D">
            <w:pPr>
              <w:spacing w:after="80"/>
              <w:jc w:val="both"/>
              <w:rPr>
                <w:sz w:val="24"/>
                <w:szCs w:val="24"/>
              </w:rPr>
            </w:pPr>
            <w:r w:rsidRPr="00224C2D">
              <w:rPr>
                <w:sz w:val="24"/>
                <w:szCs w:val="24"/>
              </w:rPr>
              <w:lastRenderedPageBreak/>
              <w:t>43-100 Tychy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604F490" w14:textId="77777777" w:rsidR="003C11FE" w:rsidRPr="00224C2D" w:rsidRDefault="003C11FE" w:rsidP="00224C2D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24C2D">
              <w:rPr>
                <w:sz w:val="24"/>
                <w:szCs w:val="24"/>
              </w:rPr>
              <w:lastRenderedPageBreak/>
              <w:t>9 883.95 zł</w:t>
            </w:r>
          </w:p>
        </w:tc>
      </w:tr>
      <w:tr w:rsidR="003C11FE" w:rsidRPr="00224C2D" w14:paraId="06720CC0" w14:textId="77777777" w:rsidTr="00A855BB">
        <w:tc>
          <w:tcPr>
            <w:tcW w:w="1276" w:type="dxa"/>
            <w:shd w:val="clear" w:color="auto" w:fill="auto"/>
            <w:vAlign w:val="center"/>
          </w:tcPr>
          <w:p w14:paraId="79AC6783" w14:textId="77777777" w:rsidR="003C11FE" w:rsidRPr="00224C2D" w:rsidRDefault="003C11FE" w:rsidP="00224C2D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24C2D">
              <w:rPr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60BF93C" w14:textId="77777777" w:rsidR="003C11FE" w:rsidRPr="00224C2D" w:rsidRDefault="003C11FE" w:rsidP="00224C2D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24C2D">
              <w:rPr>
                <w:sz w:val="24"/>
                <w:szCs w:val="24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14:paraId="31348672" w14:textId="77777777" w:rsidR="00224C2D" w:rsidRPr="00224C2D" w:rsidRDefault="00224C2D" w:rsidP="00224C2D">
            <w:pPr>
              <w:spacing w:before="80" w:after="40"/>
              <w:rPr>
                <w:sz w:val="24"/>
                <w:szCs w:val="24"/>
              </w:rPr>
            </w:pPr>
            <w:r w:rsidRPr="00224C2D">
              <w:rPr>
                <w:sz w:val="24"/>
                <w:szCs w:val="24"/>
              </w:rPr>
              <w:t xml:space="preserve">Hurtownia Farmaceutyczna </w:t>
            </w:r>
            <w:r>
              <w:rPr>
                <w:sz w:val="24"/>
                <w:szCs w:val="24"/>
              </w:rPr>
              <w:t>MEDIFARM</w:t>
            </w:r>
            <w:r w:rsidRPr="00224C2D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Sp. z o.o. </w:t>
            </w:r>
          </w:p>
          <w:p w14:paraId="471689B2" w14:textId="77777777" w:rsidR="00224C2D" w:rsidRPr="00224C2D" w:rsidRDefault="00224C2D" w:rsidP="00224C2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224C2D">
              <w:rPr>
                <w:sz w:val="24"/>
                <w:szCs w:val="24"/>
              </w:rPr>
              <w:t xml:space="preserve">Bławatków 6 </w:t>
            </w:r>
          </w:p>
          <w:p w14:paraId="4D782293" w14:textId="46AD5A0A" w:rsidR="003C11FE" w:rsidRPr="00224C2D" w:rsidRDefault="00224C2D" w:rsidP="00224C2D">
            <w:pPr>
              <w:spacing w:after="80"/>
              <w:jc w:val="both"/>
              <w:rPr>
                <w:sz w:val="24"/>
                <w:szCs w:val="24"/>
              </w:rPr>
            </w:pPr>
            <w:r w:rsidRPr="00224C2D">
              <w:rPr>
                <w:sz w:val="24"/>
                <w:szCs w:val="24"/>
              </w:rPr>
              <w:t>43-100 Tychy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4D33A58" w14:textId="77777777" w:rsidR="003C11FE" w:rsidRPr="00224C2D" w:rsidRDefault="003C11FE" w:rsidP="00224C2D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24C2D">
              <w:rPr>
                <w:sz w:val="24"/>
                <w:szCs w:val="24"/>
              </w:rPr>
              <w:t>11 194.52 zł</w:t>
            </w:r>
          </w:p>
        </w:tc>
      </w:tr>
      <w:tr w:rsidR="003C11FE" w:rsidRPr="00224C2D" w14:paraId="371290D8" w14:textId="77777777" w:rsidTr="00A855BB">
        <w:tc>
          <w:tcPr>
            <w:tcW w:w="1276" w:type="dxa"/>
            <w:shd w:val="clear" w:color="auto" w:fill="auto"/>
            <w:vAlign w:val="center"/>
          </w:tcPr>
          <w:p w14:paraId="605FDFDD" w14:textId="77777777" w:rsidR="003C11FE" w:rsidRPr="00224C2D" w:rsidRDefault="003C11FE" w:rsidP="00224C2D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24C2D">
              <w:rPr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91C1160" w14:textId="77777777" w:rsidR="003C11FE" w:rsidRPr="00224C2D" w:rsidRDefault="003C11FE" w:rsidP="00224C2D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24C2D">
              <w:rPr>
                <w:sz w:val="24"/>
                <w:szCs w:val="24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14:paraId="24D385E4" w14:textId="6B98467D" w:rsidR="003C11FE" w:rsidRPr="00224C2D" w:rsidRDefault="00224C2D" w:rsidP="00224C2D">
            <w:pPr>
              <w:spacing w:before="80" w:after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SANOSIL Polska Sp. z o.o. </w:t>
            </w:r>
          </w:p>
          <w:p w14:paraId="61C43286" w14:textId="079C4B60" w:rsidR="003C11FE" w:rsidRPr="00224C2D" w:rsidRDefault="00224C2D" w:rsidP="00224C2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ul. Walerego Sławka 5/16</w:t>
            </w:r>
          </w:p>
          <w:p w14:paraId="3ED32F72" w14:textId="749ADB72" w:rsidR="003C11FE" w:rsidRPr="00224C2D" w:rsidRDefault="00224C2D" w:rsidP="00224C2D">
            <w:pPr>
              <w:spacing w:after="8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40-833 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6D0106A" w14:textId="77777777" w:rsidR="003C11FE" w:rsidRPr="00224C2D" w:rsidRDefault="003C11FE" w:rsidP="00224C2D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24C2D">
              <w:rPr>
                <w:sz w:val="24"/>
                <w:szCs w:val="24"/>
              </w:rPr>
              <w:t>17 573.30 zł</w:t>
            </w:r>
          </w:p>
        </w:tc>
      </w:tr>
      <w:bookmarkEnd w:id="0"/>
    </w:tbl>
    <w:p w14:paraId="314FE3FC" w14:textId="77777777" w:rsidR="0006102E" w:rsidRDefault="0006102E" w:rsidP="0006102E">
      <w:pPr>
        <w:ind w:left="2832" w:firstLine="708"/>
        <w:jc w:val="center"/>
        <w:rPr>
          <w:sz w:val="22"/>
          <w:szCs w:val="22"/>
        </w:rPr>
      </w:pPr>
    </w:p>
    <w:p w14:paraId="4FA7E611" w14:textId="77777777" w:rsidR="0006102E" w:rsidRDefault="0006102E" w:rsidP="0006102E">
      <w:pPr>
        <w:ind w:left="2832" w:firstLine="708"/>
        <w:jc w:val="center"/>
        <w:rPr>
          <w:sz w:val="22"/>
          <w:szCs w:val="22"/>
        </w:rPr>
      </w:pPr>
    </w:p>
    <w:p w14:paraId="4776E110" w14:textId="0920F01B" w:rsidR="0006102E" w:rsidRDefault="0006102E" w:rsidP="0006102E">
      <w:pPr>
        <w:ind w:left="2832" w:firstLine="708"/>
        <w:jc w:val="center"/>
        <w:rPr>
          <w:i/>
        </w:rPr>
      </w:pPr>
      <w:r>
        <w:rPr>
          <w:sz w:val="22"/>
          <w:szCs w:val="22"/>
        </w:rPr>
        <w:t>Zamawiający</w:t>
      </w:r>
    </w:p>
    <w:p w14:paraId="36A4EDF7" w14:textId="77777777" w:rsidR="0006102E" w:rsidRDefault="0006102E" w:rsidP="0006102E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/-/ Dyrektor Szpitala Wojewódzkiego </w:t>
      </w:r>
    </w:p>
    <w:p w14:paraId="7049FDAF" w14:textId="77777777" w:rsidR="0006102E" w:rsidRDefault="0006102E" w:rsidP="0006102E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6196246C" w14:textId="77777777" w:rsidR="0006102E" w:rsidRDefault="0006102E" w:rsidP="0006102E">
      <w:pPr>
        <w:ind w:firstLine="425"/>
        <w:jc w:val="center"/>
        <w:rPr>
          <w:iCs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10EA4532" w14:textId="2B60E1FA" w:rsidR="00C236D3" w:rsidRPr="00224C2D" w:rsidRDefault="00C236D3" w:rsidP="00224C2D">
      <w:pPr>
        <w:jc w:val="right"/>
        <w:rPr>
          <w:sz w:val="22"/>
          <w:szCs w:val="22"/>
        </w:rPr>
      </w:pPr>
    </w:p>
    <w:sectPr w:rsidR="00C236D3" w:rsidRPr="00224C2D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42FA414" w14:textId="77777777" w:rsidR="000C3154" w:rsidRDefault="000C3154">
      <w:r>
        <w:separator/>
      </w:r>
    </w:p>
  </w:endnote>
  <w:endnote w:type="continuationSeparator" w:id="0">
    <w:p w14:paraId="0E4796BF" w14:textId="77777777" w:rsidR="000C3154" w:rsidRDefault="000C31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83B11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D2C80F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56C00D" w14:textId="40722021" w:rsidR="00986737" w:rsidRPr="00986737" w:rsidRDefault="00524983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193F6D2C" wp14:editId="47090784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C92BB50" id="Łącznik prosty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3512933B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 xml:space="preserve">System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ProPublico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©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Datacomp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F1E01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42F18FD" w14:textId="77777777" w:rsidR="009F189D" w:rsidRDefault="009F189D">
    <w:pPr>
      <w:pStyle w:val="Stopka"/>
      <w:tabs>
        <w:tab w:val="clear" w:pos="4536"/>
      </w:tabs>
      <w:jc w:val="center"/>
    </w:pPr>
  </w:p>
  <w:p w14:paraId="7DDE900D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0D1E0D1" w14:textId="77777777" w:rsidR="000C3154" w:rsidRDefault="000C3154">
      <w:r>
        <w:separator/>
      </w:r>
    </w:p>
  </w:footnote>
  <w:footnote w:type="continuationSeparator" w:id="0">
    <w:p w14:paraId="3546F053" w14:textId="77777777" w:rsidR="000C3154" w:rsidRDefault="000C31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D6F0E7" w14:textId="77777777" w:rsidR="003C11FE" w:rsidRDefault="003C11F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A0CD39" w14:textId="77777777" w:rsidR="003C11FE" w:rsidRDefault="003C11F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160A35" w14:textId="77777777" w:rsidR="003C11FE" w:rsidRDefault="003C11F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3154"/>
    <w:rsid w:val="00007727"/>
    <w:rsid w:val="00017720"/>
    <w:rsid w:val="00035488"/>
    <w:rsid w:val="0006102E"/>
    <w:rsid w:val="000C3154"/>
    <w:rsid w:val="000D7F25"/>
    <w:rsid w:val="000E00E5"/>
    <w:rsid w:val="00173B20"/>
    <w:rsid w:val="001C69FF"/>
    <w:rsid w:val="00224C2D"/>
    <w:rsid w:val="0023318D"/>
    <w:rsid w:val="003C11FE"/>
    <w:rsid w:val="003D72FD"/>
    <w:rsid w:val="00423179"/>
    <w:rsid w:val="00423453"/>
    <w:rsid w:val="00490DC0"/>
    <w:rsid w:val="00493F8C"/>
    <w:rsid w:val="004C7E9B"/>
    <w:rsid w:val="00524983"/>
    <w:rsid w:val="005614F2"/>
    <w:rsid w:val="00577BC6"/>
    <w:rsid w:val="005A632E"/>
    <w:rsid w:val="0069085C"/>
    <w:rsid w:val="006B27ED"/>
    <w:rsid w:val="007F2688"/>
    <w:rsid w:val="00843263"/>
    <w:rsid w:val="00861E75"/>
    <w:rsid w:val="00986737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D9603B"/>
    <w:rsid w:val="00EA3476"/>
    <w:rsid w:val="00F16C60"/>
    <w:rsid w:val="00F95C33"/>
    <w:rsid w:val="00FC3D0D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7715F39"/>
  <w15:chartTrackingRefBased/>
  <w15:docId w15:val="{647A1A12-E9D1-44D4-961D-352F38A0F4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9040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6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17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252</Words>
  <Characters>1516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Ćwiertka</dc:creator>
  <cp:keywords/>
  <dc:description/>
  <cp:lastModifiedBy>Monika Ćwiertka</cp:lastModifiedBy>
  <cp:revision>4</cp:revision>
  <dcterms:created xsi:type="dcterms:W3CDTF">2024-07-01T08:57:00Z</dcterms:created>
  <dcterms:modified xsi:type="dcterms:W3CDTF">2024-07-01T09:30:00Z</dcterms:modified>
</cp:coreProperties>
</file>