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0A6B4B" w14:textId="77777777" w:rsidR="00986737" w:rsidRPr="0035672C" w:rsidRDefault="00084636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35672C">
        <w:rPr>
          <w:rFonts w:ascii="Arial Narrow" w:hAnsi="Arial Narrow" w:cs="Arial"/>
          <w:sz w:val="24"/>
          <w:szCs w:val="24"/>
        </w:rPr>
        <w:t>Bydgoszcz</w:t>
      </w:r>
      <w:r w:rsidR="00986737" w:rsidRPr="0035672C">
        <w:rPr>
          <w:rFonts w:ascii="Arial Narrow" w:hAnsi="Arial Narrow" w:cs="Arial"/>
          <w:sz w:val="24"/>
          <w:szCs w:val="24"/>
        </w:rPr>
        <w:t xml:space="preserve"> dnia: </w:t>
      </w:r>
      <w:r w:rsidRPr="0035672C">
        <w:rPr>
          <w:rFonts w:ascii="Arial Narrow" w:hAnsi="Arial Narrow" w:cs="Arial"/>
          <w:sz w:val="24"/>
          <w:szCs w:val="24"/>
        </w:rPr>
        <w:t>2024-07-01</w:t>
      </w:r>
    </w:p>
    <w:p w14:paraId="37C30599" w14:textId="77777777" w:rsidR="00986737" w:rsidRPr="0035672C" w:rsidRDefault="00084636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5672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FBA810B" w14:textId="77777777" w:rsidR="00986737" w:rsidRPr="0035672C" w:rsidRDefault="00084636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5672C">
        <w:rPr>
          <w:rFonts w:ascii="Arial Narrow" w:hAnsi="Arial Narrow" w:cs="Arial"/>
          <w:sz w:val="24"/>
          <w:szCs w:val="24"/>
        </w:rPr>
        <w:t>Powstańców Warszawy</w:t>
      </w:r>
      <w:r w:rsidR="00986737" w:rsidRPr="0035672C">
        <w:rPr>
          <w:rFonts w:ascii="Arial Narrow" w:hAnsi="Arial Narrow" w:cs="Arial"/>
          <w:sz w:val="24"/>
          <w:szCs w:val="24"/>
        </w:rPr>
        <w:t xml:space="preserve"> </w:t>
      </w:r>
      <w:r w:rsidRPr="0035672C">
        <w:rPr>
          <w:rFonts w:ascii="Arial Narrow" w:hAnsi="Arial Narrow" w:cs="Arial"/>
          <w:sz w:val="24"/>
          <w:szCs w:val="24"/>
        </w:rPr>
        <w:t>5</w:t>
      </w:r>
    </w:p>
    <w:p w14:paraId="40F56142" w14:textId="77777777" w:rsidR="00986737" w:rsidRPr="0035672C" w:rsidRDefault="00084636" w:rsidP="00986737">
      <w:pPr>
        <w:rPr>
          <w:rFonts w:ascii="Arial Narrow" w:hAnsi="Arial Narrow" w:cs="Arial"/>
          <w:sz w:val="24"/>
          <w:szCs w:val="24"/>
        </w:rPr>
      </w:pPr>
      <w:r w:rsidRPr="0035672C">
        <w:rPr>
          <w:rFonts w:ascii="Arial Narrow" w:hAnsi="Arial Narrow" w:cs="Arial"/>
          <w:sz w:val="24"/>
          <w:szCs w:val="24"/>
        </w:rPr>
        <w:t>85-681</w:t>
      </w:r>
      <w:r w:rsidR="00986737" w:rsidRPr="0035672C">
        <w:rPr>
          <w:rFonts w:ascii="Arial Narrow" w:hAnsi="Arial Narrow" w:cs="Arial"/>
          <w:sz w:val="24"/>
          <w:szCs w:val="24"/>
        </w:rPr>
        <w:t xml:space="preserve"> </w:t>
      </w:r>
      <w:r w:rsidRPr="0035672C">
        <w:rPr>
          <w:rFonts w:ascii="Arial Narrow" w:hAnsi="Arial Narrow" w:cs="Arial"/>
          <w:sz w:val="24"/>
          <w:szCs w:val="24"/>
        </w:rPr>
        <w:t>Bydgoszcz</w:t>
      </w:r>
    </w:p>
    <w:p w14:paraId="20A0E7C9" w14:textId="77777777" w:rsidR="00986737" w:rsidRPr="0035672C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35672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7E8D672" w14:textId="77777777" w:rsidR="00986737" w:rsidRPr="0035672C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5672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5672C" w14:paraId="7DD0D62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77B7BF" w14:textId="77777777" w:rsidR="00986737" w:rsidRPr="0035672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5672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FB57A9A" w14:textId="77777777" w:rsidR="00986737" w:rsidRPr="0035672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5672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02D4256" w14:textId="77777777" w:rsidR="00986737" w:rsidRPr="0035672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5672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5672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5672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5672C" w14:paraId="1FB237CF" w14:textId="77777777" w:rsidTr="005A632E">
        <w:tc>
          <w:tcPr>
            <w:tcW w:w="2269" w:type="dxa"/>
            <w:shd w:val="clear" w:color="auto" w:fill="auto"/>
          </w:tcPr>
          <w:p w14:paraId="63568F4B" w14:textId="77777777" w:rsidR="00986737" w:rsidRPr="0035672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C416FA" w14:textId="77777777" w:rsidR="00986737" w:rsidRPr="0035672C" w:rsidRDefault="0008463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bCs/>
                <w:sz w:val="24"/>
                <w:szCs w:val="24"/>
              </w:rPr>
              <w:t>Dostawy sukcesywne odczynników chemicznych, substancji recepturowych i utensyliów aptecznych na okres 12 miesięcy</w:t>
            </w:r>
            <w:r w:rsidR="00986737" w:rsidRPr="0035672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84636" w:rsidRPr="0035672C" w14:paraId="157C3F0F" w14:textId="77777777" w:rsidTr="00E2496B">
        <w:tc>
          <w:tcPr>
            <w:tcW w:w="2269" w:type="dxa"/>
            <w:shd w:val="clear" w:color="auto" w:fill="auto"/>
          </w:tcPr>
          <w:p w14:paraId="1313C284" w14:textId="77777777" w:rsidR="00084636" w:rsidRPr="0035672C" w:rsidRDefault="00084636" w:rsidP="00E249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19EBE9" w14:textId="77777777" w:rsidR="00084636" w:rsidRPr="0035672C" w:rsidRDefault="00084636" w:rsidP="00E249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bCs/>
                <w:sz w:val="24"/>
                <w:szCs w:val="24"/>
              </w:rPr>
              <w:t>72/2024</w:t>
            </w:r>
          </w:p>
        </w:tc>
      </w:tr>
    </w:tbl>
    <w:p w14:paraId="5A8BEE33" w14:textId="77777777" w:rsidR="00A80738" w:rsidRPr="0035672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453E0CDE" w14:textId="77777777" w:rsidR="00D665F5" w:rsidRPr="0035672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672C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35672C">
        <w:rPr>
          <w:rFonts w:ascii="Arial Narrow" w:hAnsi="Arial Narrow" w:cs="Arial"/>
          <w:sz w:val="24"/>
          <w:szCs w:val="24"/>
        </w:rPr>
        <w:t>2</w:t>
      </w:r>
      <w:r w:rsidRPr="0035672C">
        <w:rPr>
          <w:rFonts w:ascii="Arial Narrow" w:hAnsi="Arial Narrow" w:cs="Arial"/>
          <w:sz w:val="24"/>
          <w:szCs w:val="24"/>
        </w:rPr>
        <w:t xml:space="preserve"> ust. 5 </w:t>
      </w:r>
      <w:r w:rsidRPr="0035672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35672C">
        <w:rPr>
          <w:rFonts w:ascii="Arial Narrow" w:hAnsi="Arial Narrow" w:cs="Arial"/>
          <w:sz w:val="24"/>
          <w:szCs w:val="24"/>
        </w:rPr>
        <w:t xml:space="preserve"> </w:t>
      </w:r>
      <w:r w:rsidR="00084636" w:rsidRPr="0035672C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35672C">
        <w:rPr>
          <w:rFonts w:ascii="Arial Narrow" w:hAnsi="Arial Narrow" w:cs="Arial"/>
          <w:sz w:val="24"/>
          <w:szCs w:val="24"/>
        </w:rPr>
        <w:t xml:space="preserve"> </w:t>
      </w:r>
      <w:r w:rsidRPr="0035672C">
        <w:rPr>
          <w:rFonts w:ascii="Arial Narrow" w:hAnsi="Arial Narrow" w:cs="Arial"/>
          <w:sz w:val="24"/>
          <w:szCs w:val="24"/>
        </w:rPr>
        <w:t>udostępnia</w:t>
      </w:r>
      <w:r w:rsidR="00F95C33" w:rsidRPr="0035672C">
        <w:rPr>
          <w:rFonts w:ascii="Arial Narrow" w:hAnsi="Arial Narrow" w:cs="Arial"/>
          <w:sz w:val="24"/>
          <w:szCs w:val="24"/>
        </w:rPr>
        <w:t xml:space="preserve"> </w:t>
      </w:r>
      <w:r w:rsidR="004C7E9B" w:rsidRPr="0035672C">
        <w:rPr>
          <w:rFonts w:ascii="Arial Narrow" w:hAnsi="Arial Narrow" w:cs="Arial"/>
          <w:sz w:val="24"/>
          <w:szCs w:val="24"/>
        </w:rPr>
        <w:t>informacj</w:t>
      </w:r>
      <w:r w:rsidR="00577BC6" w:rsidRPr="0035672C">
        <w:rPr>
          <w:rFonts w:ascii="Arial Narrow" w:hAnsi="Arial Narrow" w:cs="Arial"/>
          <w:sz w:val="24"/>
          <w:szCs w:val="24"/>
        </w:rPr>
        <w:t>ę</w:t>
      </w:r>
      <w:r w:rsidR="00035488" w:rsidRPr="0035672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35672C">
        <w:rPr>
          <w:rFonts w:ascii="Arial Narrow" w:hAnsi="Arial Narrow" w:cs="Arial"/>
          <w:sz w:val="24"/>
          <w:szCs w:val="24"/>
        </w:rPr>
        <w:t>.</w:t>
      </w:r>
    </w:p>
    <w:p w14:paraId="78808187" w14:textId="77777777" w:rsidR="00A80738" w:rsidRPr="0035672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672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35672C">
        <w:rPr>
          <w:rFonts w:ascii="Arial Narrow" w:hAnsi="Arial Narrow" w:cs="Arial"/>
          <w:sz w:val="24"/>
          <w:szCs w:val="24"/>
        </w:rPr>
        <w:t xml:space="preserve"> w dniu </w:t>
      </w:r>
      <w:r w:rsidR="00084636" w:rsidRPr="0035672C">
        <w:rPr>
          <w:rFonts w:ascii="Arial Narrow" w:hAnsi="Arial Narrow" w:cs="Arial"/>
          <w:sz w:val="24"/>
          <w:szCs w:val="24"/>
        </w:rPr>
        <w:t>01/07/2024</w:t>
      </w:r>
      <w:r w:rsidR="00FF4AB1" w:rsidRPr="0035672C">
        <w:rPr>
          <w:rFonts w:ascii="Arial Narrow" w:hAnsi="Arial Narrow" w:cs="Arial"/>
          <w:sz w:val="24"/>
          <w:szCs w:val="24"/>
        </w:rPr>
        <w:t xml:space="preserve"> o godz. </w:t>
      </w:r>
      <w:r w:rsidR="00084636" w:rsidRPr="0035672C">
        <w:rPr>
          <w:rFonts w:ascii="Arial Narrow" w:hAnsi="Arial Narrow" w:cs="Arial"/>
          <w:sz w:val="24"/>
          <w:szCs w:val="24"/>
        </w:rPr>
        <w:t>09:00</w:t>
      </w:r>
      <w:r w:rsidRPr="0035672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5672C" w14:paraId="480A21D3" w14:textId="77777777" w:rsidTr="005A632E">
        <w:tc>
          <w:tcPr>
            <w:tcW w:w="1276" w:type="dxa"/>
            <w:shd w:val="clear" w:color="auto" w:fill="F2F2F2"/>
            <w:vAlign w:val="center"/>
          </w:tcPr>
          <w:p w14:paraId="74F612EC" w14:textId="77777777" w:rsidR="006B27ED" w:rsidRPr="0035672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35672C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F40E3BE" w14:textId="77777777" w:rsidR="006B27ED" w:rsidRPr="0035672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76DBB2E" w14:textId="77777777" w:rsidR="006B27ED" w:rsidRPr="0035672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7B28E4E" w14:textId="77777777" w:rsidR="006B27ED" w:rsidRPr="0035672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084636" w:rsidRPr="0035672C" w14:paraId="218B9069" w14:textId="77777777" w:rsidTr="00E2496B">
        <w:tc>
          <w:tcPr>
            <w:tcW w:w="1276" w:type="dxa"/>
            <w:shd w:val="clear" w:color="auto" w:fill="auto"/>
            <w:vAlign w:val="center"/>
          </w:tcPr>
          <w:p w14:paraId="47C06D2D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2922CD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1128E8F1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LogFarma Sp. z o.o.</w:t>
            </w:r>
          </w:p>
          <w:p w14:paraId="697D308D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Komandosów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1/1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2BC8A9C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32-085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Modlniczka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1E400B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122 943.60 zł</w:t>
            </w:r>
          </w:p>
        </w:tc>
      </w:tr>
      <w:tr w:rsidR="00084636" w:rsidRPr="0035672C" w14:paraId="638A4D81" w14:textId="77777777" w:rsidTr="00E2496B">
        <w:tc>
          <w:tcPr>
            <w:tcW w:w="1276" w:type="dxa"/>
            <w:shd w:val="clear" w:color="auto" w:fill="auto"/>
            <w:vAlign w:val="center"/>
          </w:tcPr>
          <w:p w14:paraId="022FCF4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2FCD6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7E7D6DD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Aqua-Med ZPAM-KOLASA SP.J.</w:t>
            </w:r>
          </w:p>
          <w:p w14:paraId="442AC329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TARGOWA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78DE4CC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90-323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8F24F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26 902.56 zł</w:t>
            </w:r>
          </w:p>
        </w:tc>
      </w:tr>
      <w:tr w:rsidR="00084636" w:rsidRPr="0035672C" w14:paraId="083B2D3D" w14:textId="77777777" w:rsidTr="00E2496B">
        <w:tc>
          <w:tcPr>
            <w:tcW w:w="1276" w:type="dxa"/>
            <w:shd w:val="clear" w:color="auto" w:fill="auto"/>
            <w:vAlign w:val="center"/>
          </w:tcPr>
          <w:p w14:paraId="4BCC410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E78A5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EB36C3F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Aqua-Med ZPAM-KOLASA SP.J.</w:t>
            </w:r>
          </w:p>
          <w:p w14:paraId="544C86BA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TARGOWA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6D95F3F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90-323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27A6EA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28 080.00 zł</w:t>
            </w:r>
          </w:p>
        </w:tc>
      </w:tr>
      <w:tr w:rsidR="00084636" w:rsidRPr="0035672C" w14:paraId="08591B21" w14:textId="77777777" w:rsidTr="00E2496B">
        <w:tc>
          <w:tcPr>
            <w:tcW w:w="1276" w:type="dxa"/>
            <w:shd w:val="clear" w:color="auto" w:fill="auto"/>
            <w:vAlign w:val="center"/>
          </w:tcPr>
          <w:p w14:paraId="6143228C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1473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B655069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Aqua-Med ZPAM-KOLASA SP.J.</w:t>
            </w:r>
          </w:p>
          <w:p w14:paraId="08CAA0AB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TARGOWA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7409606" w14:textId="77777777" w:rsidR="00084636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90-323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  <w:p w14:paraId="60826F66" w14:textId="77777777" w:rsidR="0035672C" w:rsidRPr="0035672C" w:rsidRDefault="0035672C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6F88D80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15 299.28 zł</w:t>
            </w:r>
          </w:p>
        </w:tc>
      </w:tr>
      <w:tr w:rsidR="00084636" w:rsidRPr="0035672C" w14:paraId="25B1E3C3" w14:textId="77777777" w:rsidTr="00E2496B">
        <w:tc>
          <w:tcPr>
            <w:tcW w:w="1276" w:type="dxa"/>
            <w:shd w:val="clear" w:color="auto" w:fill="auto"/>
            <w:vAlign w:val="center"/>
          </w:tcPr>
          <w:p w14:paraId="5D727A3B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C820F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7A4B2E4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Aqua-Med ZPAM-KOLASA SP.J.</w:t>
            </w:r>
          </w:p>
          <w:p w14:paraId="246F998A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TARGOWA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8620C43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90-323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7D4AF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21 365.10 zł</w:t>
            </w:r>
          </w:p>
        </w:tc>
      </w:tr>
      <w:tr w:rsidR="00084636" w:rsidRPr="0035672C" w14:paraId="18828472" w14:textId="77777777" w:rsidTr="00E2496B">
        <w:tc>
          <w:tcPr>
            <w:tcW w:w="1276" w:type="dxa"/>
            <w:shd w:val="clear" w:color="auto" w:fill="auto"/>
            <w:vAlign w:val="center"/>
          </w:tcPr>
          <w:p w14:paraId="347B773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9A89B2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6A15B63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Aqua-Med ZPAM-KOLASA SP.J.</w:t>
            </w:r>
          </w:p>
          <w:p w14:paraId="573BCA31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TARGOWA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BC8A2DA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90-323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1C51F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4 104.00 zł</w:t>
            </w:r>
          </w:p>
        </w:tc>
      </w:tr>
      <w:tr w:rsidR="00084636" w:rsidRPr="0035672C" w14:paraId="305B408B" w14:textId="77777777" w:rsidTr="00E2496B">
        <w:tc>
          <w:tcPr>
            <w:tcW w:w="1276" w:type="dxa"/>
            <w:shd w:val="clear" w:color="auto" w:fill="auto"/>
            <w:vAlign w:val="center"/>
          </w:tcPr>
          <w:p w14:paraId="621FD6F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869B7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90821D8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Aqua-Med ZPAM-KOLASA SP.J.</w:t>
            </w:r>
          </w:p>
          <w:p w14:paraId="680712B0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TARGOWA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264E51E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90-323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B6A16B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4 503.60 zł</w:t>
            </w:r>
          </w:p>
        </w:tc>
      </w:tr>
      <w:tr w:rsidR="00084636" w:rsidRPr="0035672C" w14:paraId="0B84F112" w14:textId="77777777" w:rsidTr="00E2496B">
        <w:tc>
          <w:tcPr>
            <w:tcW w:w="1276" w:type="dxa"/>
            <w:shd w:val="clear" w:color="auto" w:fill="auto"/>
            <w:vAlign w:val="center"/>
          </w:tcPr>
          <w:p w14:paraId="37C7D09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99FE4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9BBF5CE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Aqua-Med ZPAM-KOLASA SP.J.</w:t>
            </w:r>
          </w:p>
          <w:p w14:paraId="7AD1B2C7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TARGOWA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9C47F6B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90-323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5900EA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1 258.20 zł</w:t>
            </w:r>
          </w:p>
        </w:tc>
      </w:tr>
      <w:tr w:rsidR="00084636" w:rsidRPr="0035672C" w14:paraId="53E578D3" w14:textId="77777777" w:rsidTr="00E2496B">
        <w:tc>
          <w:tcPr>
            <w:tcW w:w="1276" w:type="dxa"/>
            <w:shd w:val="clear" w:color="auto" w:fill="auto"/>
            <w:vAlign w:val="center"/>
          </w:tcPr>
          <w:p w14:paraId="0620EDC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4E7B2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5D85AAB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EURx Sp. z o.o.</w:t>
            </w:r>
          </w:p>
          <w:p w14:paraId="481B2C7C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Przyrodników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5866D22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80-297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159442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701.10 zł</w:t>
            </w:r>
          </w:p>
        </w:tc>
      </w:tr>
      <w:tr w:rsidR="00084636" w:rsidRPr="0035672C" w14:paraId="40FA43DA" w14:textId="77777777" w:rsidTr="00E2496B">
        <w:tc>
          <w:tcPr>
            <w:tcW w:w="1276" w:type="dxa"/>
            <w:shd w:val="clear" w:color="auto" w:fill="auto"/>
            <w:vAlign w:val="center"/>
          </w:tcPr>
          <w:p w14:paraId="2559101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CC241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691745B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EURx Sp. z o.o.</w:t>
            </w:r>
          </w:p>
          <w:p w14:paraId="15296D0D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Przyrodników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14942B8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80-297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91731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332.10 zł</w:t>
            </w:r>
          </w:p>
        </w:tc>
      </w:tr>
      <w:tr w:rsidR="00084636" w:rsidRPr="0035672C" w14:paraId="13B4AC48" w14:textId="77777777" w:rsidTr="00E2496B">
        <w:tc>
          <w:tcPr>
            <w:tcW w:w="1276" w:type="dxa"/>
            <w:shd w:val="clear" w:color="auto" w:fill="auto"/>
            <w:vAlign w:val="center"/>
          </w:tcPr>
          <w:p w14:paraId="5C09E8F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3C6092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3E518406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Firma Handlowo-Usługowa "VITO"</w:t>
            </w:r>
          </w:p>
          <w:p w14:paraId="5842C2DB" w14:textId="579A2C34" w:rsidR="00084636" w:rsidRPr="0035672C" w:rsidRDefault="0035672C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K. Makuszyńskiego 15</w:t>
            </w:r>
          </w:p>
          <w:p w14:paraId="143A32E3" w14:textId="7653FC44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31-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752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BEF47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40 651.50 zł</w:t>
            </w:r>
          </w:p>
        </w:tc>
      </w:tr>
      <w:tr w:rsidR="00084636" w:rsidRPr="0035672C" w14:paraId="2924ED0E" w14:textId="77777777" w:rsidTr="00E2496B">
        <w:tc>
          <w:tcPr>
            <w:tcW w:w="1276" w:type="dxa"/>
            <w:shd w:val="clear" w:color="auto" w:fill="auto"/>
            <w:vAlign w:val="center"/>
          </w:tcPr>
          <w:p w14:paraId="15420B18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B04F65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3E28799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Elektro Med Grzegorz Pałkowski</w:t>
            </w:r>
          </w:p>
          <w:p w14:paraId="2478AB03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ul. Zabierzowska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4454EEF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32-005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F1ED2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20 428.20 zł</w:t>
            </w:r>
          </w:p>
        </w:tc>
      </w:tr>
      <w:tr w:rsidR="00084636" w:rsidRPr="0035672C" w14:paraId="1A8D3BE8" w14:textId="77777777" w:rsidTr="00E2496B">
        <w:tc>
          <w:tcPr>
            <w:tcW w:w="1276" w:type="dxa"/>
            <w:shd w:val="clear" w:color="auto" w:fill="auto"/>
            <w:vAlign w:val="center"/>
          </w:tcPr>
          <w:p w14:paraId="08A708C8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089A3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410838C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Elektro Med Grzegorz Pałkowski</w:t>
            </w:r>
          </w:p>
          <w:p w14:paraId="689376B6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ul. Zabierzowska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C3E10AF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32-005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13115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30 888.00 zł</w:t>
            </w:r>
          </w:p>
        </w:tc>
      </w:tr>
      <w:tr w:rsidR="00084636" w:rsidRPr="0035672C" w14:paraId="152E3C51" w14:textId="77777777" w:rsidTr="00E2496B">
        <w:tc>
          <w:tcPr>
            <w:tcW w:w="1276" w:type="dxa"/>
            <w:shd w:val="clear" w:color="auto" w:fill="auto"/>
            <w:vAlign w:val="center"/>
          </w:tcPr>
          <w:p w14:paraId="373FEC2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5368D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CE9BD52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Elektro Med Grzegorz Pałkowski</w:t>
            </w:r>
          </w:p>
          <w:p w14:paraId="0E10DBFE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ul. Zabierzowska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7D453A6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32-005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99DFD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17 768.58 zł</w:t>
            </w:r>
          </w:p>
        </w:tc>
      </w:tr>
      <w:tr w:rsidR="00084636" w:rsidRPr="0035672C" w14:paraId="0E7A5222" w14:textId="77777777" w:rsidTr="00E2496B">
        <w:tc>
          <w:tcPr>
            <w:tcW w:w="1276" w:type="dxa"/>
            <w:shd w:val="clear" w:color="auto" w:fill="auto"/>
            <w:vAlign w:val="center"/>
          </w:tcPr>
          <w:p w14:paraId="29CC9BC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8135E1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CFCB3A1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Elektro Med Grzegorz Pałkowski</w:t>
            </w:r>
          </w:p>
          <w:p w14:paraId="65841ED9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ul. Zabierzowska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8A0523C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32-005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7F94B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3 343.68 zł</w:t>
            </w:r>
          </w:p>
        </w:tc>
      </w:tr>
      <w:tr w:rsidR="00084636" w:rsidRPr="0035672C" w14:paraId="7B3DDEE9" w14:textId="77777777" w:rsidTr="00E2496B">
        <w:tc>
          <w:tcPr>
            <w:tcW w:w="1276" w:type="dxa"/>
            <w:shd w:val="clear" w:color="auto" w:fill="auto"/>
            <w:vAlign w:val="center"/>
          </w:tcPr>
          <w:p w14:paraId="05ADA7AA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05D8E8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55F264E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Elektro Med Grzegorz Pałkowski</w:t>
            </w:r>
          </w:p>
          <w:p w14:paraId="0E4D5914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ul. Zabierzowska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85F0678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32-005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87F7E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2 662.20 zł</w:t>
            </w:r>
          </w:p>
        </w:tc>
      </w:tr>
      <w:tr w:rsidR="00084636" w:rsidRPr="0035672C" w14:paraId="571F9AAE" w14:textId="77777777" w:rsidTr="00E2496B">
        <w:tc>
          <w:tcPr>
            <w:tcW w:w="1276" w:type="dxa"/>
            <w:shd w:val="clear" w:color="auto" w:fill="auto"/>
            <w:vAlign w:val="center"/>
          </w:tcPr>
          <w:p w14:paraId="0F9D7ED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8D128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B1CC272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Elektro Med Grzegorz Pałkowski</w:t>
            </w:r>
          </w:p>
          <w:p w14:paraId="795C8439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ul. Zabierzowska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E715C35" w14:textId="77777777" w:rsidR="00084636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32-005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Niepołomice</w:t>
            </w:r>
          </w:p>
          <w:p w14:paraId="6D4985BA" w14:textId="77777777" w:rsidR="0035672C" w:rsidRPr="0035672C" w:rsidRDefault="0035672C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89C16B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12 788.50 zł</w:t>
            </w:r>
          </w:p>
        </w:tc>
      </w:tr>
      <w:tr w:rsidR="00084636" w:rsidRPr="0035672C" w14:paraId="73AABA98" w14:textId="77777777" w:rsidTr="00E2496B">
        <w:tc>
          <w:tcPr>
            <w:tcW w:w="1276" w:type="dxa"/>
            <w:shd w:val="clear" w:color="auto" w:fill="auto"/>
            <w:vAlign w:val="center"/>
          </w:tcPr>
          <w:p w14:paraId="727DF440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1042CB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BDF5637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Elektro Med Grzegorz Pałkowski</w:t>
            </w:r>
          </w:p>
          <w:p w14:paraId="01FB481D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ul. Zabierzowska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00A22A1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32-005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DF46C5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6 944.40 zł</w:t>
            </w:r>
          </w:p>
        </w:tc>
      </w:tr>
      <w:tr w:rsidR="00084636" w:rsidRPr="0035672C" w14:paraId="7B8B814B" w14:textId="77777777" w:rsidTr="00E2496B">
        <w:tc>
          <w:tcPr>
            <w:tcW w:w="1276" w:type="dxa"/>
            <w:shd w:val="clear" w:color="auto" w:fill="auto"/>
            <w:vAlign w:val="center"/>
          </w:tcPr>
          <w:p w14:paraId="77C560E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23C90C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9E4BBAE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Opta-Tech Sp. z o.o.</w:t>
            </w:r>
          </w:p>
          <w:p w14:paraId="5700F8BF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AL. KEN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36/U211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B539F03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02-797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0817F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43 524.00 zł</w:t>
            </w:r>
          </w:p>
        </w:tc>
      </w:tr>
      <w:tr w:rsidR="00084636" w:rsidRPr="0035672C" w14:paraId="3D1FA58C" w14:textId="77777777" w:rsidTr="00E2496B">
        <w:tc>
          <w:tcPr>
            <w:tcW w:w="1276" w:type="dxa"/>
            <w:shd w:val="clear" w:color="auto" w:fill="auto"/>
            <w:vAlign w:val="center"/>
          </w:tcPr>
          <w:p w14:paraId="31EC070B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D700F2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14C167C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Opta-Tech Sp. z o.o.</w:t>
            </w:r>
          </w:p>
          <w:p w14:paraId="1F077355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AL. KEN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36/U211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BE04703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02-797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1134B3" w14:textId="727F92F8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4 00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.53 zł</w:t>
            </w:r>
          </w:p>
        </w:tc>
      </w:tr>
      <w:tr w:rsidR="00084636" w:rsidRPr="0035672C" w14:paraId="7CF27ED8" w14:textId="77777777" w:rsidTr="00E2496B">
        <w:tc>
          <w:tcPr>
            <w:tcW w:w="1276" w:type="dxa"/>
            <w:shd w:val="clear" w:color="auto" w:fill="auto"/>
            <w:vAlign w:val="center"/>
          </w:tcPr>
          <w:p w14:paraId="021EC2A1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1D5B00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E38F7E8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Opta-Tech Sp. z o.o.</w:t>
            </w:r>
          </w:p>
          <w:p w14:paraId="3A8B2EDD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AL. KEN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36/U211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89194E1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02-797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091EE1" w14:textId="2684DF24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2 818.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19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zł</w:t>
            </w:r>
          </w:p>
        </w:tc>
      </w:tr>
      <w:tr w:rsidR="00084636" w:rsidRPr="0035672C" w14:paraId="073F1C26" w14:textId="77777777" w:rsidTr="00E2496B">
        <w:tc>
          <w:tcPr>
            <w:tcW w:w="1276" w:type="dxa"/>
            <w:shd w:val="clear" w:color="auto" w:fill="auto"/>
            <w:vAlign w:val="center"/>
          </w:tcPr>
          <w:p w14:paraId="7DF90DE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96D38C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33E751A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Opta-Tech Sp. z o.o.</w:t>
            </w:r>
          </w:p>
          <w:p w14:paraId="3E1F5F15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AL. KEN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36/U211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48F6D30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02-797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5CABF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5 717.52 zł</w:t>
            </w:r>
          </w:p>
        </w:tc>
      </w:tr>
      <w:tr w:rsidR="00084636" w:rsidRPr="0035672C" w14:paraId="12F97242" w14:textId="77777777" w:rsidTr="00E2496B">
        <w:tc>
          <w:tcPr>
            <w:tcW w:w="1276" w:type="dxa"/>
            <w:shd w:val="clear" w:color="auto" w:fill="auto"/>
            <w:vAlign w:val="center"/>
          </w:tcPr>
          <w:p w14:paraId="1B278E5C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8D2DD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E25A4AB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Opta-Tech Sp. z o.o.</w:t>
            </w:r>
          </w:p>
          <w:p w14:paraId="652B1A19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AL. KEN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36/U211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1951317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02-797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0A2350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1 559.52 zł</w:t>
            </w:r>
          </w:p>
        </w:tc>
      </w:tr>
      <w:tr w:rsidR="00084636" w:rsidRPr="0035672C" w14:paraId="2C1AD9BB" w14:textId="77777777" w:rsidTr="00E2496B">
        <w:tc>
          <w:tcPr>
            <w:tcW w:w="1276" w:type="dxa"/>
            <w:shd w:val="clear" w:color="auto" w:fill="auto"/>
            <w:vAlign w:val="center"/>
          </w:tcPr>
          <w:p w14:paraId="06A0F851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62E09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44EDE4B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14:paraId="50B2AA21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Szelągowska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1358761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979AD0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186 099.00 zł</w:t>
            </w:r>
          </w:p>
        </w:tc>
      </w:tr>
      <w:tr w:rsidR="00084636" w:rsidRPr="0035672C" w14:paraId="60BFC44E" w14:textId="77777777" w:rsidTr="00E2496B">
        <w:tc>
          <w:tcPr>
            <w:tcW w:w="1276" w:type="dxa"/>
            <w:shd w:val="clear" w:color="auto" w:fill="auto"/>
            <w:vAlign w:val="center"/>
          </w:tcPr>
          <w:p w14:paraId="1D1FAF4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950B0A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7D57850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14:paraId="037594AB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Szelągowska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0D52469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E2A42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88 732.80 zł</w:t>
            </w:r>
          </w:p>
        </w:tc>
      </w:tr>
      <w:tr w:rsidR="00084636" w:rsidRPr="0035672C" w14:paraId="675247AD" w14:textId="77777777" w:rsidTr="00E2496B">
        <w:tc>
          <w:tcPr>
            <w:tcW w:w="1276" w:type="dxa"/>
            <w:shd w:val="clear" w:color="auto" w:fill="auto"/>
            <w:vAlign w:val="center"/>
          </w:tcPr>
          <w:p w14:paraId="37DACC4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DAFDB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F43DAA6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14:paraId="1928009A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Szelągowska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EABD5CF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36331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260 029.80 zł</w:t>
            </w:r>
          </w:p>
        </w:tc>
      </w:tr>
      <w:tr w:rsidR="00084636" w:rsidRPr="0035672C" w14:paraId="782A9994" w14:textId="77777777" w:rsidTr="00E2496B">
        <w:tc>
          <w:tcPr>
            <w:tcW w:w="1276" w:type="dxa"/>
            <w:shd w:val="clear" w:color="auto" w:fill="auto"/>
            <w:vAlign w:val="center"/>
          </w:tcPr>
          <w:p w14:paraId="5A94A7A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F018B8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7CF11206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14:paraId="474D5F73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Szelągowska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E538E93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91886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648.00 zł</w:t>
            </w:r>
          </w:p>
        </w:tc>
      </w:tr>
      <w:tr w:rsidR="00084636" w:rsidRPr="0035672C" w14:paraId="7E9727EE" w14:textId="77777777" w:rsidTr="00E2496B">
        <w:tc>
          <w:tcPr>
            <w:tcW w:w="1276" w:type="dxa"/>
            <w:shd w:val="clear" w:color="auto" w:fill="auto"/>
            <w:vAlign w:val="center"/>
          </w:tcPr>
          <w:p w14:paraId="1552AB85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8ABE6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8B7018F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14:paraId="0FC38EC3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Szelągowska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C489113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F2759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519.48 zł</w:t>
            </w:r>
          </w:p>
        </w:tc>
      </w:tr>
      <w:tr w:rsidR="00084636" w:rsidRPr="0035672C" w14:paraId="0AB16A89" w14:textId="77777777" w:rsidTr="00E2496B">
        <w:tc>
          <w:tcPr>
            <w:tcW w:w="1276" w:type="dxa"/>
            <w:shd w:val="clear" w:color="auto" w:fill="auto"/>
            <w:vAlign w:val="center"/>
          </w:tcPr>
          <w:p w14:paraId="07E3C722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5B0598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6F2726E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14:paraId="7E1CDA79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Szelągowska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3F63F1B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DFBF0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4 797.00 zł</w:t>
            </w:r>
          </w:p>
        </w:tc>
      </w:tr>
      <w:tr w:rsidR="00084636" w:rsidRPr="0035672C" w14:paraId="01571EB4" w14:textId="77777777" w:rsidTr="00E2496B">
        <w:tc>
          <w:tcPr>
            <w:tcW w:w="1276" w:type="dxa"/>
            <w:shd w:val="clear" w:color="auto" w:fill="auto"/>
            <w:vAlign w:val="center"/>
          </w:tcPr>
          <w:p w14:paraId="5350B33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7BCE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101638FE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14:paraId="3F952AA9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Szelągowska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DD547B9" w14:textId="77777777" w:rsidR="00084636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  <w:p w14:paraId="58926CAF" w14:textId="77777777" w:rsidR="0035672C" w:rsidRPr="0035672C" w:rsidRDefault="0035672C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46066D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3 874.50 zł</w:t>
            </w:r>
          </w:p>
        </w:tc>
      </w:tr>
      <w:tr w:rsidR="00084636" w:rsidRPr="0035672C" w14:paraId="3D75E374" w14:textId="77777777" w:rsidTr="00E2496B">
        <w:tc>
          <w:tcPr>
            <w:tcW w:w="1276" w:type="dxa"/>
            <w:shd w:val="clear" w:color="auto" w:fill="auto"/>
            <w:vAlign w:val="center"/>
          </w:tcPr>
          <w:p w14:paraId="0641A0E2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C5A82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1FD0283B" w14:textId="7777777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14:paraId="0FA42E00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Szelągowska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8856791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E2F24B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2 423.10 zł</w:t>
            </w:r>
          </w:p>
        </w:tc>
      </w:tr>
      <w:tr w:rsidR="00084636" w:rsidRPr="0035672C" w14:paraId="5AB4172F" w14:textId="77777777" w:rsidTr="00E2496B">
        <w:tc>
          <w:tcPr>
            <w:tcW w:w="1276" w:type="dxa"/>
            <w:shd w:val="clear" w:color="auto" w:fill="auto"/>
            <w:vAlign w:val="center"/>
          </w:tcPr>
          <w:p w14:paraId="6EA39DC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EA0D6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F11F8EC" w14:textId="534DAC81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"MAR-FOUR" Marian Siekierski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 xml:space="preserve"> w spadku</w:t>
            </w:r>
          </w:p>
          <w:p w14:paraId="7F8745E7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Srebrzyńska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5/7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391BCC3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95-050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03327A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44 022.93 zł</w:t>
            </w:r>
          </w:p>
        </w:tc>
      </w:tr>
      <w:tr w:rsidR="00084636" w:rsidRPr="0035672C" w14:paraId="47708349" w14:textId="77777777" w:rsidTr="00E2496B">
        <w:tc>
          <w:tcPr>
            <w:tcW w:w="1276" w:type="dxa"/>
            <w:shd w:val="clear" w:color="auto" w:fill="auto"/>
            <w:vAlign w:val="center"/>
          </w:tcPr>
          <w:p w14:paraId="49EA4E00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BF2D5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D3C410C" w14:textId="1DFC2458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"MAR-FOUR" Marian Siekierski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w spadku</w:t>
            </w:r>
          </w:p>
          <w:p w14:paraId="5B98314A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Srebrzyńska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5/7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8A7CC1B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95-050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4E1B0C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37 767.60 zł</w:t>
            </w:r>
          </w:p>
        </w:tc>
      </w:tr>
      <w:tr w:rsidR="00084636" w:rsidRPr="0035672C" w14:paraId="5069DD3C" w14:textId="77777777" w:rsidTr="00E2496B">
        <w:tc>
          <w:tcPr>
            <w:tcW w:w="1276" w:type="dxa"/>
            <w:shd w:val="clear" w:color="auto" w:fill="auto"/>
            <w:vAlign w:val="center"/>
          </w:tcPr>
          <w:p w14:paraId="42695EE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69FC5C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00343B8" w14:textId="583108AE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"MAR-FOUR" Marian Siekierski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w spadku</w:t>
            </w:r>
          </w:p>
          <w:p w14:paraId="1849ABB5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Srebrzyńska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5/7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D4D0BA1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95-050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C4151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3 451.68 zł</w:t>
            </w:r>
          </w:p>
        </w:tc>
      </w:tr>
      <w:tr w:rsidR="00084636" w:rsidRPr="0035672C" w14:paraId="3FF1B032" w14:textId="77777777" w:rsidTr="00E2496B">
        <w:tc>
          <w:tcPr>
            <w:tcW w:w="1276" w:type="dxa"/>
            <w:shd w:val="clear" w:color="auto" w:fill="auto"/>
            <w:vAlign w:val="center"/>
          </w:tcPr>
          <w:p w14:paraId="0859248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DB582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FD2062C" w14:textId="2B7A065C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"MAR-FOUR" Marian Siekierski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w spadku</w:t>
            </w:r>
          </w:p>
          <w:p w14:paraId="57438154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Srebrzyńska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5/7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3C547F5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95-050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66770B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3 231.36 zł</w:t>
            </w:r>
          </w:p>
        </w:tc>
      </w:tr>
      <w:tr w:rsidR="00084636" w:rsidRPr="0035672C" w14:paraId="3FBA9FE1" w14:textId="77777777" w:rsidTr="00E2496B">
        <w:tc>
          <w:tcPr>
            <w:tcW w:w="1276" w:type="dxa"/>
            <w:shd w:val="clear" w:color="auto" w:fill="auto"/>
            <w:vAlign w:val="center"/>
          </w:tcPr>
          <w:p w14:paraId="360147C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2B806C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1EA94FD" w14:textId="04122F00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"MAR-FOUR" Marian Siekierski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w spadku</w:t>
            </w:r>
          </w:p>
          <w:p w14:paraId="3F627B03" w14:textId="77777777" w:rsidR="00084636" w:rsidRPr="0035672C" w:rsidRDefault="00084636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Srebrzyńska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5/7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015F868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95-050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E7913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9 201.60 zł</w:t>
            </w:r>
          </w:p>
        </w:tc>
      </w:tr>
      <w:tr w:rsidR="00084636" w:rsidRPr="0035672C" w14:paraId="34CF1D8B" w14:textId="77777777" w:rsidTr="00E2496B">
        <w:tc>
          <w:tcPr>
            <w:tcW w:w="1276" w:type="dxa"/>
            <w:shd w:val="clear" w:color="auto" w:fill="auto"/>
            <w:vAlign w:val="center"/>
          </w:tcPr>
          <w:p w14:paraId="75945DB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DC33A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5B6AFBD" w14:textId="79E3B93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3C80BB3B" w14:textId="34E093BB" w:rsidR="00084636" w:rsidRPr="0035672C" w:rsidRDefault="0035672C" w:rsidP="00E2496B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319B8A8B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1ED49B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60 552.90 zł</w:t>
            </w:r>
          </w:p>
        </w:tc>
      </w:tr>
      <w:tr w:rsidR="00084636" w:rsidRPr="0035672C" w14:paraId="5CC984FC" w14:textId="77777777" w:rsidTr="00E2496B">
        <w:tc>
          <w:tcPr>
            <w:tcW w:w="1276" w:type="dxa"/>
            <w:shd w:val="clear" w:color="auto" w:fill="auto"/>
            <w:vAlign w:val="center"/>
          </w:tcPr>
          <w:p w14:paraId="08AD322B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6A58D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5DEF2F1" w14:textId="5F9EADEC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473CAEA1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43680973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3F4F15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60 762.00 zł</w:t>
            </w:r>
          </w:p>
        </w:tc>
      </w:tr>
      <w:tr w:rsidR="00084636" w:rsidRPr="0035672C" w14:paraId="2E63D514" w14:textId="77777777" w:rsidTr="00E2496B">
        <w:tc>
          <w:tcPr>
            <w:tcW w:w="1276" w:type="dxa"/>
            <w:shd w:val="clear" w:color="auto" w:fill="auto"/>
            <w:vAlign w:val="center"/>
          </w:tcPr>
          <w:p w14:paraId="39FFA5C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87317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0814CDE" w14:textId="65832A59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2AAE8C3D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7E3DA9E3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AB583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46 299.66 zł</w:t>
            </w:r>
          </w:p>
        </w:tc>
      </w:tr>
      <w:tr w:rsidR="00084636" w:rsidRPr="0035672C" w14:paraId="3405B3EC" w14:textId="77777777" w:rsidTr="00E2496B">
        <w:tc>
          <w:tcPr>
            <w:tcW w:w="1276" w:type="dxa"/>
            <w:shd w:val="clear" w:color="auto" w:fill="auto"/>
            <w:vAlign w:val="center"/>
          </w:tcPr>
          <w:p w14:paraId="46F2225A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1CB87A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2DDFBBC" w14:textId="73FC7C95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0546B729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252BEBC5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00BAA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41 976.21 zł</w:t>
            </w:r>
          </w:p>
        </w:tc>
      </w:tr>
      <w:tr w:rsidR="00084636" w:rsidRPr="0035672C" w14:paraId="582D61F0" w14:textId="77777777" w:rsidTr="00E2496B">
        <w:tc>
          <w:tcPr>
            <w:tcW w:w="1276" w:type="dxa"/>
            <w:shd w:val="clear" w:color="auto" w:fill="auto"/>
            <w:vAlign w:val="center"/>
          </w:tcPr>
          <w:p w14:paraId="59D425FF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C2897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4218927" w14:textId="384461AE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04ED5FD0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419498AE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B21DC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10 578.00 zł</w:t>
            </w:r>
          </w:p>
        </w:tc>
      </w:tr>
      <w:tr w:rsidR="00084636" w:rsidRPr="0035672C" w14:paraId="5DBDB75D" w14:textId="77777777" w:rsidTr="00E2496B">
        <w:tc>
          <w:tcPr>
            <w:tcW w:w="1276" w:type="dxa"/>
            <w:shd w:val="clear" w:color="auto" w:fill="auto"/>
            <w:vAlign w:val="center"/>
          </w:tcPr>
          <w:p w14:paraId="60131DC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69990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6219868" w14:textId="32642C4D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21815FB8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16D83EE8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F1F7D8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4 797.00 zł</w:t>
            </w:r>
          </w:p>
        </w:tc>
      </w:tr>
      <w:tr w:rsidR="00084636" w:rsidRPr="0035672C" w14:paraId="2EAE9663" w14:textId="77777777" w:rsidTr="00E2496B">
        <w:tc>
          <w:tcPr>
            <w:tcW w:w="1276" w:type="dxa"/>
            <w:shd w:val="clear" w:color="auto" w:fill="auto"/>
            <w:vAlign w:val="center"/>
          </w:tcPr>
          <w:p w14:paraId="523056D5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00BD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252DE26" w14:textId="3AA49BF0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Jakub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7B41CF4F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70CA463B" w14:textId="77777777" w:rsidR="00084636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  <w:p w14:paraId="4CA11304" w14:textId="77777777" w:rsidR="0035672C" w:rsidRPr="0035672C" w:rsidRDefault="0035672C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A634DDA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263.22 zł</w:t>
            </w:r>
          </w:p>
        </w:tc>
      </w:tr>
      <w:tr w:rsidR="00084636" w:rsidRPr="0035672C" w14:paraId="54D061D6" w14:textId="77777777" w:rsidTr="00E2496B">
        <w:tc>
          <w:tcPr>
            <w:tcW w:w="1276" w:type="dxa"/>
            <w:shd w:val="clear" w:color="auto" w:fill="auto"/>
            <w:vAlign w:val="center"/>
          </w:tcPr>
          <w:p w14:paraId="7ACC26E8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FD956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F598BD4" w14:textId="1AF53827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Jakub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72330A29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72F303B5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E239CD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3 191.85 zł</w:t>
            </w:r>
          </w:p>
        </w:tc>
      </w:tr>
      <w:tr w:rsidR="00084636" w:rsidRPr="0035672C" w14:paraId="571BA5D8" w14:textId="77777777" w:rsidTr="00E2496B">
        <w:tc>
          <w:tcPr>
            <w:tcW w:w="1276" w:type="dxa"/>
            <w:shd w:val="clear" w:color="auto" w:fill="auto"/>
            <w:vAlign w:val="center"/>
          </w:tcPr>
          <w:p w14:paraId="59462C07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13E7D9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AB271D5" w14:textId="4C77E73D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2B19CA18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42F8F630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0962A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1 543.65 zł</w:t>
            </w:r>
          </w:p>
        </w:tc>
      </w:tr>
      <w:tr w:rsidR="00084636" w:rsidRPr="0035672C" w14:paraId="1B89E3DF" w14:textId="77777777" w:rsidTr="00E2496B">
        <w:tc>
          <w:tcPr>
            <w:tcW w:w="1276" w:type="dxa"/>
            <w:shd w:val="clear" w:color="auto" w:fill="auto"/>
            <w:vAlign w:val="center"/>
          </w:tcPr>
          <w:p w14:paraId="5AB63A3E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E53025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4274CA31" w14:textId="2EEEFC68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176AD6A9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0D08F297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4F4800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1 457.55 zł</w:t>
            </w:r>
          </w:p>
        </w:tc>
      </w:tr>
      <w:tr w:rsidR="00084636" w:rsidRPr="0035672C" w14:paraId="44D57BE0" w14:textId="77777777" w:rsidTr="00E2496B">
        <w:tc>
          <w:tcPr>
            <w:tcW w:w="1276" w:type="dxa"/>
            <w:shd w:val="clear" w:color="auto" w:fill="auto"/>
            <w:vAlign w:val="center"/>
          </w:tcPr>
          <w:p w14:paraId="13F79A83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EF456B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2246EBB2" w14:textId="2155F52E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78B9BFFF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6CD30278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12A875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701.10 zł</w:t>
            </w:r>
          </w:p>
        </w:tc>
      </w:tr>
      <w:tr w:rsidR="00084636" w:rsidRPr="0035672C" w14:paraId="36AEBEA8" w14:textId="77777777" w:rsidTr="00E2496B">
        <w:tc>
          <w:tcPr>
            <w:tcW w:w="1276" w:type="dxa"/>
            <w:shd w:val="clear" w:color="auto" w:fill="auto"/>
            <w:vAlign w:val="center"/>
          </w:tcPr>
          <w:p w14:paraId="4CFE257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EFAE41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21FCC8A9" w14:textId="79AB9F8D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09079918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24F207F4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27D1F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1 383.75 zł</w:t>
            </w:r>
          </w:p>
        </w:tc>
      </w:tr>
      <w:tr w:rsidR="00084636" w:rsidRPr="0035672C" w14:paraId="530D729C" w14:textId="77777777" w:rsidTr="00E2496B">
        <w:tc>
          <w:tcPr>
            <w:tcW w:w="1276" w:type="dxa"/>
            <w:shd w:val="clear" w:color="auto" w:fill="auto"/>
            <w:vAlign w:val="center"/>
          </w:tcPr>
          <w:p w14:paraId="68D50946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D19EE4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37C97036" w14:textId="4814ED1E" w:rsidR="00084636" w:rsidRPr="0035672C" w:rsidRDefault="00084636" w:rsidP="00E249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Pol-Aura </w:t>
            </w:r>
            <w:r w:rsidR="0035672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21037CAA" w14:textId="77777777" w:rsidR="00E56291" w:rsidRPr="0035672C" w:rsidRDefault="00E56291" w:rsidP="00E56291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Zawroty 1</w:t>
            </w:r>
          </w:p>
          <w:p w14:paraId="23A9280C" w14:textId="77777777" w:rsidR="00084636" w:rsidRPr="0035672C" w:rsidRDefault="00084636" w:rsidP="00E249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14-300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5672C">
              <w:rPr>
                <w:rFonts w:ascii="Arial Narrow" w:hAnsi="Arial Narrow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7217F2" w14:textId="77777777" w:rsidR="00084636" w:rsidRPr="0035672C" w:rsidRDefault="00084636" w:rsidP="00E249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5672C">
              <w:rPr>
                <w:rFonts w:ascii="Arial Narrow" w:hAnsi="Arial Narrow" w:cs="Arial"/>
                <w:sz w:val="24"/>
                <w:szCs w:val="24"/>
              </w:rPr>
              <w:t>583.02 zł</w:t>
            </w:r>
          </w:p>
        </w:tc>
      </w:tr>
    </w:tbl>
    <w:p w14:paraId="45F2A064" w14:textId="77777777" w:rsidR="00A80738" w:rsidRPr="0035672C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5672C">
        <w:rPr>
          <w:rFonts w:ascii="Arial Narrow" w:hAnsi="Arial Narrow" w:cs="Arial"/>
          <w:i/>
          <w:szCs w:val="24"/>
        </w:rPr>
        <w:t>Zamawiający</w:t>
      </w:r>
    </w:p>
    <w:p w14:paraId="12BAF717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807114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FA8CB3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A06276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856DA0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0EFDB0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8A9129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A473F3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BE95FC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15B6D6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89F8C5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AAFD9C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14060E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6CFDEF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043717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9DA69E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1E18C2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676F1F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B149A6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ACF8CD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C4B924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E3B1FD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F26427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B6EDF8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3F12D7" w14:textId="77777777" w:rsidR="00E56291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BAB437" w14:textId="032CD18F" w:rsidR="00E56291" w:rsidRPr="00B9724A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3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40A074B4" w14:textId="77777777" w:rsidR="00E56291" w:rsidRPr="00B9724A" w:rsidRDefault="00E56291" w:rsidP="00E56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66A9E53F" w14:textId="77777777" w:rsidR="00E56291" w:rsidRDefault="00E56291" w:rsidP="00E5629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1ECC8325" w14:textId="63C2AD1C" w:rsidR="00E56291" w:rsidRDefault="00E56291" w:rsidP="00E5629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01.07.2024 r.</w:t>
      </w:r>
    </w:p>
    <w:p w14:paraId="07FFEE61" w14:textId="07AA7DA1" w:rsidR="00C236D3" w:rsidRPr="0035672C" w:rsidRDefault="00084636" w:rsidP="00173B20">
      <w:pPr>
        <w:jc w:val="right"/>
        <w:rPr>
          <w:rFonts w:ascii="Arial Narrow" w:hAnsi="Arial Narrow" w:cs="Arial"/>
          <w:sz w:val="22"/>
          <w:szCs w:val="22"/>
        </w:rPr>
      </w:pPr>
      <w:r w:rsidRPr="0035672C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35672C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352142" w14:textId="77777777" w:rsidR="003E5CF0" w:rsidRDefault="003E5CF0">
      <w:r>
        <w:separator/>
      </w:r>
    </w:p>
  </w:endnote>
  <w:endnote w:type="continuationSeparator" w:id="0">
    <w:p w14:paraId="6A6B2BD7" w14:textId="77777777" w:rsidR="003E5CF0" w:rsidRDefault="003E5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F15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567F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7868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E2F31C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9FC3A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4AEC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5C2CE5" w14:textId="77777777" w:rsidR="009F189D" w:rsidRDefault="009F189D">
    <w:pPr>
      <w:pStyle w:val="Stopka"/>
      <w:tabs>
        <w:tab w:val="clear" w:pos="4536"/>
      </w:tabs>
      <w:jc w:val="center"/>
    </w:pPr>
  </w:p>
  <w:p w14:paraId="383322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7B9F2" w14:textId="77777777" w:rsidR="003E5CF0" w:rsidRDefault="003E5CF0">
      <w:r>
        <w:separator/>
      </w:r>
    </w:p>
  </w:footnote>
  <w:footnote w:type="continuationSeparator" w:id="0">
    <w:p w14:paraId="26720516" w14:textId="77777777" w:rsidR="003E5CF0" w:rsidRDefault="003E5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262FB" w14:textId="77777777" w:rsidR="00084636" w:rsidRDefault="000846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A18C1" w14:textId="77777777" w:rsidR="00084636" w:rsidRDefault="000846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792B9" w14:textId="77777777" w:rsidR="00084636" w:rsidRDefault="000846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5CF0"/>
    <w:rsid w:val="00007727"/>
    <w:rsid w:val="00017720"/>
    <w:rsid w:val="00035488"/>
    <w:rsid w:val="00084636"/>
    <w:rsid w:val="000D7F25"/>
    <w:rsid w:val="000E00E5"/>
    <w:rsid w:val="00173B20"/>
    <w:rsid w:val="001C69FF"/>
    <w:rsid w:val="0023318D"/>
    <w:rsid w:val="0035672C"/>
    <w:rsid w:val="003D72FD"/>
    <w:rsid w:val="003E5CF0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5629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804E25"/>
  <w15:chartTrackingRefBased/>
  <w15:docId w15:val="{F78D3E89-1880-474F-B97B-C8BA39EE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5629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562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5</Pages>
  <Words>791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2024-07-01T09:22:00Z</dcterms:created>
  <dcterms:modified xsi:type="dcterms:W3CDTF">2024-07-01T10:18:00Z</dcterms:modified>
</cp:coreProperties>
</file>