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B713B" w14:textId="74D4BB52" w:rsidR="00081D13" w:rsidRPr="007671B4" w:rsidRDefault="00003D20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7671B4">
        <w:rPr>
          <w:rFonts w:ascii="Arial Narrow" w:hAnsi="Arial Narrow" w:cs="Arial"/>
        </w:rPr>
        <w:t>Bydgoszcz</w:t>
      </w:r>
      <w:r w:rsidR="00081D13" w:rsidRPr="007671B4">
        <w:rPr>
          <w:rFonts w:ascii="Arial Narrow" w:hAnsi="Arial Narrow" w:cs="Arial"/>
        </w:rPr>
        <w:t xml:space="preserve"> dnia: </w:t>
      </w:r>
      <w:r w:rsidRPr="007671B4">
        <w:rPr>
          <w:rFonts w:ascii="Arial Narrow" w:hAnsi="Arial Narrow" w:cs="Arial"/>
        </w:rPr>
        <w:t>2024-0</w:t>
      </w:r>
      <w:r w:rsidR="00593B8D">
        <w:rPr>
          <w:rFonts w:ascii="Arial Narrow" w:hAnsi="Arial Narrow" w:cs="Arial"/>
        </w:rPr>
        <w:t>8</w:t>
      </w:r>
      <w:r w:rsidRPr="007671B4">
        <w:rPr>
          <w:rFonts w:ascii="Arial Narrow" w:hAnsi="Arial Narrow" w:cs="Arial"/>
        </w:rPr>
        <w:t>-01</w:t>
      </w:r>
    </w:p>
    <w:p w14:paraId="54639C7B" w14:textId="77777777" w:rsidR="00081D13" w:rsidRPr="007671B4" w:rsidRDefault="00003D20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7671B4">
        <w:rPr>
          <w:rFonts w:ascii="Arial Narrow" w:hAnsi="Arial Narrow" w:cs="Arial"/>
          <w:b/>
          <w:bCs/>
        </w:rPr>
        <w:t>10WSzKzP SPZOZ</w:t>
      </w:r>
    </w:p>
    <w:p w14:paraId="0C76EF6E" w14:textId="77777777" w:rsidR="00081D13" w:rsidRPr="007671B4" w:rsidRDefault="00003D20" w:rsidP="00081D13">
      <w:pPr>
        <w:spacing w:line="360" w:lineRule="auto"/>
        <w:ind w:right="3969"/>
        <w:rPr>
          <w:rFonts w:ascii="Arial Narrow" w:hAnsi="Arial Narrow" w:cs="Arial"/>
        </w:rPr>
      </w:pPr>
      <w:r w:rsidRPr="007671B4">
        <w:rPr>
          <w:rFonts w:ascii="Arial Narrow" w:hAnsi="Arial Narrow" w:cs="Arial"/>
        </w:rPr>
        <w:t>Powstańców Warszawy</w:t>
      </w:r>
      <w:r w:rsidR="00081D13" w:rsidRPr="007671B4">
        <w:rPr>
          <w:rFonts w:ascii="Arial Narrow" w:hAnsi="Arial Narrow" w:cs="Arial"/>
        </w:rPr>
        <w:t xml:space="preserve"> </w:t>
      </w:r>
      <w:r w:rsidRPr="007671B4">
        <w:rPr>
          <w:rFonts w:ascii="Arial Narrow" w:hAnsi="Arial Narrow" w:cs="Arial"/>
        </w:rPr>
        <w:t>5</w:t>
      </w:r>
    </w:p>
    <w:p w14:paraId="49CC1325" w14:textId="77777777" w:rsidR="00081D13" w:rsidRPr="007671B4" w:rsidRDefault="00003D20" w:rsidP="00081D13">
      <w:pPr>
        <w:ind w:right="3969"/>
        <w:rPr>
          <w:rFonts w:ascii="Arial Narrow" w:hAnsi="Arial Narrow" w:cs="Arial"/>
        </w:rPr>
      </w:pPr>
      <w:r w:rsidRPr="007671B4">
        <w:rPr>
          <w:rFonts w:ascii="Arial Narrow" w:hAnsi="Arial Narrow" w:cs="Arial"/>
        </w:rPr>
        <w:t>85-681</w:t>
      </w:r>
      <w:r w:rsidR="00081D13" w:rsidRPr="007671B4">
        <w:rPr>
          <w:rFonts w:ascii="Arial Narrow" w:hAnsi="Arial Narrow" w:cs="Arial"/>
        </w:rPr>
        <w:t xml:space="preserve"> </w:t>
      </w:r>
      <w:r w:rsidRPr="007671B4">
        <w:rPr>
          <w:rFonts w:ascii="Arial Narrow" w:hAnsi="Arial Narrow" w:cs="Arial"/>
        </w:rPr>
        <w:t>Bydgoszcz</w:t>
      </w:r>
    </w:p>
    <w:p w14:paraId="35075785" w14:textId="77777777" w:rsidR="00081D13" w:rsidRPr="007671B4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671B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5B5646D" w14:textId="77777777" w:rsidR="00081D13" w:rsidRPr="007671B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671B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ADAA501" w14:textId="77777777" w:rsidR="00081D13" w:rsidRPr="007671B4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671B4" w14:paraId="4C441184" w14:textId="77777777" w:rsidTr="00C13EA9">
        <w:tc>
          <w:tcPr>
            <w:tcW w:w="10065" w:type="dxa"/>
            <w:shd w:val="clear" w:color="auto" w:fill="F2F2F2"/>
            <w:hideMark/>
          </w:tcPr>
          <w:p w14:paraId="40F8F77F" w14:textId="20232FA1" w:rsidR="00081D13" w:rsidRPr="007671B4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7671B4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</w:t>
            </w:r>
            <w:r w:rsidR="00593B8D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A-2</w:t>
            </w:r>
          </w:p>
          <w:p w14:paraId="2A3B9EB3" w14:textId="77777777" w:rsidR="00081D13" w:rsidRPr="007671B4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671B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A60E2A5" w14:textId="77777777" w:rsidR="00081D13" w:rsidRPr="007671B4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21E3D126" w14:textId="77777777" w:rsidR="00081D13" w:rsidRPr="007671B4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671B4">
        <w:rPr>
          <w:rFonts w:ascii="Arial Narrow" w:eastAsia="Calibri" w:hAnsi="Arial Narrow" w:cs="Arial"/>
          <w:lang w:eastAsia="en-US"/>
        </w:rPr>
        <w:t xml:space="preserve">Dotyczy </w:t>
      </w:r>
      <w:r w:rsidRPr="007671B4">
        <w:rPr>
          <w:rFonts w:ascii="Arial Narrow" w:hAnsi="Arial Narrow" w:cs="Arial"/>
        </w:rPr>
        <w:t>postępowania o udzielenie zamówienia publicznego</w:t>
      </w:r>
      <w:r w:rsidRPr="007671B4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671B4" w14:paraId="0FEFC037" w14:textId="77777777" w:rsidTr="00081D13">
        <w:tc>
          <w:tcPr>
            <w:tcW w:w="2269" w:type="dxa"/>
            <w:shd w:val="clear" w:color="auto" w:fill="auto"/>
          </w:tcPr>
          <w:p w14:paraId="3BDB6649" w14:textId="77777777" w:rsidR="00081D13" w:rsidRPr="007671B4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671B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AEFE34C" w14:textId="77777777" w:rsidR="00081D13" w:rsidRPr="007671B4" w:rsidRDefault="00003D2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671B4">
              <w:rPr>
                <w:rFonts w:ascii="Arial Narrow" w:hAnsi="Arial Narrow" w:cs="Arial"/>
                <w:bCs/>
              </w:rPr>
              <w:t>Usługi telefonii komórkowej, mobilnego Internetu, dostawę fabrycznie nowych aparatów telefonii komórkowej i urządzeń transmisji danych tj. modemów, tabletów wraz z kartami SIM</w:t>
            </w:r>
          </w:p>
        </w:tc>
      </w:tr>
      <w:tr w:rsidR="00003D20" w:rsidRPr="007671B4" w14:paraId="0F6BC9D5" w14:textId="77777777" w:rsidTr="00B959DE">
        <w:tc>
          <w:tcPr>
            <w:tcW w:w="2269" w:type="dxa"/>
            <w:shd w:val="clear" w:color="auto" w:fill="auto"/>
          </w:tcPr>
          <w:p w14:paraId="7BADBD24" w14:textId="77777777" w:rsidR="00003D20" w:rsidRPr="007671B4" w:rsidRDefault="00003D20" w:rsidP="00B959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671B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33E1300" w14:textId="77777777" w:rsidR="00003D20" w:rsidRPr="007671B4" w:rsidRDefault="00003D20" w:rsidP="00B959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671B4">
              <w:rPr>
                <w:rFonts w:ascii="Arial Narrow" w:hAnsi="Arial Narrow" w:cs="Arial"/>
                <w:bCs/>
              </w:rPr>
              <w:t>53/2024</w:t>
            </w:r>
          </w:p>
        </w:tc>
      </w:tr>
    </w:tbl>
    <w:p w14:paraId="352ABA42" w14:textId="77777777" w:rsidR="00081D13" w:rsidRPr="007671B4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43385390" w14:textId="77777777" w:rsidR="00081D13" w:rsidRPr="007671B4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7671B4">
        <w:rPr>
          <w:rFonts w:ascii="Arial Narrow" w:hAnsi="Arial Narrow" w:cs="Arial"/>
        </w:rPr>
        <w:t xml:space="preserve">Zamawiający, </w:t>
      </w:r>
      <w:r w:rsidR="00003D20" w:rsidRPr="007671B4">
        <w:rPr>
          <w:rFonts w:ascii="Arial Narrow" w:hAnsi="Arial Narrow" w:cs="Arial"/>
          <w:b/>
        </w:rPr>
        <w:t>10WSzKzP SPZOZ</w:t>
      </w:r>
      <w:r w:rsidRPr="007671B4">
        <w:rPr>
          <w:rFonts w:ascii="Arial Narrow" w:hAnsi="Arial Narrow" w:cs="Arial"/>
        </w:rPr>
        <w:t xml:space="preserve">, działając na podstawie art. 253 </w:t>
      </w:r>
      <w:r w:rsidR="00A17CDB" w:rsidRPr="007671B4">
        <w:rPr>
          <w:rFonts w:ascii="Arial Narrow" w:hAnsi="Arial Narrow" w:cs="Arial"/>
        </w:rPr>
        <w:t xml:space="preserve">ust. 1 pkt. 1 i </w:t>
      </w:r>
      <w:r w:rsidRPr="007671B4">
        <w:rPr>
          <w:rFonts w:ascii="Arial Narrow" w:hAnsi="Arial Narrow" w:cs="Arial"/>
        </w:rPr>
        <w:t xml:space="preserve">ust. </w:t>
      </w:r>
      <w:r w:rsidR="00A17CDB" w:rsidRPr="007671B4">
        <w:rPr>
          <w:rFonts w:ascii="Arial Narrow" w:hAnsi="Arial Narrow" w:cs="Arial"/>
        </w:rPr>
        <w:t>2</w:t>
      </w:r>
      <w:r w:rsidRPr="007671B4">
        <w:rPr>
          <w:rFonts w:ascii="Arial Narrow" w:hAnsi="Arial Narrow" w:cs="Arial"/>
        </w:rPr>
        <w:t xml:space="preserve"> </w:t>
      </w:r>
      <w:r w:rsidR="00081D13" w:rsidRPr="007671B4">
        <w:rPr>
          <w:rFonts w:ascii="Arial Narrow" w:hAnsi="Arial Narrow" w:cs="Arial"/>
        </w:rPr>
        <w:t xml:space="preserve">ustawy z dnia 11 września 2019r. Prawo zamówień publicznych </w:t>
      </w:r>
      <w:r w:rsidR="00003D20" w:rsidRPr="007671B4">
        <w:rPr>
          <w:rFonts w:ascii="Arial Narrow" w:hAnsi="Arial Narrow" w:cs="Arial"/>
        </w:rPr>
        <w:t>(</w:t>
      </w:r>
      <w:proofErr w:type="spellStart"/>
      <w:r w:rsidR="00003D20" w:rsidRPr="007671B4">
        <w:rPr>
          <w:rFonts w:ascii="Arial Narrow" w:hAnsi="Arial Narrow" w:cs="Arial"/>
        </w:rPr>
        <w:t>t.j</w:t>
      </w:r>
      <w:proofErr w:type="spellEnd"/>
      <w:r w:rsidR="00003D20" w:rsidRPr="007671B4">
        <w:rPr>
          <w:rFonts w:ascii="Arial Narrow" w:hAnsi="Arial Narrow" w:cs="Arial"/>
        </w:rPr>
        <w:t>. Dz. U. z 2023r. poz. 1605)</w:t>
      </w:r>
      <w:r w:rsidR="00081D13" w:rsidRPr="007671B4">
        <w:rPr>
          <w:rFonts w:ascii="Arial Narrow" w:hAnsi="Arial Narrow" w:cs="Arial"/>
        </w:rPr>
        <w:t xml:space="preserve">, zwanej dalej „ustawą </w:t>
      </w:r>
      <w:proofErr w:type="spellStart"/>
      <w:r w:rsidR="00081D13" w:rsidRPr="007671B4">
        <w:rPr>
          <w:rFonts w:ascii="Arial Narrow" w:hAnsi="Arial Narrow" w:cs="Arial"/>
        </w:rPr>
        <w:t>Pzp</w:t>
      </w:r>
      <w:proofErr w:type="spellEnd"/>
      <w:r w:rsidR="00081D13" w:rsidRPr="007671B4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</w:t>
      </w:r>
      <w:r w:rsidR="00081D13" w:rsidRPr="007671B4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03D20" w:rsidRPr="007671B4" w14:paraId="48BFFEB5" w14:textId="77777777" w:rsidTr="00B959DE">
        <w:trPr>
          <w:cantSplit/>
        </w:trPr>
        <w:tc>
          <w:tcPr>
            <w:tcW w:w="10080" w:type="dxa"/>
          </w:tcPr>
          <w:p w14:paraId="62EA9021" w14:textId="77777777" w:rsidR="00003D20" w:rsidRPr="007671B4" w:rsidRDefault="00003D20" w:rsidP="00B959DE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7671B4">
              <w:rPr>
                <w:rFonts w:ascii="Arial Narrow" w:hAnsi="Arial Narrow" w:cs="Arial"/>
                <w:b/>
              </w:rPr>
              <w:t>Orange Polska S.A.</w:t>
            </w:r>
          </w:p>
          <w:p w14:paraId="5BA83381" w14:textId="77777777" w:rsidR="00003D20" w:rsidRPr="007671B4" w:rsidRDefault="00003D20" w:rsidP="00B959DE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7671B4">
              <w:rPr>
                <w:rFonts w:ascii="Arial Narrow" w:hAnsi="Arial Narrow" w:cs="Arial"/>
                <w:bCs/>
              </w:rPr>
              <w:t xml:space="preserve">Aleje Jerozolimskie 160 </w:t>
            </w:r>
          </w:p>
          <w:p w14:paraId="5ECCBCD2" w14:textId="77777777" w:rsidR="00003D20" w:rsidRPr="007671B4" w:rsidRDefault="00003D20" w:rsidP="00B959DE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7671B4">
              <w:rPr>
                <w:rFonts w:ascii="Arial Narrow" w:hAnsi="Arial Narrow" w:cs="Arial"/>
                <w:bCs/>
              </w:rPr>
              <w:t>02-326 Warszawa</w:t>
            </w:r>
          </w:p>
          <w:p w14:paraId="6F749FC6" w14:textId="77777777" w:rsidR="00003D20" w:rsidRPr="007671B4" w:rsidRDefault="00003D20" w:rsidP="00B959DE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7671B4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7671B4">
              <w:rPr>
                <w:rFonts w:ascii="Arial Narrow" w:hAnsi="Arial Narrow" w:cs="Arial"/>
              </w:rPr>
              <w:t xml:space="preserve"> </w:t>
            </w:r>
            <w:bookmarkEnd w:id="1"/>
            <w:r w:rsidRPr="007671B4">
              <w:rPr>
                <w:rFonts w:ascii="Arial Narrow" w:hAnsi="Arial Narrow" w:cs="Arial"/>
                <w:b/>
              </w:rPr>
              <w:t>223 839.58 zł brutto</w:t>
            </w:r>
            <w:r w:rsidRPr="007671B4">
              <w:rPr>
                <w:rFonts w:ascii="Arial Narrow" w:hAnsi="Arial Narrow" w:cs="Arial"/>
                <w:bCs/>
              </w:rPr>
              <w:t>.</w:t>
            </w:r>
          </w:p>
          <w:p w14:paraId="682266D0" w14:textId="77777777" w:rsidR="00003D20" w:rsidRPr="007671B4" w:rsidRDefault="00003D20" w:rsidP="00B959DE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7671B4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62963707" w14:textId="77777777" w:rsidR="00003D20" w:rsidRDefault="00003D20" w:rsidP="00B959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7671B4">
              <w:rPr>
                <w:rFonts w:ascii="Arial Narrow" w:hAnsi="Arial Narrow" w:cs="Arial"/>
              </w:rPr>
              <w:t xml:space="preserve">Wybrana oferta nie podlega </w:t>
            </w:r>
            <w:r w:rsidR="007671B4" w:rsidRPr="007671B4">
              <w:rPr>
                <w:rFonts w:ascii="Arial Narrow" w:hAnsi="Arial Narrow" w:cs="Arial"/>
              </w:rPr>
              <w:t>wykluczeniu</w:t>
            </w:r>
            <w:r w:rsidRPr="007671B4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  <w:p w14:paraId="56FABCB8" w14:textId="77777777" w:rsidR="007671B4" w:rsidRDefault="007671B4" w:rsidP="00B959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288CF4F3" w14:textId="77777777" w:rsidR="007671B4" w:rsidRDefault="007671B4" w:rsidP="00B959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0ACF2B62" w14:textId="124CA891" w:rsidR="007671B4" w:rsidRPr="007671B4" w:rsidRDefault="007671B4" w:rsidP="00B959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</w:tc>
      </w:tr>
    </w:tbl>
    <w:p w14:paraId="089B30C3" w14:textId="77777777" w:rsidR="00081D13" w:rsidRPr="007671B4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7671B4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7671B4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7671B4" w14:paraId="19367BC4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4AA557F" w14:textId="77777777" w:rsidR="00081D13" w:rsidRPr="007671B4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7671B4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59ECCDE" w14:textId="77777777" w:rsidR="00081D13" w:rsidRPr="007671B4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826316C" w14:textId="77777777" w:rsidR="00081D13" w:rsidRPr="007671B4" w:rsidRDefault="00003D2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7C42CEBA" w14:textId="77777777" w:rsidR="00081D13" w:rsidRPr="007671B4" w:rsidRDefault="00003D2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bCs/>
                <w:sz w:val="24"/>
                <w:szCs w:val="24"/>
              </w:rPr>
              <w:t>Długość okresu gwarancji na aparaty i urządzenia transmisji danych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A01B540" w14:textId="77777777" w:rsidR="00081D13" w:rsidRPr="007671B4" w:rsidRDefault="00003D2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bCs/>
                <w:sz w:val="24"/>
                <w:szCs w:val="24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E931F82" w14:textId="77777777" w:rsidR="00081D13" w:rsidRPr="007671B4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0D2C8E1B" w14:textId="77777777" w:rsidR="00081D13" w:rsidRPr="007671B4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154470D" w14:textId="77777777" w:rsidR="00081D13" w:rsidRPr="007671B4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03D20" w:rsidRPr="007671B4" w14:paraId="40B5D7B7" w14:textId="77777777" w:rsidTr="00B959DE">
        <w:tc>
          <w:tcPr>
            <w:tcW w:w="851" w:type="dxa"/>
            <w:vAlign w:val="center"/>
          </w:tcPr>
          <w:p w14:paraId="5A36D0F7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03FB7301" w14:textId="77777777" w:rsidR="00003D20" w:rsidRPr="007671B4" w:rsidRDefault="00003D20" w:rsidP="00B959D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/>
                <w:sz w:val="22"/>
                <w:szCs w:val="22"/>
              </w:rPr>
              <w:t>Orange Polska S.A.</w:t>
            </w:r>
          </w:p>
          <w:p w14:paraId="6077B24C" w14:textId="77777777" w:rsidR="00003D20" w:rsidRPr="007671B4" w:rsidRDefault="00003D20" w:rsidP="00B959D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160 </w:t>
            </w:r>
          </w:p>
          <w:p w14:paraId="6AFFEBA4" w14:textId="77777777" w:rsidR="00003D20" w:rsidRPr="007671B4" w:rsidRDefault="00003D20" w:rsidP="00B959D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Cs/>
                <w:sz w:val="22"/>
                <w:szCs w:val="22"/>
              </w:rPr>
              <w:t>02-326 Warszawa</w:t>
            </w:r>
          </w:p>
        </w:tc>
        <w:tc>
          <w:tcPr>
            <w:tcW w:w="1134" w:type="dxa"/>
            <w:vAlign w:val="center"/>
          </w:tcPr>
          <w:p w14:paraId="76FFF134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53D55731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3A7EE405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30FE58E7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8A55B87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B51A10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03D20" w:rsidRPr="007671B4" w14:paraId="529CD2A9" w14:textId="77777777" w:rsidTr="00B959DE">
        <w:tc>
          <w:tcPr>
            <w:tcW w:w="851" w:type="dxa"/>
            <w:vAlign w:val="center"/>
          </w:tcPr>
          <w:p w14:paraId="1B2163A5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AF87473" w14:textId="77777777" w:rsidR="00003D20" w:rsidRPr="007671B4" w:rsidRDefault="00003D20" w:rsidP="00B959D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/>
                <w:sz w:val="22"/>
                <w:szCs w:val="22"/>
              </w:rPr>
              <w:t>Polkomtel Spółka z ograniczoną odpowiedzialnością</w:t>
            </w:r>
          </w:p>
          <w:p w14:paraId="589852DE" w14:textId="77777777" w:rsidR="00003D20" w:rsidRPr="007671B4" w:rsidRDefault="00003D20" w:rsidP="00B959D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Cs/>
                <w:sz w:val="22"/>
                <w:szCs w:val="22"/>
              </w:rPr>
              <w:t xml:space="preserve">Konstruktorska 4 </w:t>
            </w:r>
          </w:p>
          <w:p w14:paraId="66AFE87C" w14:textId="77777777" w:rsidR="00003D20" w:rsidRPr="007671B4" w:rsidRDefault="00003D20" w:rsidP="00B959D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Cs/>
                <w:sz w:val="22"/>
                <w:szCs w:val="22"/>
              </w:rPr>
              <w:t>02-673 Warszawa</w:t>
            </w:r>
          </w:p>
        </w:tc>
        <w:tc>
          <w:tcPr>
            <w:tcW w:w="1134" w:type="dxa"/>
            <w:vAlign w:val="center"/>
          </w:tcPr>
          <w:p w14:paraId="0576D516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36,76</w:t>
            </w:r>
          </w:p>
        </w:tc>
        <w:tc>
          <w:tcPr>
            <w:tcW w:w="1275" w:type="dxa"/>
            <w:vAlign w:val="center"/>
          </w:tcPr>
          <w:p w14:paraId="3AD96005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40456E0B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429B67C0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5EE7FCBA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4D74C75" w14:textId="77777777" w:rsidR="00003D20" w:rsidRPr="007671B4" w:rsidRDefault="00003D20" w:rsidP="00B959DE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76,76</w:t>
            </w:r>
          </w:p>
        </w:tc>
      </w:tr>
    </w:tbl>
    <w:p w14:paraId="654A7309" w14:textId="77777777" w:rsidR="00E85D70" w:rsidRPr="007671B4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742C11B5" w14:textId="77777777" w:rsidR="00F960D7" w:rsidRPr="007671B4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59B04D1B" w14:textId="77777777" w:rsidR="00B464D3" w:rsidRPr="007671B4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7671B4">
        <w:rPr>
          <w:rFonts w:ascii="Arial Narrow" w:hAnsi="Arial Narrow" w:cs="Arial"/>
          <w:i/>
        </w:rPr>
        <w:t>Zamawiający</w:t>
      </w:r>
    </w:p>
    <w:p w14:paraId="65DB926D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4F090B05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62E2E3C3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3FA7D267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357442FD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0C4151F5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19A4F2B1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46988696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3ADC489C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64E01157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20351797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5B788863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581C360A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5D75A448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0EB1A930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312DD48A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0F6DDB2F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7CB6E8CA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6F996C4B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01EFFC30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1DD6FA5F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20167E76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4807F680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304F2354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32369CA1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134C9D3F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18067E02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08FD72C5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794B5FEC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6A65BA01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49012F6A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79B1CAE8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</w:p>
    <w:p w14:paraId="365B0FF4" w14:textId="35396782" w:rsidR="007671B4" w:rsidRPr="00B9724A" w:rsidRDefault="007671B4" w:rsidP="007671B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5E7FE2CC" w14:textId="77777777" w:rsidR="007671B4" w:rsidRDefault="007671B4" w:rsidP="007671B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6B2CA02C" w14:textId="77777777" w:rsidR="007671B4" w:rsidRPr="00B9724A" w:rsidRDefault="007671B4" w:rsidP="007671B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2A099FB0" w14:textId="5147F4D4" w:rsidR="007671B4" w:rsidRDefault="007671B4" w:rsidP="007671B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</w:t>
      </w:r>
      <w:r w:rsidR="00593B8D">
        <w:rPr>
          <w:rFonts w:ascii="Arial Narrow" w:hAnsi="Arial Narrow"/>
          <w:sz w:val="18"/>
          <w:szCs w:val="18"/>
        </w:rPr>
        <w:t>1</w:t>
      </w:r>
      <w:r>
        <w:rPr>
          <w:rFonts w:ascii="Arial Narrow" w:hAnsi="Arial Narrow"/>
          <w:sz w:val="18"/>
          <w:szCs w:val="18"/>
        </w:rPr>
        <w:t>.0</w:t>
      </w:r>
      <w:r w:rsidR="00593B8D">
        <w:rPr>
          <w:rFonts w:ascii="Arial Narrow" w:hAnsi="Arial Narrow"/>
          <w:sz w:val="18"/>
          <w:szCs w:val="18"/>
        </w:rPr>
        <w:t>8</w:t>
      </w:r>
      <w:r>
        <w:rPr>
          <w:rFonts w:ascii="Arial Narrow" w:hAnsi="Arial Narrow"/>
          <w:sz w:val="18"/>
          <w:szCs w:val="18"/>
        </w:rPr>
        <w:t>.2024 r.</w:t>
      </w:r>
    </w:p>
    <w:p w14:paraId="6A709431" w14:textId="77777777" w:rsidR="00593B8D" w:rsidRDefault="00593B8D" w:rsidP="007671B4">
      <w:pPr>
        <w:rPr>
          <w:rFonts w:ascii="Arial Narrow" w:hAnsi="Arial Narrow"/>
          <w:sz w:val="18"/>
          <w:szCs w:val="18"/>
        </w:rPr>
      </w:pPr>
    </w:p>
    <w:p w14:paraId="173B99AE" w14:textId="77777777" w:rsidR="00593B8D" w:rsidRPr="007671B4" w:rsidRDefault="00593B8D" w:rsidP="00593B8D">
      <w:pPr>
        <w:spacing w:after="600"/>
        <w:jc w:val="right"/>
        <w:rPr>
          <w:rFonts w:ascii="Arial Narrow" w:hAnsi="Arial Narrow" w:cs="Arial"/>
        </w:rPr>
      </w:pPr>
      <w:r w:rsidRPr="007671B4">
        <w:rPr>
          <w:rFonts w:ascii="Arial Narrow" w:hAnsi="Arial Narrow" w:cs="Arial"/>
        </w:rPr>
        <w:lastRenderedPageBreak/>
        <w:t>Bydgoszcz dnia: 2024-07-01</w:t>
      </w:r>
    </w:p>
    <w:p w14:paraId="6483772F" w14:textId="77777777" w:rsidR="00593B8D" w:rsidRPr="007671B4" w:rsidRDefault="00593B8D" w:rsidP="00593B8D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7671B4">
        <w:rPr>
          <w:rFonts w:ascii="Arial Narrow" w:hAnsi="Arial Narrow" w:cs="Arial"/>
          <w:b/>
          <w:bCs/>
        </w:rPr>
        <w:t>10WSzKzP SPZOZ</w:t>
      </w:r>
    </w:p>
    <w:p w14:paraId="22803126" w14:textId="77777777" w:rsidR="00593B8D" w:rsidRPr="007671B4" w:rsidRDefault="00593B8D" w:rsidP="00593B8D">
      <w:pPr>
        <w:spacing w:line="360" w:lineRule="auto"/>
        <w:ind w:right="3969"/>
        <w:rPr>
          <w:rFonts w:ascii="Arial Narrow" w:hAnsi="Arial Narrow" w:cs="Arial"/>
        </w:rPr>
      </w:pPr>
      <w:r w:rsidRPr="007671B4">
        <w:rPr>
          <w:rFonts w:ascii="Arial Narrow" w:hAnsi="Arial Narrow" w:cs="Arial"/>
        </w:rPr>
        <w:t>Powstańców Warszawy 5</w:t>
      </w:r>
    </w:p>
    <w:p w14:paraId="2AEA47F0" w14:textId="77777777" w:rsidR="00593B8D" w:rsidRPr="007671B4" w:rsidRDefault="00593B8D" w:rsidP="00593B8D">
      <w:pPr>
        <w:ind w:right="3969"/>
        <w:rPr>
          <w:rFonts w:ascii="Arial Narrow" w:hAnsi="Arial Narrow" w:cs="Arial"/>
        </w:rPr>
      </w:pPr>
      <w:r w:rsidRPr="007671B4">
        <w:rPr>
          <w:rFonts w:ascii="Arial Narrow" w:hAnsi="Arial Narrow" w:cs="Arial"/>
        </w:rPr>
        <w:t>85-681 Bydgoszcz</w:t>
      </w:r>
    </w:p>
    <w:p w14:paraId="78D68073" w14:textId="77777777" w:rsidR="00593B8D" w:rsidRPr="007671B4" w:rsidRDefault="00593B8D" w:rsidP="00593B8D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671B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0AB9CE" w14:textId="77777777" w:rsidR="00593B8D" w:rsidRPr="007671B4" w:rsidRDefault="00593B8D" w:rsidP="00593B8D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671B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E8701C2" w14:textId="77777777" w:rsidR="00593B8D" w:rsidRPr="007671B4" w:rsidRDefault="00593B8D" w:rsidP="00593B8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593B8D" w:rsidRPr="007671B4" w14:paraId="1DF9FE53" w14:textId="77777777" w:rsidTr="00023707">
        <w:tc>
          <w:tcPr>
            <w:tcW w:w="10065" w:type="dxa"/>
            <w:shd w:val="clear" w:color="auto" w:fill="F2F2F2"/>
            <w:hideMark/>
          </w:tcPr>
          <w:p w14:paraId="0C5B34DD" w14:textId="77777777" w:rsidR="00593B8D" w:rsidRPr="007671B4" w:rsidRDefault="00593B8D" w:rsidP="00023707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7671B4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207BD68" w14:textId="77777777" w:rsidR="00593B8D" w:rsidRPr="007671B4" w:rsidRDefault="00593B8D" w:rsidP="00023707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671B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A9E6AD4" w14:textId="77777777" w:rsidR="00593B8D" w:rsidRPr="007671B4" w:rsidRDefault="00593B8D" w:rsidP="00593B8D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A751517" w14:textId="77777777" w:rsidR="00593B8D" w:rsidRPr="007671B4" w:rsidRDefault="00593B8D" w:rsidP="00593B8D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671B4">
        <w:rPr>
          <w:rFonts w:ascii="Arial Narrow" w:eastAsia="Calibri" w:hAnsi="Arial Narrow" w:cs="Arial"/>
          <w:lang w:eastAsia="en-US"/>
        </w:rPr>
        <w:t xml:space="preserve">Dotyczy </w:t>
      </w:r>
      <w:r w:rsidRPr="007671B4">
        <w:rPr>
          <w:rFonts w:ascii="Arial Narrow" w:hAnsi="Arial Narrow" w:cs="Arial"/>
        </w:rPr>
        <w:t>postępowania o udzielenie zamówienia publicznego</w:t>
      </w:r>
      <w:r w:rsidRPr="007671B4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593B8D" w:rsidRPr="007671B4" w14:paraId="1ED5C80C" w14:textId="77777777" w:rsidTr="00023707">
        <w:tc>
          <w:tcPr>
            <w:tcW w:w="2269" w:type="dxa"/>
            <w:shd w:val="clear" w:color="auto" w:fill="auto"/>
          </w:tcPr>
          <w:p w14:paraId="08B6F78A" w14:textId="77777777" w:rsidR="00593B8D" w:rsidRPr="007671B4" w:rsidRDefault="00593B8D" w:rsidP="0002370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671B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E4316FD" w14:textId="77777777" w:rsidR="00593B8D" w:rsidRPr="007671B4" w:rsidRDefault="00593B8D" w:rsidP="000237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671B4">
              <w:rPr>
                <w:rFonts w:ascii="Arial Narrow" w:hAnsi="Arial Narrow" w:cs="Arial"/>
                <w:bCs/>
              </w:rPr>
              <w:t>Usługi telefonii komórkowej, mobilnego Internetu, dostawę fabrycznie nowych aparatów telefonii komórkowej i urządzeń transmisji danych tj. modemów, tabletów wraz z kartami SIM</w:t>
            </w:r>
          </w:p>
        </w:tc>
      </w:tr>
      <w:tr w:rsidR="00593B8D" w:rsidRPr="007671B4" w14:paraId="2448BF46" w14:textId="77777777" w:rsidTr="00023707">
        <w:tc>
          <w:tcPr>
            <w:tcW w:w="2269" w:type="dxa"/>
            <w:shd w:val="clear" w:color="auto" w:fill="auto"/>
          </w:tcPr>
          <w:p w14:paraId="0A6829A3" w14:textId="77777777" w:rsidR="00593B8D" w:rsidRPr="007671B4" w:rsidRDefault="00593B8D" w:rsidP="000237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671B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9120B4F" w14:textId="77777777" w:rsidR="00593B8D" w:rsidRPr="007671B4" w:rsidRDefault="00593B8D" w:rsidP="000237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671B4">
              <w:rPr>
                <w:rFonts w:ascii="Arial Narrow" w:hAnsi="Arial Narrow" w:cs="Arial"/>
                <w:bCs/>
              </w:rPr>
              <w:t>53/2024</w:t>
            </w:r>
          </w:p>
        </w:tc>
      </w:tr>
    </w:tbl>
    <w:p w14:paraId="15DEB7A6" w14:textId="77777777" w:rsidR="00593B8D" w:rsidRPr="007671B4" w:rsidRDefault="00593B8D" w:rsidP="00593B8D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1C381F44" w14:textId="77777777" w:rsidR="00593B8D" w:rsidRPr="007671B4" w:rsidRDefault="00593B8D" w:rsidP="00593B8D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7671B4">
        <w:rPr>
          <w:rFonts w:ascii="Arial Narrow" w:hAnsi="Arial Narrow" w:cs="Arial"/>
        </w:rPr>
        <w:t xml:space="preserve">Zamawiający, </w:t>
      </w:r>
      <w:r w:rsidRPr="007671B4">
        <w:rPr>
          <w:rFonts w:ascii="Arial Narrow" w:hAnsi="Arial Narrow" w:cs="Arial"/>
          <w:b/>
        </w:rPr>
        <w:t>10WSzKzP SPZOZ</w:t>
      </w:r>
      <w:r w:rsidRPr="007671B4">
        <w:rPr>
          <w:rFonts w:ascii="Arial Narrow" w:hAnsi="Arial Narrow" w:cs="Arial"/>
        </w:rPr>
        <w:t>, działając na podstawie art. 253 ust. 1 pkt. 1 i ust. 2 ustawy z dnia 11 września 2019r. Prawo zamówień publicznych (</w:t>
      </w:r>
      <w:proofErr w:type="spellStart"/>
      <w:r w:rsidRPr="007671B4">
        <w:rPr>
          <w:rFonts w:ascii="Arial Narrow" w:hAnsi="Arial Narrow" w:cs="Arial"/>
        </w:rPr>
        <w:t>t.j</w:t>
      </w:r>
      <w:proofErr w:type="spellEnd"/>
      <w:r w:rsidRPr="007671B4">
        <w:rPr>
          <w:rFonts w:ascii="Arial Narrow" w:hAnsi="Arial Narrow" w:cs="Arial"/>
        </w:rPr>
        <w:t xml:space="preserve">. Dz. U. z 2023r. poz. 1605), zwanej dalej „ustawą </w:t>
      </w:r>
      <w:proofErr w:type="spellStart"/>
      <w:r w:rsidRPr="007671B4">
        <w:rPr>
          <w:rFonts w:ascii="Arial Narrow" w:hAnsi="Arial Narrow" w:cs="Arial"/>
        </w:rPr>
        <w:t>Pzp</w:t>
      </w:r>
      <w:proofErr w:type="spellEnd"/>
      <w:r w:rsidRPr="007671B4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</w:t>
      </w:r>
      <w:r w:rsidRPr="007671B4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93B8D" w:rsidRPr="007671B4" w14:paraId="1489B039" w14:textId="77777777" w:rsidTr="00023707">
        <w:trPr>
          <w:cantSplit/>
        </w:trPr>
        <w:tc>
          <w:tcPr>
            <w:tcW w:w="10080" w:type="dxa"/>
          </w:tcPr>
          <w:p w14:paraId="301443E1" w14:textId="77777777" w:rsidR="00593B8D" w:rsidRPr="007671B4" w:rsidRDefault="00593B8D" w:rsidP="0002370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7671B4">
              <w:rPr>
                <w:rFonts w:ascii="Arial Narrow" w:hAnsi="Arial Narrow" w:cs="Arial"/>
                <w:b/>
              </w:rPr>
              <w:t>Orange Polska S.A.</w:t>
            </w:r>
          </w:p>
          <w:p w14:paraId="147CCFDB" w14:textId="77777777" w:rsidR="00593B8D" w:rsidRPr="007671B4" w:rsidRDefault="00593B8D" w:rsidP="0002370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7671B4">
              <w:rPr>
                <w:rFonts w:ascii="Arial Narrow" w:hAnsi="Arial Narrow" w:cs="Arial"/>
                <w:bCs/>
              </w:rPr>
              <w:t xml:space="preserve">Aleje Jerozolimskie 160 </w:t>
            </w:r>
          </w:p>
          <w:p w14:paraId="133EB21E" w14:textId="77777777" w:rsidR="00593B8D" w:rsidRPr="007671B4" w:rsidRDefault="00593B8D" w:rsidP="00023707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7671B4">
              <w:rPr>
                <w:rFonts w:ascii="Arial Narrow" w:hAnsi="Arial Narrow" w:cs="Arial"/>
                <w:bCs/>
              </w:rPr>
              <w:t>02-326 Warszawa</w:t>
            </w:r>
          </w:p>
          <w:p w14:paraId="6743ED28" w14:textId="77777777" w:rsidR="00593B8D" w:rsidRPr="007671B4" w:rsidRDefault="00593B8D" w:rsidP="0002370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7671B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671B4">
              <w:rPr>
                <w:rFonts w:ascii="Arial Narrow" w:hAnsi="Arial Narrow" w:cs="Arial"/>
                <w:b/>
              </w:rPr>
              <w:t>223 839.58 zł brutto</w:t>
            </w:r>
            <w:r w:rsidRPr="007671B4">
              <w:rPr>
                <w:rFonts w:ascii="Arial Narrow" w:hAnsi="Arial Narrow" w:cs="Arial"/>
                <w:bCs/>
              </w:rPr>
              <w:t>.</w:t>
            </w:r>
          </w:p>
          <w:p w14:paraId="33EE0394" w14:textId="77777777" w:rsidR="00593B8D" w:rsidRPr="007671B4" w:rsidRDefault="00593B8D" w:rsidP="0002370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7671B4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4D0C1BC2" w14:textId="77777777" w:rsidR="00593B8D" w:rsidRDefault="00593B8D" w:rsidP="0002370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7671B4">
              <w:rPr>
                <w:rFonts w:ascii="Arial Narrow" w:hAnsi="Arial Narrow" w:cs="Arial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  <w:p w14:paraId="6491B6E5" w14:textId="77777777" w:rsidR="00593B8D" w:rsidRDefault="00593B8D" w:rsidP="0002370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45224BBA" w14:textId="77777777" w:rsidR="00593B8D" w:rsidRDefault="00593B8D" w:rsidP="0002370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14:paraId="4FC004EC" w14:textId="77777777" w:rsidR="00593B8D" w:rsidRPr="007671B4" w:rsidRDefault="00593B8D" w:rsidP="0002370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</w:tc>
      </w:tr>
    </w:tbl>
    <w:p w14:paraId="013A300F" w14:textId="77777777" w:rsidR="00593B8D" w:rsidRPr="007671B4" w:rsidRDefault="00593B8D" w:rsidP="00593B8D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7671B4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7671B4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593B8D" w:rsidRPr="007671B4" w14:paraId="5E252A9E" w14:textId="77777777" w:rsidTr="0002370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0526F84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58CDA0B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795BB16" w14:textId="77777777" w:rsidR="00593B8D" w:rsidRPr="007671B4" w:rsidRDefault="00593B8D" w:rsidP="00023707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7637307A" w14:textId="77777777" w:rsidR="00593B8D" w:rsidRPr="007671B4" w:rsidRDefault="00593B8D" w:rsidP="00023707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bCs/>
                <w:sz w:val="24"/>
                <w:szCs w:val="24"/>
              </w:rPr>
              <w:t>Długość okresu gwarancji na aparaty i urządzenia transmisji danych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E4BB154" w14:textId="77777777" w:rsidR="00593B8D" w:rsidRPr="007671B4" w:rsidRDefault="00593B8D" w:rsidP="00023707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bCs/>
                <w:sz w:val="24"/>
                <w:szCs w:val="24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8DECAD7" w14:textId="77777777" w:rsidR="00593B8D" w:rsidRPr="007671B4" w:rsidRDefault="00593B8D" w:rsidP="00023707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16188674" w14:textId="77777777" w:rsidR="00593B8D" w:rsidRPr="007671B4" w:rsidRDefault="00593B8D" w:rsidP="00023707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45EADCCB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671B4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tr w:rsidR="00593B8D" w:rsidRPr="007671B4" w14:paraId="026775FD" w14:textId="77777777" w:rsidTr="00023707">
        <w:tc>
          <w:tcPr>
            <w:tcW w:w="851" w:type="dxa"/>
            <w:vAlign w:val="center"/>
          </w:tcPr>
          <w:p w14:paraId="52E0C531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13F9C1D2" w14:textId="77777777" w:rsidR="00593B8D" w:rsidRPr="007671B4" w:rsidRDefault="00593B8D" w:rsidP="0002370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/>
                <w:sz w:val="22"/>
                <w:szCs w:val="22"/>
              </w:rPr>
              <w:t>Orange Polska S.A.</w:t>
            </w:r>
          </w:p>
          <w:p w14:paraId="6F8D40AC" w14:textId="77777777" w:rsidR="00593B8D" w:rsidRPr="007671B4" w:rsidRDefault="00593B8D" w:rsidP="00023707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160 </w:t>
            </w:r>
          </w:p>
          <w:p w14:paraId="18F6E6D8" w14:textId="77777777" w:rsidR="00593B8D" w:rsidRPr="007671B4" w:rsidRDefault="00593B8D" w:rsidP="0002370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Cs/>
                <w:sz w:val="22"/>
                <w:szCs w:val="22"/>
              </w:rPr>
              <w:t>02-326 Warszawa</w:t>
            </w:r>
          </w:p>
        </w:tc>
        <w:tc>
          <w:tcPr>
            <w:tcW w:w="1134" w:type="dxa"/>
            <w:vAlign w:val="center"/>
          </w:tcPr>
          <w:p w14:paraId="5302B6B9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2A28B146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76258AA4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1944A8F8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7A130171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62B339A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593B8D" w:rsidRPr="007671B4" w14:paraId="263BBB23" w14:textId="77777777" w:rsidTr="00023707">
        <w:tc>
          <w:tcPr>
            <w:tcW w:w="851" w:type="dxa"/>
            <w:vAlign w:val="center"/>
          </w:tcPr>
          <w:p w14:paraId="5626129F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DA541F2" w14:textId="77777777" w:rsidR="00593B8D" w:rsidRPr="007671B4" w:rsidRDefault="00593B8D" w:rsidP="0002370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/>
                <w:sz w:val="22"/>
                <w:szCs w:val="22"/>
              </w:rPr>
              <w:t>Polkomtel Spółka z ograniczoną odpowiedzialnością</w:t>
            </w:r>
          </w:p>
          <w:p w14:paraId="17DFA5C7" w14:textId="77777777" w:rsidR="00593B8D" w:rsidRPr="007671B4" w:rsidRDefault="00593B8D" w:rsidP="00023707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Cs/>
                <w:sz w:val="22"/>
                <w:szCs w:val="22"/>
              </w:rPr>
              <w:t xml:space="preserve">Konstruktorska 4 </w:t>
            </w:r>
          </w:p>
          <w:p w14:paraId="79E773FE" w14:textId="77777777" w:rsidR="00593B8D" w:rsidRPr="007671B4" w:rsidRDefault="00593B8D" w:rsidP="0002370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bCs/>
                <w:sz w:val="22"/>
                <w:szCs w:val="22"/>
              </w:rPr>
              <w:t>02-673 Warszawa</w:t>
            </w:r>
          </w:p>
        </w:tc>
        <w:tc>
          <w:tcPr>
            <w:tcW w:w="1134" w:type="dxa"/>
            <w:vAlign w:val="center"/>
          </w:tcPr>
          <w:p w14:paraId="3F59DA06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36,76</w:t>
            </w:r>
          </w:p>
        </w:tc>
        <w:tc>
          <w:tcPr>
            <w:tcW w:w="1275" w:type="dxa"/>
            <w:vAlign w:val="center"/>
          </w:tcPr>
          <w:p w14:paraId="750DF0AB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32D6BDD1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733CD1C4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7F483A0B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0E7C34A" w14:textId="77777777" w:rsidR="00593B8D" w:rsidRPr="007671B4" w:rsidRDefault="00593B8D" w:rsidP="00023707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671B4">
              <w:rPr>
                <w:rFonts w:ascii="Arial Narrow" w:hAnsi="Arial Narrow" w:cs="Arial"/>
                <w:sz w:val="22"/>
                <w:szCs w:val="22"/>
              </w:rPr>
              <w:t xml:space="preserve">  76,76</w:t>
            </w:r>
          </w:p>
        </w:tc>
      </w:tr>
    </w:tbl>
    <w:p w14:paraId="5C86EB9B" w14:textId="77777777" w:rsidR="00593B8D" w:rsidRPr="007671B4" w:rsidRDefault="00593B8D" w:rsidP="00593B8D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3F09747F" w14:textId="77777777" w:rsidR="00593B8D" w:rsidRPr="007671B4" w:rsidRDefault="00593B8D" w:rsidP="00593B8D">
      <w:pPr>
        <w:spacing w:line="276" w:lineRule="auto"/>
        <w:jc w:val="both"/>
        <w:rPr>
          <w:rFonts w:ascii="Arial Narrow" w:hAnsi="Arial Narrow" w:cs="Arial"/>
        </w:rPr>
      </w:pPr>
    </w:p>
    <w:p w14:paraId="68C70826" w14:textId="77777777" w:rsidR="00593B8D" w:rsidRPr="007671B4" w:rsidRDefault="00593B8D" w:rsidP="00593B8D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7671B4">
        <w:rPr>
          <w:rFonts w:ascii="Arial Narrow" w:hAnsi="Arial Narrow" w:cs="Arial"/>
          <w:i/>
        </w:rPr>
        <w:t>Zamawiający</w:t>
      </w:r>
    </w:p>
    <w:p w14:paraId="369075BE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5F01CEFE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636EBF5D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2AB02B80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4381A9BD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60598223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64E267AF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5CB07EC9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79FCD988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7432218D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423E14D6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62B21DE5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6631D752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211E4BAB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2249A1A9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7DCB8F42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0543C008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132A997F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644F6584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54F664A0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0B7F28A4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2846DF3D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41EF01D3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0925CD41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0A3FE2AD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4FE7B2D4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06C460C3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36C0C1FA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1BDE62F2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3D86B08F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73304533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1DDB9AE8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</w:p>
    <w:p w14:paraId="0CD286FC" w14:textId="77777777" w:rsidR="00593B8D" w:rsidRPr="00B9724A" w:rsidRDefault="00593B8D" w:rsidP="00593B8D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039116B7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7021218D" w14:textId="77777777" w:rsidR="00593B8D" w:rsidRPr="00B9724A" w:rsidRDefault="00593B8D" w:rsidP="00593B8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42110B78" w14:textId="77777777" w:rsidR="00593B8D" w:rsidRDefault="00593B8D" w:rsidP="00593B8D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01.07.2024 r.</w:t>
      </w:r>
    </w:p>
    <w:p w14:paraId="41040763" w14:textId="77777777" w:rsidR="00593B8D" w:rsidRDefault="00593B8D" w:rsidP="007671B4">
      <w:pPr>
        <w:rPr>
          <w:rFonts w:ascii="Arial Narrow" w:hAnsi="Arial Narrow"/>
          <w:sz w:val="18"/>
          <w:szCs w:val="18"/>
        </w:rPr>
      </w:pPr>
    </w:p>
    <w:bookmarkEnd w:id="0"/>
    <w:sectPr w:rsidR="00593B8D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C69A2" w14:textId="77777777" w:rsidR="00521D8E" w:rsidRDefault="00521D8E">
      <w:r>
        <w:separator/>
      </w:r>
    </w:p>
  </w:endnote>
  <w:endnote w:type="continuationSeparator" w:id="0">
    <w:p w14:paraId="3499CC77" w14:textId="77777777" w:rsidR="00521D8E" w:rsidRDefault="00521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14701" w14:textId="77777777" w:rsidR="00003D20" w:rsidRDefault="00003D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6E34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D98058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88846" w14:textId="77777777" w:rsidR="00003D20" w:rsidRDefault="00003D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1FCCCE" w14:textId="77777777" w:rsidR="00521D8E" w:rsidRDefault="00521D8E">
      <w:r>
        <w:separator/>
      </w:r>
    </w:p>
  </w:footnote>
  <w:footnote w:type="continuationSeparator" w:id="0">
    <w:p w14:paraId="5BA4EAD0" w14:textId="77777777" w:rsidR="00521D8E" w:rsidRDefault="00521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86A96" w14:textId="77777777" w:rsidR="00003D20" w:rsidRDefault="00003D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86766" w14:textId="77777777" w:rsidR="00003D20" w:rsidRDefault="00003D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D43C2" w14:textId="77777777" w:rsidR="00003D20" w:rsidRDefault="00003D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D8E"/>
    <w:rsid w:val="00003D2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1D8E"/>
    <w:rsid w:val="0054734E"/>
    <w:rsid w:val="00593B8D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71B4"/>
    <w:rsid w:val="007E2ACC"/>
    <w:rsid w:val="007E68C5"/>
    <w:rsid w:val="00805AA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2E4C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B955F0"/>
  <w15:chartTrackingRefBased/>
  <w15:docId w15:val="{8E418B54-685B-4F26-9459-4AD689DBE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466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2024-08-01T11:08:00Z</cp:lastPrinted>
  <dcterms:created xsi:type="dcterms:W3CDTF">2024-08-01T11:08:00Z</dcterms:created>
  <dcterms:modified xsi:type="dcterms:W3CDTF">2024-08-01T11:08:00Z</dcterms:modified>
</cp:coreProperties>
</file>