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B43ED" w:rsidRPr="004B43ED">
        <w:rPr>
          <w:b/>
        </w:rPr>
        <w:t>NZ-26-2024-42-D-P-L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B43ED" w:rsidRPr="004B43ED">
        <w:rPr>
          <w:rFonts w:ascii="Arial Narrow" w:hAnsi="Arial Narrow"/>
          <w:b/>
        </w:rPr>
        <w:t>Dostawy pieczywa dla zaopatrzenia Sekcji Żywienia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A57" w:rsidRDefault="00181A57" w:rsidP="0038231F">
      <w:pPr>
        <w:spacing w:after="0" w:line="240" w:lineRule="auto"/>
      </w:pPr>
      <w:r>
        <w:separator/>
      </w:r>
    </w:p>
  </w:endnote>
  <w:endnote w:type="continuationSeparator" w:id="0">
    <w:p w:rsidR="00181A57" w:rsidRDefault="00181A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3ED" w:rsidRDefault="004B43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43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43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3ED" w:rsidRDefault="004B43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A57" w:rsidRDefault="00181A57" w:rsidP="0038231F">
      <w:pPr>
        <w:spacing w:after="0" w:line="240" w:lineRule="auto"/>
      </w:pPr>
      <w:r>
        <w:separator/>
      </w:r>
    </w:p>
  </w:footnote>
  <w:footnote w:type="continuationSeparator" w:id="0">
    <w:p w:rsidR="00181A57" w:rsidRDefault="00181A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3ED" w:rsidRDefault="004B43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3ED" w:rsidRDefault="004B43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3ED" w:rsidRDefault="004B43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A5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81A5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B43ED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802954-47DE-4AEB-9874-F6A6BC90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0D5AC-2F09-4059-9AE7-2CD3D2958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2024-06-24T11:50:00Z</dcterms:created>
  <dcterms:modified xsi:type="dcterms:W3CDTF">2024-06-24T11:50:00Z</dcterms:modified>
</cp:coreProperties>
</file>