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6471" w:rsidRPr="00596471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9647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6471">
        <w:rPr>
          <w:rFonts w:ascii="Arial" w:hAnsi="Arial" w:cs="Arial"/>
        </w:rPr>
        <w:t>Szpital Powiatowy w Limanowej Imienia Miłosierdzia Bożego</w:t>
      </w:r>
    </w:p>
    <w:p w:rsidR="005D05C3" w:rsidRPr="0012157F" w:rsidRDefault="0059647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6471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96471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96471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6471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96471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6471" w:rsidRPr="0012157F" w:rsidTr="006B6916">
        <w:tc>
          <w:tcPr>
            <w:tcW w:w="9104" w:type="dxa"/>
            <w:shd w:val="clear" w:color="auto" w:fill="D9D9D9"/>
          </w:tcPr>
          <w:p w:rsidR="00596471" w:rsidRPr="0012157F" w:rsidRDefault="00596471" w:rsidP="006B691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6471" w:rsidRPr="00094F76" w:rsidRDefault="00596471" w:rsidP="006B691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647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96471" w:rsidRPr="004B5FB1" w:rsidRDefault="00596471" w:rsidP="006B691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59647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6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pieczywa dla zaopatrzenia Sekcji Żywienia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6471" w:rsidRPr="00A2540E" w:rsidTr="006B6916">
        <w:tc>
          <w:tcPr>
            <w:tcW w:w="2269" w:type="dxa"/>
            <w:shd w:val="clear" w:color="auto" w:fill="auto"/>
          </w:tcPr>
          <w:p w:rsidR="00596471" w:rsidRPr="00A2540E" w:rsidRDefault="00596471" w:rsidP="006B69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6471" w:rsidRPr="00A2540E" w:rsidRDefault="00596471" w:rsidP="006B69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6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NZ-26-2024-42-D-P-L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6471" w:rsidRPr="0059647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9647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9647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740" w:rsidRDefault="004A1740" w:rsidP="0038231F">
      <w:pPr>
        <w:spacing w:after="0" w:line="240" w:lineRule="auto"/>
      </w:pPr>
      <w:r>
        <w:separator/>
      </w:r>
    </w:p>
  </w:endnote>
  <w:endnote w:type="continuationSeparator" w:id="0">
    <w:p w:rsidR="004A1740" w:rsidRDefault="004A17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471" w:rsidRDefault="005964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647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64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471" w:rsidRDefault="005964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740" w:rsidRDefault="004A1740" w:rsidP="0038231F">
      <w:pPr>
        <w:spacing w:after="0" w:line="240" w:lineRule="auto"/>
      </w:pPr>
      <w:r>
        <w:separator/>
      </w:r>
    </w:p>
  </w:footnote>
  <w:footnote w:type="continuationSeparator" w:id="0">
    <w:p w:rsidR="004A1740" w:rsidRDefault="004A17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471" w:rsidRDefault="005964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471" w:rsidRDefault="005964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471" w:rsidRDefault="005964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74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1740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6471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9BCC20-E742-481A-B4CB-6ACE74A6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E1F1E-ECD2-4A68-8D67-77C27420C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2024-06-24T11:54:00Z</dcterms:created>
  <dcterms:modified xsi:type="dcterms:W3CDTF">2024-06-24T11:54:00Z</dcterms:modified>
</cp:coreProperties>
</file>