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9770E" w:rsidRPr="00C9770E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9770E" w:rsidRPr="00C9770E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C9770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977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pieczywa dla zaopatrzenia Sekcji Żywienia Szpitala Powiatowego w Limanowej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9770E" w:rsidRPr="00A2540E" w:rsidTr="006B6916">
        <w:tc>
          <w:tcPr>
            <w:tcW w:w="2269" w:type="dxa"/>
            <w:shd w:val="clear" w:color="auto" w:fill="auto"/>
          </w:tcPr>
          <w:p w:rsidR="00C9770E" w:rsidRPr="00A2540E" w:rsidRDefault="00C9770E" w:rsidP="006B691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9770E" w:rsidRPr="00A2540E" w:rsidRDefault="00C9770E" w:rsidP="006B691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977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NZ-26-2024-42-D-P-L</w:t>
            </w:r>
          </w:p>
        </w:tc>
      </w:tr>
    </w:tbl>
    <w:p w:rsidR="00DC652A" w:rsidRPr="00053927" w:rsidRDefault="00C9770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C9770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9770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263" w:rsidRDefault="00D96263" w:rsidP="00025386">
      <w:pPr>
        <w:spacing w:after="0" w:line="240" w:lineRule="auto"/>
      </w:pPr>
      <w:r>
        <w:separator/>
      </w:r>
    </w:p>
  </w:endnote>
  <w:endnote w:type="continuationSeparator" w:id="0">
    <w:p w:rsidR="00D96263" w:rsidRDefault="00D9626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70E" w:rsidRDefault="00C9770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77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770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70E" w:rsidRDefault="00C9770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263" w:rsidRDefault="00D96263" w:rsidP="00025386">
      <w:pPr>
        <w:spacing w:after="0" w:line="240" w:lineRule="auto"/>
      </w:pPr>
      <w:r>
        <w:separator/>
      </w:r>
    </w:p>
  </w:footnote>
  <w:footnote w:type="continuationSeparator" w:id="0">
    <w:p w:rsidR="00D96263" w:rsidRDefault="00D9626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70E" w:rsidRDefault="00C977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70E" w:rsidRDefault="00C977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70E" w:rsidRDefault="00C9770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626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9770E"/>
    <w:rsid w:val="00CB29AC"/>
    <w:rsid w:val="00D520D3"/>
    <w:rsid w:val="00D55FC4"/>
    <w:rsid w:val="00D9320D"/>
    <w:rsid w:val="00D96263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1C37628-01F5-44CC-9EDA-DC205BEB5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295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2</cp:revision>
  <dcterms:created xsi:type="dcterms:W3CDTF">2024-06-24T11:56:00Z</dcterms:created>
  <dcterms:modified xsi:type="dcterms:W3CDTF">2024-06-24T11:56:00Z</dcterms:modified>
</cp:coreProperties>
</file>