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AB446" w14:textId="1D4147F0" w:rsidR="00025386" w:rsidRPr="00B1541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1541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15413" w:rsidRPr="00B15413">
        <w:rPr>
          <w:rFonts w:ascii="Arial Narrow" w:hAnsi="Arial Narrow" w:cs="Arial"/>
          <w:bCs/>
          <w:i w:val="0"/>
          <w:szCs w:val="24"/>
        </w:rPr>
        <w:t>3</w:t>
      </w:r>
      <w:r w:rsidR="007666D6" w:rsidRPr="00B1541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15413" w14:paraId="386B3D48" w14:textId="77777777" w:rsidTr="00467CA2">
        <w:tc>
          <w:tcPr>
            <w:tcW w:w="2800" w:type="dxa"/>
            <w:shd w:val="clear" w:color="auto" w:fill="auto"/>
          </w:tcPr>
          <w:p w14:paraId="77B2A59D" w14:textId="77777777" w:rsidR="00D520D3" w:rsidRPr="00B1541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1541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1541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885D1E" w14:textId="77777777" w:rsidR="00D520D3" w:rsidRPr="00B154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68FCB9" w14:textId="77777777" w:rsidR="00D520D3" w:rsidRPr="00B154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B42138" w14:textId="77777777" w:rsidR="00D520D3" w:rsidRPr="00B1541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154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1541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154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15413" w14:paraId="6C3994E5" w14:textId="77777777" w:rsidTr="00467CA2">
        <w:tc>
          <w:tcPr>
            <w:tcW w:w="2800" w:type="dxa"/>
            <w:shd w:val="clear" w:color="auto" w:fill="auto"/>
          </w:tcPr>
          <w:p w14:paraId="051AC821" w14:textId="77777777" w:rsidR="00D520D3" w:rsidRPr="00B1541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1541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7C4CB6" w14:textId="77777777" w:rsidR="00D520D3" w:rsidRPr="00B154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97E133" w14:textId="77777777" w:rsidR="00D520D3" w:rsidRPr="00B154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A71766" w14:textId="77777777" w:rsidR="00D520D3" w:rsidRPr="00B1541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154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1541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154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12044F" w14:textId="77777777" w:rsidR="00B62AD0" w:rsidRPr="00B1541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15413" w14:paraId="2BCF6A1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C32EC" w14:textId="77777777" w:rsidR="00053927" w:rsidRPr="00B1541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1541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E7A7B0D" w14:textId="77777777" w:rsidR="00053927" w:rsidRPr="00B1541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1541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1541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1541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26531E" w14:textId="77777777" w:rsidR="0071340C" w:rsidRPr="00B1541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1541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1541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82E4A" w:rsidRPr="00B15413">
        <w:rPr>
          <w:rFonts w:ascii="Arial Narrow" w:hAnsi="Arial Narrow" w:cs="Arial"/>
          <w:sz w:val="24"/>
          <w:szCs w:val="24"/>
        </w:rPr>
        <w:t>(</w:t>
      </w:r>
      <w:proofErr w:type="spellStart"/>
      <w:r w:rsidR="00D82E4A" w:rsidRPr="00B15413">
        <w:rPr>
          <w:rFonts w:ascii="Arial Narrow" w:hAnsi="Arial Narrow" w:cs="Arial"/>
          <w:sz w:val="24"/>
          <w:szCs w:val="24"/>
        </w:rPr>
        <w:t>t.j</w:t>
      </w:r>
      <w:proofErr w:type="spellEnd"/>
      <w:r w:rsidR="00D82E4A" w:rsidRPr="00B15413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154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15413" w14:paraId="110B1A4A" w14:textId="77777777" w:rsidTr="00467CA2">
        <w:tc>
          <w:tcPr>
            <w:tcW w:w="2269" w:type="dxa"/>
            <w:shd w:val="clear" w:color="auto" w:fill="auto"/>
          </w:tcPr>
          <w:p w14:paraId="0C4F806A" w14:textId="77777777" w:rsidR="00D520D3" w:rsidRPr="00B1541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FE262B" w14:textId="77777777" w:rsidR="00D520D3" w:rsidRPr="00B15413" w:rsidRDefault="00D82E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Okulistyki do zabiegów zaćmy i witrektomii na okres 12 miesięcy</w:t>
            </w:r>
            <w:r w:rsidR="00D520D3" w:rsidRPr="00B154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2E4A" w:rsidRPr="00B15413" w14:paraId="7FD25D22" w14:textId="77777777" w:rsidTr="00894B4F">
        <w:tc>
          <w:tcPr>
            <w:tcW w:w="2269" w:type="dxa"/>
            <w:shd w:val="clear" w:color="auto" w:fill="auto"/>
          </w:tcPr>
          <w:p w14:paraId="71FC341D" w14:textId="77777777" w:rsidR="00D82E4A" w:rsidRPr="00B15413" w:rsidRDefault="00D82E4A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683551" w14:textId="77777777" w:rsidR="00D82E4A" w:rsidRPr="00B15413" w:rsidRDefault="00D82E4A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85/2024</w:t>
            </w:r>
          </w:p>
        </w:tc>
      </w:tr>
    </w:tbl>
    <w:p w14:paraId="444BD32B" w14:textId="77777777" w:rsidR="00DC652A" w:rsidRPr="00B15413" w:rsidRDefault="00D82E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1541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BF0EF2A" w14:textId="77777777" w:rsidR="00DC652A" w:rsidRPr="00B1541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513F03A" w14:textId="77777777" w:rsidR="0071340C" w:rsidRPr="00B154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1541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1541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1541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8F3D654" w14:textId="77777777" w:rsidR="0071340C" w:rsidRPr="00B1541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D725EFC" w14:textId="77777777" w:rsidR="0071340C" w:rsidRPr="00B1541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7B2B6CC" w14:textId="77777777" w:rsidR="0071340C" w:rsidRPr="00B154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E1B945D" w14:textId="77777777" w:rsidR="0071340C" w:rsidRPr="00B154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1541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1541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1541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3178EFA" w14:textId="77777777" w:rsidR="0071340C" w:rsidRPr="00B154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9D4C279" w14:textId="77777777" w:rsidR="0071340C" w:rsidRPr="00B154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2355188" w14:textId="77777777" w:rsidR="00DC652A" w:rsidRPr="00B154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154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154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1541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285A361" w14:textId="77777777" w:rsidR="00DC652A" w:rsidRPr="00B154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1541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1541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BD972F7" w14:textId="77777777" w:rsidR="0093388F" w:rsidRPr="00B154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01C4672" w14:textId="77777777" w:rsidR="0093388F" w:rsidRPr="00B154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C75FA6" w14:textId="77777777" w:rsidR="0093388F" w:rsidRPr="00B154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6AD5425" w14:textId="77777777" w:rsidR="00CB29AC" w:rsidRPr="00B1541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281FE6A" w14:textId="77777777" w:rsidR="00CB29AC" w:rsidRPr="00B154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009DC5B" w14:textId="77777777" w:rsidR="00830970" w:rsidRPr="00B154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154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1541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5578392" w14:textId="77777777" w:rsidR="00E27ABB" w:rsidRPr="00B1541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154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15413" w14:paraId="2CA84B42" w14:textId="77777777" w:rsidTr="00467CA2">
        <w:tc>
          <w:tcPr>
            <w:tcW w:w="2660" w:type="dxa"/>
            <w:shd w:val="clear" w:color="auto" w:fill="auto"/>
          </w:tcPr>
          <w:p w14:paraId="495F6343" w14:textId="77777777" w:rsidR="00D520D3" w:rsidRPr="00B154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6FD867" w14:textId="77777777" w:rsidR="00D520D3" w:rsidRPr="00B154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CDEA2B" w14:textId="77777777" w:rsidR="00D520D3" w:rsidRPr="00B1541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29D4C1D" w14:textId="77777777" w:rsidR="00D520D3" w:rsidRPr="00B154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7DBBDE" w14:textId="77777777" w:rsidR="00D520D3" w:rsidRPr="00B154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9D0A7E" w14:textId="77777777" w:rsidR="00D520D3" w:rsidRPr="00B1541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82E4A"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154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F5BE164" w14:textId="77777777" w:rsidR="00E27ABB" w:rsidRPr="00B1541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1541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71F50" w14:textId="77777777" w:rsidR="00C80BCF" w:rsidRDefault="00C80BCF" w:rsidP="00025386">
      <w:pPr>
        <w:spacing w:after="0" w:line="240" w:lineRule="auto"/>
      </w:pPr>
      <w:r>
        <w:separator/>
      </w:r>
    </w:p>
  </w:endnote>
  <w:endnote w:type="continuationSeparator" w:id="0">
    <w:p w14:paraId="4BBBB860" w14:textId="77777777" w:rsidR="00C80BCF" w:rsidRDefault="00C80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B8D67" w14:textId="77777777" w:rsidR="00D82E4A" w:rsidRDefault="00D82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D9A8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6D669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0E0E0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3BF1A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6CF15" w14:textId="77777777" w:rsidR="00D82E4A" w:rsidRDefault="00D82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2D021" w14:textId="77777777" w:rsidR="00C80BCF" w:rsidRDefault="00C80BCF" w:rsidP="00025386">
      <w:pPr>
        <w:spacing w:after="0" w:line="240" w:lineRule="auto"/>
      </w:pPr>
      <w:r>
        <w:separator/>
      </w:r>
    </w:p>
  </w:footnote>
  <w:footnote w:type="continuationSeparator" w:id="0">
    <w:p w14:paraId="530D91DC" w14:textId="77777777" w:rsidR="00C80BCF" w:rsidRDefault="00C80B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04616" w14:textId="77777777" w:rsidR="00D82E4A" w:rsidRDefault="00D82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5770B" w14:textId="77777777" w:rsidR="00D82E4A" w:rsidRDefault="00D82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8850F" w14:textId="77777777" w:rsidR="00D82E4A" w:rsidRDefault="00D82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913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BC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5413"/>
    <w:rsid w:val="00B62AD0"/>
    <w:rsid w:val="00B77707"/>
    <w:rsid w:val="00BE3BCE"/>
    <w:rsid w:val="00C80BCF"/>
    <w:rsid w:val="00CB29AC"/>
    <w:rsid w:val="00D520D3"/>
    <w:rsid w:val="00D55FC4"/>
    <w:rsid w:val="00D82E4A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A172B"/>
  <w15:chartTrackingRefBased/>
  <w15:docId w15:val="{CD613D6D-D5FE-40BA-A8DE-F0E83457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2024-06-28T10:28:00Z</dcterms:created>
  <dcterms:modified xsi:type="dcterms:W3CDTF">2024-06-28T10:28:00Z</dcterms:modified>
</cp:coreProperties>
</file>