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84FB4" w14:textId="77777777" w:rsidR="00D62E6E" w:rsidRPr="00174FC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4FC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E7A94" w:rsidRPr="00174FC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174FC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74FC1" w14:paraId="1643FA1F" w14:textId="77777777" w:rsidTr="00D62E6E">
        <w:tc>
          <w:tcPr>
            <w:tcW w:w="2800" w:type="dxa"/>
            <w:shd w:val="clear" w:color="auto" w:fill="auto"/>
          </w:tcPr>
          <w:p w14:paraId="3C36705A" w14:textId="77777777" w:rsidR="00D62E6E" w:rsidRPr="00174FC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4FC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74FC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80FCDF" w14:textId="77777777" w:rsidR="00D62E6E" w:rsidRPr="00174FC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71B81F" w14:textId="77777777" w:rsidR="00D62E6E" w:rsidRPr="00174FC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B1778C" w14:textId="77777777" w:rsidR="00D62E6E" w:rsidRPr="00174FC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74F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74FC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74F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74FC1" w14:paraId="2184ACAB" w14:textId="77777777" w:rsidTr="00D62E6E">
        <w:tc>
          <w:tcPr>
            <w:tcW w:w="2800" w:type="dxa"/>
            <w:shd w:val="clear" w:color="auto" w:fill="auto"/>
          </w:tcPr>
          <w:p w14:paraId="48DF3CF2" w14:textId="77777777" w:rsidR="00D62E6E" w:rsidRPr="00174FC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4FC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31E6E8" w14:textId="77777777" w:rsidR="00D62E6E" w:rsidRPr="00174FC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7427B4" w14:textId="77777777" w:rsidR="00D62E6E" w:rsidRPr="00174FC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23DA90" w14:textId="77777777" w:rsidR="00D62E6E" w:rsidRPr="00174FC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74F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74FC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74FC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E0D43D" w14:textId="77777777" w:rsidR="00BC121E" w:rsidRPr="00174FC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7A94" w:rsidRPr="00174FC1" w14:paraId="46B2B5EC" w14:textId="77777777" w:rsidTr="00894B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3B2A3C" w14:textId="77777777" w:rsidR="004E7A94" w:rsidRPr="00174FC1" w:rsidRDefault="004E7A94" w:rsidP="00894B4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5D0263A" w14:textId="77777777" w:rsidR="004E7A94" w:rsidRPr="00174FC1" w:rsidRDefault="004E7A94" w:rsidP="00894B4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74FC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74FC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74FC1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174FC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74FC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74FC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D573E28" w14:textId="77777777" w:rsidR="004E7A94" w:rsidRPr="00174FC1" w:rsidRDefault="004E7A94" w:rsidP="00894B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6F8827C" w14:textId="77777777" w:rsidR="004E7A94" w:rsidRPr="00174FC1" w:rsidRDefault="004E7A94" w:rsidP="00894B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0FA07A2" w14:textId="77777777" w:rsidR="00BC121E" w:rsidRPr="00174FC1" w:rsidRDefault="004E7A9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74FC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74FC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74FC1" w14:paraId="1155E73B" w14:textId="77777777" w:rsidTr="00D62E6E">
        <w:tc>
          <w:tcPr>
            <w:tcW w:w="2269" w:type="dxa"/>
            <w:shd w:val="clear" w:color="auto" w:fill="auto"/>
          </w:tcPr>
          <w:p w14:paraId="2303B715" w14:textId="77777777" w:rsidR="00D62E6E" w:rsidRPr="00174FC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936350" w14:textId="77777777" w:rsidR="00D62E6E" w:rsidRPr="00174FC1" w:rsidRDefault="004E7A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Okulistyki do zabiegów zaćmy i witrektomii na okres 12 miesięcy</w:t>
            </w:r>
            <w:r w:rsidR="00D62E6E" w:rsidRPr="00174F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7A94" w:rsidRPr="00174FC1" w14:paraId="19DD9DA6" w14:textId="77777777" w:rsidTr="00894B4F">
        <w:tc>
          <w:tcPr>
            <w:tcW w:w="2269" w:type="dxa"/>
            <w:shd w:val="clear" w:color="auto" w:fill="auto"/>
          </w:tcPr>
          <w:p w14:paraId="27947CE1" w14:textId="77777777" w:rsidR="004E7A94" w:rsidRPr="00174FC1" w:rsidRDefault="004E7A94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87914B" w14:textId="77777777" w:rsidR="004E7A94" w:rsidRPr="00174FC1" w:rsidRDefault="004E7A94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85/2024</w:t>
            </w:r>
          </w:p>
        </w:tc>
      </w:tr>
    </w:tbl>
    <w:p w14:paraId="65F5B402" w14:textId="77777777" w:rsidR="00BC121E" w:rsidRPr="00174FC1" w:rsidRDefault="004E7A9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74FC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74FC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74FC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E078E3D" w14:textId="77777777" w:rsidR="00BC121E" w:rsidRPr="00174FC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74FC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33AC9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74FC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74FC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74FC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74FC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2E88803" w14:textId="77777777" w:rsidR="00BC121E" w:rsidRPr="00174FC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4FC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145960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74FC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74FC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74FC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74FC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DB6AA5D" w14:textId="77777777" w:rsidR="00BF69A4" w:rsidRPr="00174FC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4FC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74FC1" w14:paraId="537327F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925D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5FF29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87A9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74FC1" w14:paraId="442ECC9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6389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3DB6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38C5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74FC1" w14:paraId="4B10F80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5DDA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6497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BA03" w14:textId="77777777" w:rsidR="00BC121E" w:rsidRPr="00174FC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50816CF" w14:textId="77777777" w:rsidR="00BC121E" w:rsidRPr="00174FC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74FC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25FDD1E" w14:textId="77777777" w:rsidR="00BC121E" w:rsidRPr="00174FC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74FC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2B27A2D" w14:textId="77777777" w:rsidR="00067B62" w:rsidRPr="00174FC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74FC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74FC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74FC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405E59F" w14:textId="77777777" w:rsidR="00067B62" w:rsidRPr="00174FC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74FC1" w14:paraId="077845D3" w14:textId="77777777" w:rsidTr="00620E37">
        <w:tc>
          <w:tcPr>
            <w:tcW w:w="2660" w:type="dxa"/>
            <w:shd w:val="clear" w:color="auto" w:fill="auto"/>
          </w:tcPr>
          <w:p w14:paraId="7146C400" w14:textId="77777777" w:rsidR="00BC121E" w:rsidRPr="00174FC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DA1987" w14:textId="77777777" w:rsidR="00BC121E" w:rsidRPr="00174FC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122EAD" w14:textId="77777777" w:rsidR="00BC121E" w:rsidRPr="00174FC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74F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74F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8958C80" w14:textId="77777777" w:rsidR="00BC121E" w:rsidRPr="00174FC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C3BC252" w14:textId="77777777" w:rsidR="00BC121E" w:rsidRPr="00174FC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9AA9FE" w14:textId="77777777" w:rsidR="00BC121E" w:rsidRPr="00174FC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4F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E7A94" w:rsidRPr="00174F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74F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74FC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C1B6D3F" w14:textId="77777777" w:rsidR="00106AC7" w:rsidRPr="00174FC1" w:rsidRDefault="00106AC7" w:rsidP="00BC121E">
      <w:pPr>
        <w:rPr>
          <w:rFonts w:ascii="Arial Narrow" w:hAnsi="Arial Narrow"/>
        </w:rPr>
      </w:pPr>
    </w:p>
    <w:sectPr w:rsidR="00106AC7" w:rsidRPr="00174FC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96E6D" w14:textId="77777777" w:rsidR="0056047D" w:rsidRDefault="0056047D">
      <w:r>
        <w:separator/>
      </w:r>
    </w:p>
  </w:endnote>
  <w:endnote w:type="continuationSeparator" w:id="0">
    <w:p w14:paraId="0FC319E7" w14:textId="77777777" w:rsidR="0056047D" w:rsidRDefault="0056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B003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F3FE9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5B1D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4377A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6B32792">
        <v:line id="_x0000_s1025" style="position:absolute;left:0;text-align:left;z-index:251657728" from="-3.85pt,8.7pt" to="455.15pt,8.7pt"/>
      </w:pict>
    </w:r>
  </w:p>
  <w:p w14:paraId="0051AAD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4AE07" w14:textId="77777777" w:rsidR="004E7A94" w:rsidRDefault="004E7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B0E69" w14:textId="77777777" w:rsidR="0056047D" w:rsidRDefault="0056047D">
      <w:r>
        <w:separator/>
      </w:r>
    </w:p>
  </w:footnote>
  <w:footnote w:type="continuationSeparator" w:id="0">
    <w:p w14:paraId="68F4D795" w14:textId="77777777" w:rsidR="0056047D" w:rsidRDefault="00560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1C22A" w14:textId="77777777" w:rsidR="004E7A94" w:rsidRDefault="004E7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0260F" w14:textId="77777777" w:rsidR="004E7A94" w:rsidRDefault="004E7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B0463" w14:textId="77777777" w:rsidR="004E7A94" w:rsidRDefault="004E7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1820473">
    <w:abstractNumId w:val="13"/>
  </w:num>
  <w:num w:numId="2" w16cid:durableId="1496186951">
    <w:abstractNumId w:val="0"/>
  </w:num>
  <w:num w:numId="3" w16cid:durableId="1541046077">
    <w:abstractNumId w:val="11"/>
  </w:num>
  <w:num w:numId="4" w16cid:durableId="775906651">
    <w:abstractNumId w:val="8"/>
  </w:num>
  <w:num w:numId="5" w16cid:durableId="856190999">
    <w:abstractNumId w:val="7"/>
  </w:num>
  <w:num w:numId="6" w16cid:durableId="1777019668">
    <w:abstractNumId w:val="1"/>
  </w:num>
  <w:num w:numId="7" w16cid:durableId="1410612939">
    <w:abstractNumId w:val="6"/>
  </w:num>
  <w:num w:numId="8" w16cid:durableId="847135559">
    <w:abstractNumId w:val="3"/>
  </w:num>
  <w:num w:numId="9" w16cid:durableId="915356118">
    <w:abstractNumId w:val="2"/>
  </w:num>
  <w:num w:numId="10" w16cid:durableId="2077976077">
    <w:abstractNumId w:val="5"/>
  </w:num>
  <w:num w:numId="11" w16cid:durableId="1301153047">
    <w:abstractNumId w:val="10"/>
  </w:num>
  <w:num w:numId="12" w16cid:durableId="1689061805">
    <w:abstractNumId w:val="4"/>
  </w:num>
  <w:num w:numId="13" w16cid:durableId="1663853915">
    <w:abstractNumId w:val="9"/>
  </w:num>
  <w:num w:numId="14" w16cid:durableId="5651902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47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4FC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7A94"/>
    <w:rsid w:val="00517FF1"/>
    <w:rsid w:val="00533E9F"/>
    <w:rsid w:val="0056047D"/>
    <w:rsid w:val="0056132E"/>
    <w:rsid w:val="00583ED5"/>
    <w:rsid w:val="00597DD0"/>
    <w:rsid w:val="005A5013"/>
    <w:rsid w:val="005C0282"/>
    <w:rsid w:val="005C1A6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B3C128"/>
  <w15:chartTrackingRefBased/>
  <w15:docId w15:val="{0CE4D23D-CFA5-4D38-A883-52B047FE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2024-06-28T10:29:00Z</dcterms:created>
  <dcterms:modified xsi:type="dcterms:W3CDTF">2024-06-28T10:29:00Z</dcterms:modified>
</cp:coreProperties>
</file>