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AB392" w14:textId="1F2197CF" w:rsidR="00986737" w:rsidRPr="00224C2D" w:rsidRDefault="003C11FE" w:rsidP="00224C2D">
      <w:pPr>
        <w:spacing w:after="600"/>
        <w:jc w:val="right"/>
        <w:rPr>
          <w:sz w:val="24"/>
          <w:szCs w:val="24"/>
        </w:rPr>
      </w:pPr>
      <w:bookmarkStart w:id="0" w:name="_Hlk52197885"/>
      <w:r w:rsidRPr="00224C2D">
        <w:rPr>
          <w:sz w:val="24"/>
          <w:szCs w:val="24"/>
        </w:rPr>
        <w:t>Poznań</w:t>
      </w:r>
      <w:r w:rsidR="00986737" w:rsidRPr="00224C2D">
        <w:rPr>
          <w:sz w:val="24"/>
          <w:szCs w:val="24"/>
        </w:rPr>
        <w:t xml:space="preserve"> dnia: </w:t>
      </w:r>
      <w:r w:rsidRPr="00224C2D">
        <w:rPr>
          <w:sz w:val="24"/>
          <w:szCs w:val="24"/>
        </w:rPr>
        <w:t>2024-07-0</w:t>
      </w:r>
      <w:r w:rsidR="002349BE">
        <w:rPr>
          <w:sz w:val="24"/>
          <w:szCs w:val="24"/>
        </w:rPr>
        <w:t>3</w:t>
      </w:r>
    </w:p>
    <w:p w14:paraId="2637D8E2" w14:textId="77777777" w:rsidR="003C11FE" w:rsidRPr="00224C2D" w:rsidRDefault="003C11FE" w:rsidP="00224C2D">
      <w:pPr>
        <w:rPr>
          <w:b/>
          <w:bCs/>
          <w:sz w:val="24"/>
          <w:szCs w:val="24"/>
        </w:rPr>
      </w:pPr>
      <w:r w:rsidRPr="00224C2D">
        <w:rPr>
          <w:b/>
          <w:bCs/>
          <w:sz w:val="24"/>
          <w:szCs w:val="24"/>
        </w:rPr>
        <w:t>Szpital Wojewódzki w Poznaniu</w:t>
      </w:r>
    </w:p>
    <w:p w14:paraId="47881EB5" w14:textId="77777777" w:rsidR="00986737" w:rsidRPr="00224C2D" w:rsidRDefault="003C11FE" w:rsidP="00224C2D">
      <w:pPr>
        <w:rPr>
          <w:b/>
          <w:bCs/>
          <w:sz w:val="24"/>
          <w:szCs w:val="24"/>
        </w:rPr>
      </w:pPr>
      <w:r w:rsidRPr="00224C2D">
        <w:rPr>
          <w:b/>
          <w:bCs/>
          <w:sz w:val="24"/>
          <w:szCs w:val="24"/>
        </w:rPr>
        <w:t>Dział Zamówień Publicznych</w:t>
      </w:r>
    </w:p>
    <w:p w14:paraId="4C0EDFF8" w14:textId="77777777" w:rsidR="00986737" w:rsidRPr="00224C2D" w:rsidRDefault="003C11FE" w:rsidP="00224C2D">
      <w:pPr>
        <w:rPr>
          <w:sz w:val="24"/>
          <w:szCs w:val="24"/>
        </w:rPr>
      </w:pPr>
      <w:r w:rsidRPr="00224C2D">
        <w:rPr>
          <w:sz w:val="24"/>
          <w:szCs w:val="24"/>
        </w:rPr>
        <w:t>Juraszów</w:t>
      </w:r>
      <w:r w:rsidR="00986737" w:rsidRPr="00224C2D">
        <w:rPr>
          <w:sz w:val="24"/>
          <w:szCs w:val="24"/>
        </w:rPr>
        <w:t xml:space="preserve"> </w:t>
      </w:r>
      <w:r w:rsidRPr="00224C2D">
        <w:rPr>
          <w:sz w:val="24"/>
          <w:szCs w:val="24"/>
        </w:rPr>
        <w:t>7/19</w:t>
      </w:r>
    </w:p>
    <w:p w14:paraId="6BEBEABB" w14:textId="380B7A55" w:rsidR="00986737" w:rsidRPr="00224C2D" w:rsidRDefault="003C11FE" w:rsidP="00224C2D">
      <w:pPr>
        <w:rPr>
          <w:sz w:val="24"/>
          <w:szCs w:val="24"/>
        </w:rPr>
      </w:pPr>
      <w:r w:rsidRPr="00224C2D">
        <w:rPr>
          <w:sz w:val="24"/>
          <w:szCs w:val="24"/>
        </w:rPr>
        <w:t>60-479</w:t>
      </w:r>
      <w:r w:rsidR="00986737" w:rsidRPr="00224C2D">
        <w:rPr>
          <w:sz w:val="24"/>
          <w:szCs w:val="24"/>
        </w:rPr>
        <w:t xml:space="preserve"> </w:t>
      </w:r>
      <w:r w:rsidRPr="00224C2D">
        <w:rPr>
          <w:sz w:val="24"/>
          <w:szCs w:val="24"/>
        </w:rPr>
        <w:t>Poznań</w:t>
      </w:r>
      <w:r w:rsidR="00224C2D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224C2D" w14:paraId="0B3396F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98F674" w14:textId="74289AD1" w:rsidR="00986737" w:rsidRPr="00224C2D" w:rsidRDefault="00986737" w:rsidP="00224C2D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24C2D">
              <w:rPr>
                <w:b/>
                <w:spacing w:val="20"/>
                <w:sz w:val="28"/>
              </w:rPr>
              <w:t>INFORMACJA Z OTWARCIA OFERT</w:t>
            </w:r>
            <w:r w:rsidR="002349BE">
              <w:rPr>
                <w:b/>
                <w:spacing w:val="20"/>
                <w:sz w:val="28"/>
              </w:rPr>
              <w:t xml:space="preserve"> -</w:t>
            </w:r>
            <w:hyperlink r:id="rId6" w:history="1">
              <w:r w:rsidR="002349BE" w:rsidRPr="002349BE">
                <w:rPr>
                  <w:rStyle w:val="Hipercze"/>
                  <w:b/>
                  <w:color w:val="auto"/>
                  <w:spacing w:val="20"/>
                  <w:sz w:val="28"/>
                </w:rPr>
                <w:t xml:space="preserve"> po zastosowaniu art. 223 ust. 2 pkt.</w:t>
              </w:r>
            </w:hyperlink>
          </w:p>
        </w:tc>
      </w:tr>
    </w:tbl>
    <w:p w14:paraId="55340907" w14:textId="77777777" w:rsidR="00986737" w:rsidRPr="00224C2D" w:rsidRDefault="00986737" w:rsidP="00224C2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24C2D">
        <w:rPr>
          <w:sz w:val="24"/>
          <w:szCs w:val="24"/>
        </w:rPr>
        <w:tab/>
        <w:t xml:space="preserve"> </w:t>
      </w:r>
    </w:p>
    <w:p w14:paraId="484B3652" w14:textId="77777777" w:rsidR="00986737" w:rsidRPr="00224C2D" w:rsidRDefault="00986737" w:rsidP="00224C2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24C2D">
        <w:rPr>
          <w:rFonts w:eastAsia="Calibri"/>
          <w:sz w:val="24"/>
          <w:szCs w:val="24"/>
          <w:lang w:eastAsia="en-US"/>
        </w:rPr>
        <w:t xml:space="preserve">Dotyczy </w:t>
      </w:r>
      <w:r w:rsidRPr="00224C2D">
        <w:rPr>
          <w:sz w:val="24"/>
          <w:szCs w:val="24"/>
        </w:rPr>
        <w:t>postępowania o udzielenie zamówienia publicznego</w:t>
      </w:r>
      <w:r w:rsidRPr="00224C2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24C2D" w14:paraId="34D5621E" w14:textId="77777777" w:rsidTr="005A632E">
        <w:tc>
          <w:tcPr>
            <w:tcW w:w="2269" w:type="dxa"/>
            <w:shd w:val="clear" w:color="auto" w:fill="auto"/>
          </w:tcPr>
          <w:p w14:paraId="086FCD65" w14:textId="77777777" w:rsidR="00986737" w:rsidRPr="00224C2D" w:rsidRDefault="00986737" w:rsidP="00224C2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75ADB" w14:textId="77777777" w:rsidR="00986737" w:rsidRPr="00224C2D" w:rsidRDefault="003C11FE" w:rsidP="00224C2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24C2D">
              <w:rPr>
                <w:bCs/>
                <w:sz w:val="24"/>
                <w:szCs w:val="24"/>
              </w:rPr>
              <w:t>Środki dezynfekcyjne</w:t>
            </w:r>
            <w:r w:rsidR="00986737" w:rsidRPr="00224C2D">
              <w:rPr>
                <w:bCs/>
                <w:sz w:val="24"/>
                <w:szCs w:val="24"/>
              </w:rPr>
              <w:t>.</w:t>
            </w:r>
          </w:p>
        </w:tc>
      </w:tr>
      <w:tr w:rsidR="003C11FE" w:rsidRPr="00224C2D" w14:paraId="22297B5E" w14:textId="77777777" w:rsidTr="00A855BB">
        <w:tc>
          <w:tcPr>
            <w:tcW w:w="2269" w:type="dxa"/>
            <w:shd w:val="clear" w:color="auto" w:fill="auto"/>
          </w:tcPr>
          <w:p w14:paraId="7921FB93" w14:textId="77777777" w:rsidR="003C11FE" w:rsidRPr="00224C2D" w:rsidRDefault="003C11FE" w:rsidP="00224C2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BD3F13" w14:textId="77777777" w:rsidR="003C11FE" w:rsidRPr="00224C2D" w:rsidRDefault="003C11FE" w:rsidP="00224C2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24C2D">
              <w:rPr>
                <w:bCs/>
                <w:sz w:val="24"/>
                <w:szCs w:val="24"/>
              </w:rPr>
              <w:t>SZW/DZP/50/2024</w:t>
            </w:r>
          </w:p>
        </w:tc>
      </w:tr>
    </w:tbl>
    <w:p w14:paraId="29F8CB8B" w14:textId="77777777" w:rsidR="00D665F5" w:rsidRDefault="00D665F5" w:rsidP="00224C2D">
      <w:pPr>
        <w:spacing w:before="120"/>
        <w:jc w:val="both"/>
        <w:rPr>
          <w:sz w:val="24"/>
          <w:szCs w:val="24"/>
        </w:rPr>
      </w:pPr>
      <w:r w:rsidRPr="00224C2D">
        <w:rPr>
          <w:sz w:val="24"/>
          <w:szCs w:val="24"/>
        </w:rPr>
        <w:t>Zamawiający, działając na podstawie art. 22</w:t>
      </w:r>
      <w:r w:rsidR="00FC7F5E" w:rsidRPr="00224C2D">
        <w:rPr>
          <w:sz w:val="24"/>
          <w:szCs w:val="24"/>
        </w:rPr>
        <w:t>2</w:t>
      </w:r>
      <w:r w:rsidRPr="00224C2D">
        <w:rPr>
          <w:sz w:val="24"/>
          <w:szCs w:val="24"/>
        </w:rPr>
        <w:t xml:space="preserve"> ust. 5 </w:t>
      </w:r>
      <w:r w:rsidRPr="00224C2D">
        <w:rPr>
          <w:bCs/>
          <w:sz w:val="24"/>
          <w:szCs w:val="24"/>
        </w:rPr>
        <w:t>ustawy z dnia 11 września 2019 r. Prawo zamówień publicznych</w:t>
      </w:r>
      <w:r w:rsidRPr="00224C2D">
        <w:rPr>
          <w:sz w:val="24"/>
          <w:szCs w:val="24"/>
        </w:rPr>
        <w:t xml:space="preserve"> </w:t>
      </w:r>
      <w:r w:rsidR="003C11FE" w:rsidRPr="00224C2D">
        <w:rPr>
          <w:sz w:val="24"/>
          <w:szCs w:val="24"/>
        </w:rPr>
        <w:t>(</w:t>
      </w:r>
      <w:proofErr w:type="spellStart"/>
      <w:r w:rsidR="003C11FE" w:rsidRPr="00224C2D">
        <w:rPr>
          <w:sz w:val="24"/>
          <w:szCs w:val="24"/>
        </w:rPr>
        <w:t>t.j</w:t>
      </w:r>
      <w:proofErr w:type="spellEnd"/>
      <w:r w:rsidR="003C11FE" w:rsidRPr="00224C2D">
        <w:rPr>
          <w:sz w:val="24"/>
          <w:szCs w:val="24"/>
        </w:rPr>
        <w:t>. Dz. U. z 2023r. poz. 1605)</w:t>
      </w:r>
      <w:r w:rsidR="00490DC0" w:rsidRPr="00224C2D">
        <w:rPr>
          <w:sz w:val="24"/>
          <w:szCs w:val="24"/>
        </w:rPr>
        <w:t xml:space="preserve"> </w:t>
      </w:r>
      <w:r w:rsidRPr="00224C2D">
        <w:rPr>
          <w:sz w:val="24"/>
          <w:szCs w:val="24"/>
        </w:rPr>
        <w:t>udostępnia</w:t>
      </w:r>
      <w:r w:rsidR="00F95C33" w:rsidRPr="00224C2D">
        <w:rPr>
          <w:sz w:val="24"/>
          <w:szCs w:val="24"/>
        </w:rPr>
        <w:t xml:space="preserve"> </w:t>
      </w:r>
      <w:r w:rsidR="004C7E9B" w:rsidRPr="00224C2D">
        <w:rPr>
          <w:sz w:val="24"/>
          <w:szCs w:val="24"/>
        </w:rPr>
        <w:t>informacj</w:t>
      </w:r>
      <w:r w:rsidR="00577BC6" w:rsidRPr="00224C2D">
        <w:rPr>
          <w:sz w:val="24"/>
          <w:szCs w:val="24"/>
        </w:rPr>
        <w:t>ę</w:t>
      </w:r>
      <w:r w:rsidR="00035488" w:rsidRPr="00224C2D">
        <w:rPr>
          <w:sz w:val="24"/>
          <w:szCs w:val="24"/>
        </w:rPr>
        <w:t xml:space="preserve"> z otwarcia ofert</w:t>
      </w:r>
      <w:r w:rsidR="00577BC6" w:rsidRPr="00224C2D">
        <w:rPr>
          <w:sz w:val="24"/>
          <w:szCs w:val="24"/>
        </w:rPr>
        <w:t>.</w:t>
      </w:r>
    </w:p>
    <w:p w14:paraId="39DDA17A" w14:textId="77777777" w:rsidR="00224C2D" w:rsidRPr="00224C2D" w:rsidRDefault="00224C2D" w:rsidP="00224C2D">
      <w:pPr>
        <w:spacing w:before="120"/>
        <w:jc w:val="both"/>
        <w:rPr>
          <w:sz w:val="24"/>
          <w:szCs w:val="24"/>
        </w:rPr>
      </w:pPr>
      <w:r w:rsidRPr="00224C2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6888876" w14:textId="77777777" w:rsidR="00224C2D" w:rsidRPr="00224C2D" w:rsidRDefault="00224C2D" w:rsidP="00224C2D">
      <w:pPr>
        <w:spacing w:before="120"/>
        <w:jc w:val="both"/>
        <w:rPr>
          <w:sz w:val="24"/>
          <w:szCs w:val="24"/>
        </w:rPr>
      </w:pPr>
    </w:p>
    <w:p w14:paraId="5BDA7431" w14:textId="71EEB5FC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1 -22 239,36 zł brutto</w:t>
      </w:r>
    </w:p>
    <w:p w14:paraId="6728D55D" w14:textId="6DC885B9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2 -60 130,00 zł brutto</w:t>
      </w:r>
    </w:p>
    <w:p w14:paraId="7F397472" w14:textId="40BEE9BE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3 -8 305,00 zł brutto</w:t>
      </w:r>
    </w:p>
    <w:p w14:paraId="468E788B" w14:textId="7719E846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4 -92 001,00 zł brutto</w:t>
      </w:r>
    </w:p>
    <w:p w14:paraId="11988EB0" w14:textId="37F0C5DC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5 -23 434,00 zł brutto</w:t>
      </w:r>
    </w:p>
    <w:p w14:paraId="276248D4" w14:textId="2AE34949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6 -75 297,00 zł brutto</w:t>
      </w:r>
    </w:p>
    <w:p w14:paraId="67ABB450" w14:textId="6C7F507B" w:rsidR="00224C2D" w:rsidRPr="00224C2D" w:rsidRDefault="00224C2D" w:rsidP="00224C2D">
      <w:pPr>
        <w:jc w:val="both"/>
        <w:rPr>
          <w:i/>
          <w:iCs/>
          <w:sz w:val="24"/>
          <w:szCs w:val="24"/>
        </w:rPr>
      </w:pPr>
      <w:r w:rsidRPr="00224C2D">
        <w:rPr>
          <w:i/>
          <w:iCs/>
          <w:sz w:val="24"/>
          <w:szCs w:val="24"/>
        </w:rPr>
        <w:t>Zadanie 7 -5 200,00 zł brutto</w:t>
      </w:r>
    </w:p>
    <w:p w14:paraId="48A550F0" w14:textId="77777777" w:rsidR="00A80738" w:rsidRPr="00224C2D" w:rsidRDefault="00D665F5" w:rsidP="00224C2D">
      <w:pPr>
        <w:spacing w:before="120" w:after="60"/>
        <w:jc w:val="both"/>
        <w:rPr>
          <w:sz w:val="24"/>
          <w:szCs w:val="24"/>
        </w:rPr>
      </w:pPr>
      <w:r w:rsidRPr="00224C2D">
        <w:rPr>
          <w:sz w:val="24"/>
          <w:szCs w:val="24"/>
        </w:rPr>
        <w:t>Podczas otwarcia ofert, mającego miejsce</w:t>
      </w:r>
      <w:r w:rsidR="00FF4AB1" w:rsidRPr="00224C2D">
        <w:rPr>
          <w:sz w:val="24"/>
          <w:szCs w:val="24"/>
        </w:rPr>
        <w:t xml:space="preserve"> w dniu  o godz. </w:t>
      </w:r>
      <w:r w:rsidRPr="00224C2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24C2D" w14:paraId="11DC5678" w14:textId="77777777" w:rsidTr="005A632E">
        <w:tc>
          <w:tcPr>
            <w:tcW w:w="1276" w:type="dxa"/>
            <w:shd w:val="clear" w:color="auto" w:fill="F2F2F2"/>
            <w:vAlign w:val="center"/>
          </w:tcPr>
          <w:p w14:paraId="091EDEEF" w14:textId="77777777" w:rsidR="006B27ED" w:rsidRPr="00224C2D" w:rsidRDefault="00986737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Oferta n</w:t>
            </w:r>
            <w:r w:rsidR="006B27ED" w:rsidRPr="00224C2D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05B1ED7" w14:textId="77777777" w:rsidR="006B27ED" w:rsidRPr="00224C2D" w:rsidRDefault="00986737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2BAD16E" w14:textId="77777777" w:rsidR="006B27ED" w:rsidRPr="00224C2D" w:rsidRDefault="006B27ED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4015310" w14:textId="77777777" w:rsidR="006B27ED" w:rsidRPr="00224C2D" w:rsidRDefault="006B27ED" w:rsidP="00224C2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Cena oferty</w:t>
            </w:r>
          </w:p>
        </w:tc>
      </w:tr>
      <w:tr w:rsidR="003C11FE" w:rsidRPr="00224C2D" w14:paraId="11F83AB8" w14:textId="77777777" w:rsidTr="00A855BB">
        <w:tc>
          <w:tcPr>
            <w:tcW w:w="1276" w:type="dxa"/>
            <w:shd w:val="clear" w:color="auto" w:fill="auto"/>
            <w:vAlign w:val="center"/>
          </w:tcPr>
          <w:p w14:paraId="4CEE0246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DA189C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6EF0911" w14:textId="10B3D4AB" w:rsidR="003C11FE" w:rsidRPr="00224C2D" w:rsidRDefault="003C11FE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 xml:space="preserve">Aesculap Chifa </w:t>
            </w:r>
            <w:r w:rsidR="00224C2D">
              <w:rPr>
                <w:sz w:val="24"/>
                <w:szCs w:val="24"/>
              </w:rPr>
              <w:t xml:space="preserve">Sp. z o.o. </w:t>
            </w:r>
          </w:p>
          <w:p w14:paraId="1B3B9656" w14:textId="1BB838E4" w:rsidR="003C11FE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C11FE" w:rsidRPr="00224C2D">
              <w:rPr>
                <w:sz w:val="24"/>
                <w:szCs w:val="24"/>
              </w:rPr>
              <w:t xml:space="preserve">Tysiąclecia 14 </w:t>
            </w:r>
          </w:p>
          <w:p w14:paraId="58032DD1" w14:textId="77777777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019D32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4 536.00 zł</w:t>
            </w:r>
          </w:p>
        </w:tc>
      </w:tr>
      <w:tr w:rsidR="003C11FE" w:rsidRPr="00224C2D" w14:paraId="5BB6F485" w14:textId="77777777" w:rsidTr="00A855BB">
        <w:tc>
          <w:tcPr>
            <w:tcW w:w="1276" w:type="dxa"/>
            <w:shd w:val="clear" w:color="auto" w:fill="auto"/>
            <w:vAlign w:val="center"/>
          </w:tcPr>
          <w:p w14:paraId="7AF1571E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81588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64ED128" w14:textId="1E8732FD" w:rsidR="003C11FE" w:rsidRPr="00224C2D" w:rsidRDefault="003C11FE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S</w:t>
            </w:r>
            <w:r w:rsidR="00224C2D">
              <w:rPr>
                <w:sz w:val="24"/>
                <w:szCs w:val="24"/>
              </w:rPr>
              <w:t>chulke</w:t>
            </w:r>
            <w:r w:rsidRPr="00224C2D">
              <w:rPr>
                <w:sz w:val="24"/>
                <w:szCs w:val="24"/>
              </w:rPr>
              <w:t xml:space="preserve"> </w:t>
            </w:r>
            <w:r w:rsidR="00224C2D">
              <w:rPr>
                <w:sz w:val="24"/>
                <w:szCs w:val="24"/>
              </w:rPr>
              <w:t xml:space="preserve">Polska Sp.z o.o. </w:t>
            </w:r>
          </w:p>
          <w:p w14:paraId="38BAC1B3" w14:textId="7D6A2664" w:rsidR="003C11FE" w:rsidRPr="00224C2D" w:rsidRDefault="003C11FE" w:rsidP="00224C2D">
            <w:pPr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A</w:t>
            </w:r>
            <w:r w:rsidR="00224C2D">
              <w:rPr>
                <w:sz w:val="24"/>
                <w:szCs w:val="24"/>
              </w:rPr>
              <w:t>l</w:t>
            </w:r>
            <w:r w:rsidRPr="00224C2D">
              <w:rPr>
                <w:sz w:val="24"/>
                <w:szCs w:val="24"/>
              </w:rPr>
              <w:t xml:space="preserve">. </w:t>
            </w:r>
            <w:r w:rsidR="00224C2D">
              <w:rPr>
                <w:sz w:val="24"/>
                <w:szCs w:val="24"/>
              </w:rPr>
              <w:t>Jerozolimskie</w:t>
            </w:r>
            <w:r w:rsidRPr="00224C2D">
              <w:rPr>
                <w:sz w:val="24"/>
                <w:szCs w:val="24"/>
              </w:rPr>
              <w:t xml:space="preserve"> 132 </w:t>
            </w:r>
          </w:p>
          <w:p w14:paraId="6FA5C585" w14:textId="3AAEA063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02-305 W</w:t>
            </w:r>
            <w:r w:rsidR="00224C2D">
              <w:rPr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9762D2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17 202.67 zł</w:t>
            </w:r>
          </w:p>
        </w:tc>
      </w:tr>
      <w:tr w:rsidR="003C11FE" w:rsidRPr="00224C2D" w14:paraId="032B6281" w14:textId="77777777" w:rsidTr="00A855BB">
        <w:tc>
          <w:tcPr>
            <w:tcW w:w="1276" w:type="dxa"/>
            <w:shd w:val="clear" w:color="auto" w:fill="auto"/>
            <w:vAlign w:val="center"/>
          </w:tcPr>
          <w:p w14:paraId="14CF712E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35A389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5CFB6F5" w14:textId="77777777" w:rsidR="003C11FE" w:rsidRPr="00224C2D" w:rsidRDefault="003C11FE" w:rsidP="00224C2D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24C2D">
              <w:rPr>
                <w:sz w:val="24"/>
                <w:szCs w:val="24"/>
              </w:rPr>
              <w:t>Medim</w:t>
            </w:r>
            <w:proofErr w:type="spellEnd"/>
            <w:r w:rsidRPr="00224C2D">
              <w:rPr>
                <w:sz w:val="24"/>
                <w:szCs w:val="24"/>
              </w:rPr>
              <w:t xml:space="preserve"> Sp. z o.o.</w:t>
            </w:r>
          </w:p>
          <w:p w14:paraId="2CAA95F8" w14:textId="39AFB45A" w:rsidR="003C11FE" w:rsidRPr="00224C2D" w:rsidRDefault="003C11FE" w:rsidP="00224C2D">
            <w:pPr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ul. Puławska 45 B</w:t>
            </w:r>
          </w:p>
          <w:p w14:paraId="27481114" w14:textId="77777777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05-500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C3F8C5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41 399.64 zł</w:t>
            </w:r>
          </w:p>
        </w:tc>
      </w:tr>
      <w:tr w:rsidR="003C11FE" w:rsidRPr="00224C2D" w14:paraId="0726E1AD" w14:textId="77777777" w:rsidTr="00A855BB">
        <w:tc>
          <w:tcPr>
            <w:tcW w:w="1276" w:type="dxa"/>
            <w:shd w:val="clear" w:color="auto" w:fill="auto"/>
            <w:vAlign w:val="center"/>
          </w:tcPr>
          <w:p w14:paraId="326EA689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7AE09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DDC7F11" w14:textId="4E6A8F5F" w:rsidR="003C11FE" w:rsidRPr="00224C2D" w:rsidRDefault="00224C2D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 xml:space="preserve">Hurtownia Farmaceutyczna </w:t>
            </w:r>
            <w:r>
              <w:rPr>
                <w:sz w:val="24"/>
                <w:szCs w:val="24"/>
              </w:rPr>
              <w:t>MEDIFARM</w:t>
            </w:r>
            <w:r w:rsidRPr="00224C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F0362F3" w14:textId="0CF463D6" w:rsidR="003C11FE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C11FE" w:rsidRPr="00224C2D">
              <w:rPr>
                <w:sz w:val="24"/>
                <w:szCs w:val="24"/>
              </w:rPr>
              <w:t xml:space="preserve">Bławatków 6 </w:t>
            </w:r>
          </w:p>
          <w:p w14:paraId="1FF7F1D3" w14:textId="77777777" w:rsidR="003C11FE" w:rsidRPr="00224C2D" w:rsidRDefault="003C11FE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lastRenderedPageBreak/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04F490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lastRenderedPageBreak/>
              <w:t>9 883.95 zł</w:t>
            </w:r>
          </w:p>
        </w:tc>
      </w:tr>
      <w:tr w:rsidR="003C11FE" w:rsidRPr="00224C2D" w14:paraId="06720CC0" w14:textId="77777777" w:rsidTr="00A855BB">
        <w:tc>
          <w:tcPr>
            <w:tcW w:w="1276" w:type="dxa"/>
            <w:shd w:val="clear" w:color="auto" w:fill="auto"/>
            <w:vAlign w:val="center"/>
          </w:tcPr>
          <w:p w14:paraId="79AC6783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BF93C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1348672" w14:textId="77777777" w:rsidR="00224C2D" w:rsidRPr="00224C2D" w:rsidRDefault="00224C2D" w:rsidP="00224C2D">
            <w:pPr>
              <w:spacing w:before="80" w:after="40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 xml:space="preserve">Hurtownia Farmaceutyczna </w:t>
            </w:r>
            <w:r>
              <w:rPr>
                <w:sz w:val="24"/>
                <w:szCs w:val="24"/>
              </w:rPr>
              <w:t>MEDIFARM</w:t>
            </w:r>
            <w:r w:rsidRPr="00224C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471689B2" w14:textId="77777777" w:rsidR="00224C2D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24C2D">
              <w:rPr>
                <w:sz w:val="24"/>
                <w:szCs w:val="24"/>
              </w:rPr>
              <w:t xml:space="preserve">Bławatków 6 </w:t>
            </w:r>
          </w:p>
          <w:p w14:paraId="4D782293" w14:textId="46AD5A0A" w:rsidR="003C11FE" w:rsidRPr="00224C2D" w:rsidRDefault="00224C2D" w:rsidP="00224C2D">
            <w:pPr>
              <w:spacing w:after="80"/>
              <w:jc w:val="both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D33A58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11 194.52 zł</w:t>
            </w:r>
          </w:p>
        </w:tc>
      </w:tr>
      <w:tr w:rsidR="003C11FE" w:rsidRPr="00224C2D" w14:paraId="371290D8" w14:textId="77777777" w:rsidTr="00A855BB">
        <w:tc>
          <w:tcPr>
            <w:tcW w:w="1276" w:type="dxa"/>
            <w:shd w:val="clear" w:color="auto" w:fill="auto"/>
            <w:vAlign w:val="center"/>
          </w:tcPr>
          <w:p w14:paraId="605FDFDD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1C1160" w14:textId="77777777" w:rsidR="003C11FE" w:rsidRPr="00224C2D" w:rsidRDefault="003C11F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24C2D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4D385E4" w14:textId="6B98467D" w:rsidR="003C11FE" w:rsidRPr="00224C2D" w:rsidRDefault="00224C2D" w:rsidP="00224C2D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SANOSIL Polska Sp. z o.o. </w:t>
            </w:r>
          </w:p>
          <w:p w14:paraId="61C43286" w14:textId="079C4B60" w:rsidR="003C11FE" w:rsidRPr="00224C2D" w:rsidRDefault="00224C2D" w:rsidP="00224C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Walerego Sławka 5/16</w:t>
            </w:r>
          </w:p>
          <w:p w14:paraId="3ED32F72" w14:textId="749ADB72" w:rsidR="003C11FE" w:rsidRPr="00224C2D" w:rsidRDefault="00224C2D" w:rsidP="00224C2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40-833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5010C0" w14:textId="77777777" w:rsidR="003C11FE" w:rsidRPr="002349BE" w:rsidRDefault="003C11FE" w:rsidP="00224C2D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2349BE">
              <w:rPr>
                <w:strike/>
                <w:sz w:val="24"/>
                <w:szCs w:val="24"/>
              </w:rPr>
              <w:t>17 573.30 zł</w:t>
            </w:r>
          </w:p>
          <w:p w14:paraId="46D0106A" w14:textId="6CDB8E27" w:rsidR="002349BE" w:rsidRPr="00224C2D" w:rsidRDefault="002349BE" w:rsidP="00224C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49BE">
              <w:rPr>
                <w:color w:val="ED0000"/>
                <w:sz w:val="24"/>
                <w:szCs w:val="24"/>
              </w:rPr>
              <w:t xml:space="preserve">17 565,30 zł </w:t>
            </w:r>
          </w:p>
        </w:tc>
      </w:tr>
      <w:bookmarkEnd w:id="0"/>
    </w:tbl>
    <w:p w14:paraId="314FE3FC" w14:textId="77777777" w:rsidR="0006102E" w:rsidRDefault="0006102E" w:rsidP="0006102E">
      <w:pPr>
        <w:ind w:left="2832" w:firstLine="708"/>
        <w:jc w:val="center"/>
        <w:rPr>
          <w:sz w:val="22"/>
          <w:szCs w:val="22"/>
        </w:rPr>
      </w:pPr>
    </w:p>
    <w:p w14:paraId="4FA7E611" w14:textId="77777777" w:rsidR="0006102E" w:rsidRDefault="0006102E" w:rsidP="0006102E">
      <w:pPr>
        <w:ind w:left="2832" w:firstLine="708"/>
        <w:jc w:val="center"/>
        <w:rPr>
          <w:sz w:val="22"/>
          <w:szCs w:val="22"/>
        </w:rPr>
      </w:pPr>
    </w:p>
    <w:p w14:paraId="51A6FEED" w14:textId="77777777" w:rsidR="00206087" w:rsidRPr="00206087" w:rsidRDefault="00206087" w:rsidP="00206087">
      <w:pPr>
        <w:ind w:left="4248"/>
        <w:jc w:val="center"/>
        <w:rPr>
          <w:i/>
          <w:sz w:val="22"/>
          <w:szCs w:val="22"/>
        </w:rPr>
      </w:pPr>
      <w:r w:rsidRPr="00206087">
        <w:rPr>
          <w:i/>
          <w:sz w:val="22"/>
          <w:szCs w:val="22"/>
        </w:rPr>
        <w:t>Zamawiający</w:t>
      </w:r>
    </w:p>
    <w:p w14:paraId="0E8EAB35" w14:textId="77777777" w:rsidR="00206087" w:rsidRPr="00206087" w:rsidRDefault="00206087" w:rsidP="00206087">
      <w:pPr>
        <w:ind w:left="4248"/>
        <w:jc w:val="center"/>
        <w:rPr>
          <w:i/>
          <w:sz w:val="22"/>
          <w:szCs w:val="22"/>
        </w:rPr>
      </w:pPr>
      <w:r w:rsidRPr="00206087">
        <w:rPr>
          <w:i/>
          <w:sz w:val="22"/>
          <w:szCs w:val="22"/>
        </w:rPr>
        <w:t>/-/ Dyrektor Szpitala Wojewódzkiego</w:t>
      </w:r>
    </w:p>
    <w:p w14:paraId="124AD351" w14:textId="77777777" w:rsidR="00206087" w:rsidRPr="00206087" w:rsidRDefault="00206087" w:rsidP="00206087">
      <w:pPr>
        <w:ind w:left="4248"/>
        <w:jc w:val="center"/>
        <w:rPr>
          <w:i/>
          <w:sz w:val="22"/>
          <w:szCs w:val="22"/>
        </w:rPr>
      </w:pPr>
      <w:r w:rsidRPr="00206087">
        <w:rPr>
          <w:i/>
          <w:sz w:val="22"/>
          <w:szCs w:val="22"/>
        </w:rPr>
        <w:t>w Poznaniu</w:t>
      </w:r>
    </w:p>
    <w:p w14:paraId="5B9993B4" w14:textId="77777777" w:rsidR="00206087" w:rsidRPr="00206087" w:rsidRDefault="00206087" w:rsidP="00206087">
      <w:pPr>
        <w:ind w:left="4248"/>
        <w:jc w:val="center"/>
        <w:rPr>
          <w:sz w:val="22"/>
          <w:szCs w:val="22"/>
          <w:vertAlign w:val="superscript"/>
        </w:rPr>
      </w:pPr>
      <w:r w:rsidRPr="00206087">
        <w:rPr>
          <w:i/>
          <w:sz w:val="22"/>
          <w:szCs w:val="22"/>
        </w:rPr>
        <w:t>Piotr Nowicki</w:t>
      </w:r>
    </w:p>
    <w:p w14:paraId="10EA4532" w14:textId="2B60E1FA" w:rsidR="00C236D3" w:rsidRPr="00224C2D" w:rsidRDefault="00C236D3" w:rsidP="00224C2D">
      <w:pPr>
        <w:jc w:val="right"/>
        <w:rPr>
          <w:sz w:val="22"/>
          <w:szCs w:val="22"/>
        </w:rPr>
      </w:pPr>
    </w:p>
    <w:sectPr w:rsidR="00C236D3" w:rsidRPr="00224C2D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FA414" w14:textId="77777777" w:rsidR="000C3154" w:rsidRDefault="000C3154">
      <w:r>
        <w:separator/>
      </w:r>
    </w:p>
  </w:endnote>
  <w:endnote w:type="continuationSeparator" w:id="0">
    <w:p w14:paraId="0E4796BF" w14:textId="77777777" w:rsidR="000C3154" w:rsidRDefault="000C3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3B1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2C80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6C00D" w14:textId="40722021" w:rsidR="00986737" w:rsidRPr="00986737" w:rsidRDefault="0052498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93F6D2C" wp14:editId="4709078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5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12933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1E0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F18FD" w14:textId="77777777" w:rsidR="009F189D" w:rsidRDefault="009F189D">
    <w:pPr>
      <w:pStyle w:val="Stopka"/>
      <w:tabs>
        <w:tab w:val="clear" w:pos="4536"/>
      </w:tabs>
      <w:jc w:val="center"/>
    </w:pPr>
  </w:p>
  <w:p w14:paraId="7DDE900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1E0D1" w14:textId="77777777" w:rsidR="000C3154" w:rsidRDefault="000C3154">
      <w:r>
        <w:separator/>
      </w:r>
    </w:p>
  </w:footnote>
  <w:footnote w:type="continuationSeparator" w:id="0">
    <w:p w14:paraId="3546F053" w14:textId="77777777" w:rsidR="000C3154" w:rsidRDefault="000C3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6F0E7" w14:textId="77777777" w:rsidR="003C11FE" w:rsidRDefault="003C1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0CD39" w14:textId="77777777" w:rsidR="003C11FE" w:rsidRDefault="003C1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60A35" w14:textId="77777777" w:rsidR="003C11FE" w:rsidRDefault="003C1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154"/>
    <w:rsid w:val="00007727"/>
    <w:rsid w:val="00017720"/>
    <w:rsid w:val="00035488"/>
    <w:rsid w:val="0006102E"/>
    <w:rsid w:val="000C3154"/>
    <w:rsid w:val="000D7F25"/>
    <w:rsid w:val="000E00E5"/>
    <w:rsid w:val="00173B20"/>
    <w:rsid w:val="001C69FF"/>
    <w:rsid w:val="00206087"/>
    <w:rsid w:val="00224C2D"/>
    <w:rsid w:val="0023318D"/>
    <w:rsid w:val="002349BE"/>
    <w:rsid w:val="003C11FE"/>
    <w:rsid w:val="003D72FD"/>
    <w:rsid w:val="00423179"/>
    <w:rsid w:val="00423453"/>
    <w:rsid w:val="00490DC0"/>
    <w:rsid w:val="00493F8C"/>
    <w:rsid w:val="004C7E9B"/>
    <w:rsid w:val="00524983"/>
    <w:rsid w:val="005614F2"/>
    <w:rsid w:val="00577BC6"/>
    <w:rsid w:val="005A632E"/>
    <w:rsid w:val="0069085C"/>
    <w:rsid w:val="006B27ED"/>
    <w:rsid w:val="00732EF0"/>
    <w:rsid w:val="007F2688"/>
    <w:rsid w:val="00843263"/>
    <w:rsid w:val="00861E75"/>
    <w:rsid w:val="008F5ACC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5443"/>
    <w:rsid w:val="00D665F5"/>
    <w:rsid w:val="00D7128F"/>
    <w:rsid w:val="00D9603B"/>
    <w:rsid w:val="00E44D91"/>
    <w:rsid w:val="00EA3476"/>
    <w:rsid w:val="00F16C60"/>
    <w:rsid w:val="00F95C33"/>
    <w:rsid w:val="00FC3D0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15F39"/>
  <w15:chartTrackingRefBased/>
  <w15:docId w15:val="{647A1A12-E9D1-44D4-961D-352F38A0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349B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49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0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Dokumenty/Download/86458a6c-c8ca-0141-ae0f-8e22882a91d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263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2024-07-01T08:57:00Z</dcterms:created>
  <dcterms:modified xsi:type="dcterms:W3CDTF">2024-07-03T08:00:00Z</dcterms:modified>
</cp:coreProperties>
</file>