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623B3" w14:textId="77777777" w:rsidR="00B36EDA" w:rsidRPr="00C42022" w:rsidRDefault="00F47DE6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C42022">
        <w:rPr>
          <w:rFonts w:ascii="Arial Narrow" w:hAnsi="Arial Narrow" w:cs="Arial"/>
        </w:rPr>
        <w:t>Bydgoszcz</w:t>
      </w:r>
      <w:r w:rsidR="00B36EDA" w:rsidRPr="00C42022">
        <w:rPr>
          <w:rFonts w:ascii="Arial Narrow" w:hAnsi="Arial Narrow" w:cs="Arial"/>
        </w:rPr>
        <w:t xml:space="preserve"> dnia: </w:t>
      </w:r>
      <w:r w:rsidRPr="00C42022">
        <w:rPr>
          <w:rFonts w:ascii="Arial Narrow" w:hAnsi="Arial Narrow" w:cs="Arial"/>
        </w:rPr>
        <w:t>2024-07-03</w:t>
      </w:r>
    </w:p>
    <w:p w14:paraId="063454BC" w14:textId="77777777" w:rsidR="00B36EDA" w:rsidRPr="00C42022" w:rsidRDefault="00F47DE6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C42022">
        <w:rPr>
          <w:rFonts w:ascii="Arial Narrow" w:hAnsi="Arial Narrow" w:cs="Arial"/>
          <w:b/>
          <w:bCs/>
        </w:rPr>
        <w:t>10WSzKzP SPZOZ</w:t>
      </w:r>
    </w:p>
    <w:p w14:paraId="20A36772" w14:textId="77777777" w:rsidR="00B36EDA" w:rsidRPr="00C42022" w:rsidRDefault="00F47DE6" w:rsidP="00B36EDA">
      <w:pPr>
        <w:spacing w:line="360" w:lineRule="auto"/>
        <w:ind w:right="3969"/>
        <w:rPr>
          <w:rFonts w:ascii="Arial Narrow" w:hAnsi="Arial Narrow" w:cs="Arial"/>
        </w:rPr>
      </w:pPr>
      <w:r w:rsidRPr="00C42022">
        <w:rPr>
          <w:rFonts w:ascii="Arial Narrow" w:hAnsi="Arial Narrow" w:cs="Arial"/>
        </w:rPr>
        <w:t>Powstańców Warszawy</w:t>
      </w:r>
      <w:r w:rsidR="00B36EDA" w:rsidRPr="00C42022">
        <w:rPr>
          <w:rFonts w:ascii="Arial Narrow" w:hAnsi="Arial Narrow" w:cs="Arial"/>
        </w:rPr>
        <w:t xml:space="preserve"> </w:t>
      </w:r>
      <w:r w:rsidRPr="00C42022">
        <w:rPr>
          <w:rFonts w:ascii="Arial Narrow" w:hAnsi="Arial Narrow" w:cs="Arial"/>
        </w:rPr>
        <w:t>5</w:t>
      </w:r>
    </w:p>
    <w:p w14:paraId="37C44E44" w14:textId="77777777" w:rsidR="00B36EDA" w:rsidRPr="00C42022" w:rsidRDefault="00F47DE6" w:rsidP="00B36EDA">
      <w:pPr>
        <w:ind w:right="3969"/>
        <w:rPr>
          <w:rFonts w:ascii="Arial Narrow" w:hAnsi="Arial Narrow" w:cs="Arial"/>
        </w:rPr>
      </w:pPr>
      <w:r w:rsidRPr="00C42022">
        <w:rPr>
          <w:rFonts w:ascii="Arial Narrow" w:hAnsi="Arial Narrow" w:cs="Arial"/>
        </w:rPr>
        <w:t>85-681</w:t>
      </w:r>
      <w:r w:rsidR="00B36EDA" w:rsidRPr="00C42022">
        <w:rPr>
          <w:rFonts w:ascii="Arial Narrow" w:hAnsi="Arial Narrow" w:cs="Arial"/>
        </w:rPr>
        <w:t xml:space="preserve"> </w:t>
      </w:r>
      <w:r w:rsidRPr="00C42022">
        <w:rPr>
          <w:rFonts w:ascii="Arial Narrow" w:hAnsi="Arial Narrow" w:cs="Arial"/>
        </w:rPr>
        <w:t>Bydgoszcz</w:t>
      </w:r>
    </w:p>
    <w:p w14:paraId="00FB55FB" w14:textId="77777777" w:rsidR="00B36EDA" w:rsidRPr="00C42022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4202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1E3867" w14:textId="77777777" w:rsidR="00B36EDA" w:rsidRPr="00C42022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4202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366A66E" w14:textId="77777777" w:rsidR="00B36EDA" w:rsidRPr="00C4202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42022" w14:paraId="5236D927" w14:textId="77777777" w:rsidTr="00B36EDA">
        <w:tc>
          <w:tcPr>
            <w:tcW w:w="9923" w:type="dxa"/>
            <w:shd w:val="clear" w:color="auto" w:fill="F2F2F2"/>
            <w:hideMark/>
          </w:tcPr>
          <w:p w14:paraId="040B9531" w14:textId="49B6FFA0" w:rsidR="00B36EDA" w:rsidRPr="00C42022" w:rsidRDefault="00C42022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B673A5D" w14:textId="77777777" w:rsidR="00B36EDA" w:rsidRPr="00C4202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4202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D357F11" w14:textId="77777777" w:rsidR="00B36EDA" w:rsidRPr="00C42022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858771C" w14:textId="77777777" w:rsidR="00B36EDA" w:rsidRPr="00C4202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42022">
        <w:rPr>
          <w:rFonts w:ascii="Arial Narrow" w:eastAsia="Calibri" w:hAnsi="Arial Narrow" w:cs="Arial"/>
          <w:lang w:eastAsia="en-US"/>
        </w:rPr>
        <w:t xml:space="preserve">Dotyczy </w:t>
      </w:r>
      <w:r w:rsidRPr="00C42022">
        <w:rPr>
          <w:rFonts w:ascii="Arial Narrow" w:hAnsi="Arial Narrow" w:cs="Arial"/>
        </w:rPr>
        <w:t>postępowania o udzielenie zamówienia publicznego</w:t>
      </w:r>
      <w:r w:rsidRPr="00C42022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42022" w14:paraId="55002837" w14:textId="77777777" w:rsidTr="00B36EDA">
        <w:tc>
          <w:tcPr>
            <w:tcW w:w="2269" w:type="dxa"/>
            <w:shd w:val="clear" w:color="auto" w:fill="auto"/>
          </w:tcPr>
          <w:p w14:paraId="64DE2F08" w14:textId="77777777" w:rsidR="00B36EDA" w:rsidRPr="00C4202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ABF3926" w14:textId="77777777" w:rsidR="00B36EDA" w:rsidRPr="00C42022" w:rsidRDefault="00F47DE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Usługi przeglądów sprzętu medycznego, obsługi serwisowej analizatorów krytycznych oraz wzorcowanie pirometrów</w:t>
            </w:r>
          </w:p>
        </w:tc>
      </w:tr>
      <w:tr w:rsidR="00F47DE6" w:rsidRPr="00C42022" w14:paraId="028044BA" w14:textId="77777777" w:rsidTr="00AF3572">
        <w:tc>
          <w:tcPr>
            <w:tcW w:w="2269" w:type="dxa"/>
            <w:shd w:val="clear" w:color="auto" w:fill="auto"/>
          </w:tcPr>
          <w:p w14:paraId="0213B5C7" w14:textId="77777777" w:rsidR="00F47DE6" w:rsidRPr="00C42022" w:rsidRDefault="00F47DE6" w:rsidP="00AF35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9314711" w14:textId="77777777" w:rsidR="00F47DE6" w:rsidRPr="00C42022" w:rsidRDefault="00F47DE6" w:rsidP="00AF35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41/2024</w:t>
            </w:r>
          </w:p>
        </w:tc>
      </w:tr>
    </w:tbl>
    <w:p w14:paraId="0DD94D1E" w14:textId="77777777" w:rsidR="00B36EDA" w:rsidRPr="00C4202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64703E8E" w14:textId="77777777" w:rsidR="00B36EDA" w:rsidRPr="00C4202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C42022">
        <w:rPr>
          <w:rFonts w:ascii="Arial Narrow" w:hAnsi="Arial Narrow" w:cs="Arial"/>
        </w:rPr>
        <w:t xml:space="preserve">Zamawiający, </w:t>
      </w:r>
      <w:r w:rsidR="00F47DE6" w:rsidRPr="00C42022">
        <w:rPr>
          <w:rFonts w:ascii="Arial Narrow" w:hAnsi="Arial Narrow" w:cs="Arial"/>
          <w:b/>
        </w:rPr>
        <w:t>10WSzKzP SPZOZ</w:t>
      </w:r>
      <w:r w:rsidRPr="00C42022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F47DE6" w:rsidRPr="00C42022">
        <w:rPr>
          <w:rFonts w:ascii="Arial Narrow" w:hAnsi="Arial Narrow" w:cs="Arial"/>
        </w:rPr>
        <w:t>(</w:t>
      </w:r>
      <w:proofErr w:type="spellStart"/>
      <w:r w:rsidR="00F47DE6" w:rsidRPr="00C42022">
        <w:rPr>
          <w:rFonts w:ascii="Arial Narrow" w:hAnsi="Arial Narrow" w:cs="Arial"/>
        </w:rPr>
        <w:t>t.j</w:t>
      </w:r>
      <w:proofErr w:type="spellEnd"/>
      <w:r w:rsidR="00F47DE6" w:rsidRPr="00C42022">
        <w:rPr>
          <w:rFonts w:ascii="Arial Narrow" w:hAnsi="Arial Narrow" w:cs="Arial"/>
        </w:rPr>
        <w:t>. Dz. U. z 2023r. poz. 1605)</w:t>
      </w:r>
      <w:r w:rsidRPr="00C42022">
        <w:rPr>
          <w:rFonts w:ascii="Arial Narrow" w:hAnsi="Arial Narrow" w:cs="Arial"/>
        </w:rPr>
        <w:t xml:space="preserve">, zwanej dalej „ustawą </w:t>
      </w:r>
      <w:proofErr w:type="spellStart"/>
      <w:r w:rsidRPr="00C42022">
        <w:rPr>
          <w:rFonts w:ascii="Arial Narrow" w:hAnsi="Arial Narrow" w:cs="Arial"/>
        </w:rPr>
        <w:t>Pzp</w:t>
      </w:r>
      <w:proofErr w:type="spellEnd"/>
      <w:r w:rsidRPr="00C42022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47DE6" w:rsidRPr="00C42022" w14:paraId="408A8133" w14:textId="77777777" w:rsidTr="00F47D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C971" w14:textId="77777777" w:rsidR="00F47DE6" w:rsidRPr="00C42022" w:rsidRDefault="00F47DE6" w:rsidP="00AF357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C42022">
              <w:rPr>
                <w:rFonts w:ascii="Arial Narrow" w:hAnsi="Arial Narrow" w:cs="Arial"/>
                <w:b/>
                <w:bCs/>
              </w:rPr>
              <w:t>1</w:t>
            </w:r>
            <w:r w:rsidRPr="00C42022">
              <w:rPr>
                <w:rFonts w:ascii="Arial Narrow" w:hAnsi="Arial Narrow" w:cs="Arial"/>
              </w:rPr>
              <w:t xml:space="preserve">: </w:t>
            </w:r>
            <w:r w:rsidRPr="00C42022">
              <w:rPr>
                <w:rFonts w:ascii="Arial Narrow" w:hAnsi="Arial Narrow" w:cs="Arial"/>
              </w:rPr>
              <w:t xml:space="preserve">Obsługa serwisowa analizatorów krytycznych </w:t>
            </w:r>
            <w:proofErr w:type="spellStart"/>
            <w:r w:rsidRPr="00C42022">
              <w:rPr>
                <w:rFonts w:ascii="Arial Narrow" w:hAnsi="Arial Narrow" w:cs="Arial"/>
              </w:rPr>
              <w:t>Radiometer</w:t>
            </w:r>
            <w:proofErr w:type="spellEnd"/>
            <w:r w:rsidRPr="00C42022">
              <w:rPr>
                <w:rFonts w:ascii="Arial Narrow" w:hAnsi="Arial Narrow" w:cs="Arial"/>
              </w:rPr>
              <w:t xml:space="preserve"> ABL 90 </w:t>
            </w:r>
            <w:proofErr w:type="spellStart"/>
            <w:r w:rsidRPr="00C42022">
              <w:rPr>
                <w:rFonts w:ascii="Arial Narrow" w:hAnsi="Arial Narrow" w:cs="Arial"/>
              </w:rPr>
              <w:t>Flex</w:t>
            </w:r>
            <w:proofErr w:type="spellEnd"/>
            <w:r w:rsidRPr="00C42022">
              <w:rPr>
                <w:rFonts w:ascii="Arial Narrow" w:hAnsi="Arial Narrow" w:cs="Arial"/>
              </w:rPr>
              <w:t xml:space="preserve"> Plus</w:t>
            </w:r>
          </w:p>
          <w:p w14:paraId="0868D78F" w14:textId="77777777" w:rsidR="00F47DE6" w:rsidRPr="00C42022" w:rsidRDefault="00F47DE6" w:rsidP="00AF357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C42022">
              <w:rPr>
                <w:rFonts w:ascii="Arial Narrow" w:hAnsi="Arial Narrow" w:cs="Arial"/>
                <w:b/>
              </w:rPr>
              <w:t>Radiometer</w:t>
            </w:r>
            <w:proofErr w:type="spellEnd"/>
            <w:r w:rsidRPr="00C42022">
              <w:rPr>
                <w:rFonts w:ascii="Arial Narrow" w:hAnsi="Arial Narrow" w:cs="Arial"/>
                <w:b/>
              </w:rPr>
              <w:t xml:space="preserve"> Sp. z o.o.</w:t>
            </w:r>
          </w:p>
          <w:p w14:paraId="392244D1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Al. Jerozolimskie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181a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</w:p>
          <w:p w14:paraId="72B6E4C8" w14:textId="77777777" w:rsidR="00F47DE6" w:rsidRPr="00C42022" w:rsidRDefault="00F47DE6" w:rsidP="00AF357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02-222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Warszawa</w:t>
            </w:r>
          </w:p>
          <w:p w14:paraId="6D73CB35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42022">
              <w:rPr>
                <w:rFonts w:ascii="Arial Narrow" w:hAnsi="Arial Narrow" w:cs="Arial"/>
                <w:b/>
              </w:rPr>
              <w:t>23 328.00 zł</w:t>
            </w:r>
            <w:r w:rsidRPr="00C42022">
              <w:rPr>
                <w:rFonts w:ascii="Arial Narrow" w:hAnsi="Arial Narrow" w:cs="Arial"/>
              </w:rPr>
              <w:t xml:space="preserve"> </w:t>
            </w:r>
            <w:r w:rsidRPr="00C42022">
              <w:rPr>
                <w:rFonts w:ascii="Arial Narrow" w:hAnsi="Arial Narrow" w:cs="Arial"/>
                <w:b/>
                <w:bCs/>
              </w:rPr>
              <w:t>brutto</w:t>
            </w:r>
            <w:r w:rsidRPr="00C42022">
              <w:rPr>
                <w:rFonts w:ascii="Arial Narrow" w:hAnsi="Arial Narrow" w:cs="Arial"/>
                <w:bCs/>
              </w:rPr>
              <w:t>.</w:t>
            </w:r>
          </w:p>
          <w:p w14:paraId="0E47A884" w14:textId="77777777" w:rsidR="00F47DE6" w:rsidRPr="00C42022" w:rsidRDefault="00F47DE6" w:rsidP="00AF357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4202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42022">
              <w:rPr>
                <w:rFonts w:ascii="Arial Narrow" w:hAnsi="Arial Narrow" w:cs="Arial"/>
                <w:color w:val="000000"/>
              </w:rPr>
              <w:t>:</w:t>
            </w:r>
          </w:p>
          <w:p w14:paraId="6E1897F5" w14:textId="77777777" w:rsidR="00F47DE6" w:rsidRPr="00C42022" w:rsidRDefault="00F47DE6" w:rsidP="00AF357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F47DE6" w:rsidRPr="00C42022" w14:paraId="159AABA7" w14:textId="77777777" w:rsidTr="00F47D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B4A49" w14:textId="77777777" w:rsidR="00F47DE6" w:rsidRPr="00C42022" w:rsidRDefault="00F47DE6" w:rsidP="00AF357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C42022">
              <w:rPr>
                <w:rFonts w:ascii="Arial Narrow" w:hAnsi="Arial Narrow" w:cs="Arial"/>
                <w:b/>
                <w:bCs/>
              </w:rPr>
              <w:t>9</w:t>
            </w:r>
            <w:r w:rsidRPr="00C42022">
              <w:rPr>
                <w:rFonts w:ascii="Arial Narrow" w:hAnsi="Arial Narrow" w:cs="Arial"/>
              </w:rPr>
              <w:t xml:space="preserve">: </w:t>
            </w:r>
            <w:r w:rsidRPr="00C42022">
              <w:rPr>
                <w:rFonts w:ascii="Arial Narrow" w:hAnsi="Arial Narrow" w:cs="Arial"/>
              </w:rPr>
              <w:t xml:space="preserve">Przeglądy kardiomonitorów </w:t>
            </w:r>
            <w:proofErr w:type="spellStart"/>
            <w:r w:rsidRPr="00C42022">
              <w:rPr>
                <w:rFonts w:ascii="Arial Narrow" w:hAnsi="Arial Narrow" w:cs="Arial"/>
              </w:rPr>
              <w:t>Mindray</w:t>
            </w:r>
            <w:proofErr w:type="spellEnd"/>
            <w:r w:rsidRPr="00C42022">
              <w:rPr>
                <w:rFonts w:ascii="Arial Narrow" w:hAnsi="Arial Narrow" w:cs="Arial"/>
              </w:rPr>
              <w:t xml:space="preserve"> ePM10M</w:t>
            </w:r>
          </w:p>
          <w:p w14:paraId="26AD944F" w14:textId="77777777" w:rsidR="00F47DE6" w:rsidRPr="00C42022" w:rsidRDefault="00F47DE6" w:rsidP="00AF357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42022">
              <w:rPr>
                <w:rFonts w:ascii="Arial Narrow" w:hAnsi="Arial Narrow" w:cs="Arial"/>
                <w:b/>
              </w:rPr>
              <w:t>CIRRO Sp. z o.o.</w:t>
            </w:r>
          </w:p>
          <w:p w14:paraId="6C1F609B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C42022">
              <w:rPr>
                <w:rFonts w:ascii="Arial Narrow" w:hAnsi="Arial Narrow" w:cs="Arial"/>
                <w:bCs/>
              </w:rPr>
              <w:t>Elewatorska</w:t>
            </w:r>
            <w:proofErr w:type="spellEnd"/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58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</w:p>
          <w:p w14:paraId="0ACA0635" w14:textId="77777777" w:rsidR="00F47DE6" w:rsidRPr="00C42022" w:rsidRDefault="00F47DE6" w:rsidP="00AF357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15-620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Białystok</w:t>
            </w:r>
          </w:p>
          <w:p w14:paraId="035CE850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42022">
              <w:rPr>
                <w:rFonts w:ascii="Arial Narrow" w:hAnsi="Arial Narrow" w:cs="Arial"/>
                <w:b/>
              </w:rPr>
              <w:t>25 920.00 zł</w:t>
            </w:r>
            <w:r w:rsidRPr="00C42022">
              <w:rPr>
                <w:rFonts w:ascii="Arial Narrow" w:hAnsi="Arial Narrow" w:cs="Arial"/>
              </w:rPr>
              <w:t xml:space="preserve"> </w:t>
            </w:r>
            <w:r w:rsidRPr="00C42022">
              <w:rPr>
                <w:rFonts w:ascii="Arial Narrow" w:hAnsi="Arial Narrow" w:cs="Arial"/>
                <w:b/>
                <w:bCs/>
              </w:rPr>
              <w:t>brutto</w:t>
            </w:r>
            <w:r w:rsidRPr="00C42022">
              <w:rPr>
                <w:rFonts w:ascii="Arial Narrow" w:hAnsi="Arial Narrow" w:cs="Arial"/>
                <w:bCs/>
              </w:rPr>
              <w:t>.</w:t>
            </w:r>
          </w:p>
          <w:p w14:paraId="1E48FC5D" w14:textId="77777777" w:rsidR="00F47DE6" w:rsidRPr="00C42022" w:rsidRDefault="00F47DE6" w:rsidP="00AF357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4202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42022">
              <w:rPr>
                <w:rFonts w:ascii="Arial Narrow" w:hAnsi="Arial Narrow" w:cs="Arial"/>
                <w:color w:val="000000"/>
              </w:rPr>
              <w:t>:</w:t>
            </w:r>
          </w:p>
          <w:p w14:paraId="71063135" w14:textId="77777777" w:rsidR="00F47DE6" w:rsidRPr="00C42022" w:rsidRDefault="00F47DE6" w:rsidP="00AF357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F47DE6" w:rsidRPr="00C42022" w14:paraId="13A6F4C1" w14:textId="77777777" w:rsidTr="00F47D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E0A2" w14:textId="77777777" w:rsidR="00F47DE6" w:rsidRPr="00C42022" w:rsidRDefault="00F47DE6" w:rsidP="00AF357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C42022">
              <w:rPr>
                <w:rFonts w:ascii="Arial Narrow" w:hAnsi="Arial Narrow" w:cs="Arial"/>
                <w:b/>
                <w:bCs/>
              </w:rPr>
              <w:t>10</w:t>
            </w:r>
            <w:r w:rsidRPr="00C42022">
              <w:rPr>
                <w:rFonts w:ascii="Arial Narrow" w:hAnsi="Arial Narrow" w:cs="Arial"/>
              </w:rPr>
              <w:t xml:space="preserve">: </w:t>
            </w:r>
            <w:r w:rsidRPr="00C42022">
              <w:rPr>
                <w:rFonts w:ascii="Arial Narrow" w:hAnsi="Arial Narrow" w:cs="Arial"/>
              </w:rPr>
              <w:t xml:space="preserve">Przeglądy pomp do </w:t>
            </w:r>
            <w:proofErr w:type="spellStart"/>
            <w:r w:rsidRPr="00C42022">
              <w:rPr>
                <w:rFonts w:ascii="Arial Narrow" w:hAnsi="Arial Narrow" w:cs="Arial"/>
              </w:rPr>
              <w:t>kontrapulsacji</w:t>
            </w:r>
            <w:proofErr w:type="spellEnd"/>
            <w:r w:rsidRPr="00C42022">
              <w:rPr>
                <w:rFonts w:ascii="Arial Narrow" w:hAnsi="Arial Narrow" w:cs="Arial"/>
              </w:rPr>
              <w:t xml:space="preserve"> wewnątrzaortalnej CS-100</w:t>
            </w:r>
          </w:p>
          <w:p w14:paraId="4E31A52E" w14:textId="77777777" w:rsidR="00F47DE6" w:rsidRPr="00C42022" w:rsidRDefault="00F47DE6" w:rsidP="00AF357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C42022">
              <w:rPr>
                <w:rFonts w:ascii="Arial Narrow" w:hAnsi="Arial Narrow" w:cs="Arial"/>
                <w:b/>
              </w:rPr>
              <w:t>Getinge</w:t>
            </w:r>
            <w:proofErr w:type="spellEnd"/>
            <w:r w:rsidRPr="00C42022">
              <w:rPr>
                <w:rFonts w:ascii="Arial Narrow" w:hAnsi="Arial Narrow" w:cs="Arial"/>
                <w:b/>
              </w:rPr>
              <w:t xml:space="preserve"> Polska Spółka z ograniczoną odpowiedzialnością</w:t>
            </w:r>
          </w:p>
          <w:p w14:paraId="619AB8FD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Żwirki i Wigury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18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</w:p>
          <w:p w14:paraId="07B7B59A" w14:textId="77777777" w:rsidR="00F47DE6" w:rsidRPr="00C42022" w:rsidRDefault="00F47DE6" w:rsidP="00AF357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02-092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Warszawa</w:t>
            </w:r>
          </w:p>
          <w:p w14:paraId="2DBE99CE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42022">
              <w:rPr>
                <w:rFonts w:ascii="Arial Narrow" w:hAnsi="Arial Narrow" w:cs="Arial"/>
                <w:b/>
              </w:rPr>
              <w:t>20 282.40 zł</w:t>
            </w:r>
            <w:r w:rsidRPr="00C42022">
              <w:rPr>
                <w:rFonts w:ascii="Arial Narrow" w:hAnsi="Arial Narrow" w:cs="Arial"/>
              </w:rPr>
              <w:t xml:space="preserve"> </w:t>
            </w:r>
            <w:r w:rsidRPr="00C42022">
              <w:rPr>
                <w:rFonts w:ascii="Arial Narrow" w:hAnsi="Arial Narrow" w:cs="Arial"/>
                <w:b/>
                <w:bCs/>
              </w:rPr>
              <w:t>brutto</w:t>
            </w:r>
            <w:r w:rsidRPr="00C42022">
              <w:rPr>
                <w:rFonts w:ascii="Arial Narrow" w:hAnsi="Arial Narrow" w:cs="Arial"/>
                <w:bCs/>
              </w:rPr>
              <w:t>.</w:t>
            </w:r>
          </w:p>
          <w:p w14:paraId="041F4AE8" w14:textId="77777777" w:rsidR="00F47DE6" w:rsidRPr="00C42022" w:rsidRDefault="00F47DE6" w:rsidP="00AF357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4202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42022">
              <w:rPr>
                <w:rFonts w:ascii="Arial Narrow" w:hAnsi="Arial Narrow" w:cs="Arial"/>
                <w:color w:val="000000"/>
              </w:rPr>
              <w:t>:</w:t>
            </w:r>
          </w:p>
          <w:p w14:paraId="3F895C4E" w14:textId="77777777" w:rsidR="00F47DE6" w:rsidRPr="00C42022" w:rsidRDefault="00F47DE6" w:rsidP="00AF357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F47DE6" w:rsidRPr="00C42022" w14:paraId="51C7EA75" w14:textId="77777777" w:rsidTr="00F47D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8507B" w14:textId="77777777" w:rsidR="00F47DE6" w:rsidRPr="00C42022" w:rsidRDefault="00F47DE6" w:rsidP="00AF357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C42022">
              <w:rPr>
                <w:rFonts w:ascii="Arial Narrow" w:hAnsi="Arial Narrow" w:cs="Arial"/>
                <w:b/>
                <w:bCs/>
              </w:rPr>
              <w:t>14</w:t>
            </w:r>
            <w:r w:rsidRPr="00C42022">
              <w:rPr>
                <w:rFonts w:ascii="Arial Narrow" w:hAnsi="Arial Narrow" w:cs="Arial"/>
              </w:rPr>
              <w:t xml:space="preserve">: </w:t>
            </w:r>
            <w:r w:rsidRPr="00C42022">
              <w:rPr>
                <w:rFonts w:ascii="Arial Narrow" w:hAnsi="Arial Narrow" w:cs="Arial"/>
              </w:rPr>
              <w:t>Przeglądy tomografu komputerowego SOMATOM SENSATION OPEN</w:t>
            </w:r>
          </w:p>
          <w:p w14:paraId="65043348" w14:textId="77777777" w:rsidR="00F47DE6" w:rsidRPr="00C42022" w:rsidRDefault="00F47DE6" w:rsidP="00AF357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42022">
              <w:rPr>
                <w:rFonts w:ascii="Arial Narrow" w:hAnsi="Arial Narrow" w:cs="Arial"/>
                <w:b/>
              </w:rPr>
              <w:t>SK-MED SYSTEMS SP. Z O. O.</w:t>
            </w:r>
          </w:p>
          <w:p w14:paraId="6D303EA0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Św. Marcin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29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/8</w:t>
            </w:r>
          </w:p>
          <w:p w14:paraId="6EDF686C" w14:textId="77777777" w:rsidR="00F47DE6" w:rsidRPr="00C42022" w:rsidRDefault="00F47DE6" w:rsidP="00AF357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61-806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Poznań</w:t>
            </w:r>
          </w:p>
          <w:p w14:paraId="0BB5F172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42022">
              <w:rPr>
                <w:rFonts w:ascii="Arial Narrow" w:hAnsi="Arial Narrow" w:cs="Arial"/>
                <w:b/>
              </w:rPr>
              <w:t>9 892.80 zł</w:t>
            </w:r>
            <w:r w:rsidRPr="00C42022">
              <w:rPr>
                <w:rFonts w:ascii="Arial Narrow" w:hAnsi="Arial Narrow" w:cs="Arial"/>
              </w:rPr>
              <w:t xml:space="preserve"> </w:t>
            </w:r>
            <w:r w:rsidRPr="00C42022">
              <w:rPr>
                <w:rFonts w:ascii="Arial Narrow" w:hAnsi="Arial Narrow" w:cs="Arial"/>
                <w:b/>
                <w:bCs/>
              </w:rPr>
              <w:t>brutto</w:t>
            </w:r>
            <w:r w:rsidRPr="00C42022">
              <w:rPr>
                <w:rFonts w:ascii="Arial Narrow" w:hAnsi="Arial Narrow" w:cs="Arial"/>
                <w:bCs/>
              </w:rPr>
              <w:t>.</w:t>
            </w:r>
          </w:p>
          <w:p w14:paraId="5DFC5FC7" w14:textId="77777777" w:rsidR="00F47DE6" w:rsidRPr="00C42022" w:rsidRDefault="00F47DE6" w:rsidP="00AF357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4202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42022">
              <w:rPr>
                <w:rFonts w:ascii="Arial Narrow" w:hAnsi="Arial Narrow" w:cs="Arial"/>
                <w:color w:val="000000"/>
              </w:rPr>
              <w:t>:</w:t>
            </w:r>
          </w:p>
          <w:p w14:paraId="35F34C6E" w14:textId="77777777" w:rsidR="00F47DE6" w:rsidRPr="00C42022" w:rsidRDefault="00F47DE6" w:rsidP="00AF357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F47DE6" w:rsidRPr="00C42022" w14:paraId="68EA1924" w14:textId="77777777" w:rsidTr="00F47D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63D1" w14:textId="77777777" w:rsidR="00F47DE6" w:rsidRPr="00C42022" w:rsidRDefault="00F47DE6" w:rsidP="00AF357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C42022">
              <w:rPr>
                <w:rFonts w:ascii="Arial Narrow" w:hAnsi="Arial Narrow" w:cs="Arial"/>
                <w:b/>
                <w:bCs/>
              </w:rPr>
              <w:t>20</w:t>
            </w:r>
            <w:r w:rsidRPr="00C42022">
              <w:rPr>
                <w:rFonts w:ascii="Arial Narrow" w:hAnsi="Arial Narrow" w:cs="Arial"/>
              </w:rPr>
              <w:t xml:space="preserve">: </w:t>
            </w:r>
            <w:r w:rsidRPr="00C42022">
              <w:rPr>
                <w:rFonts w:ascii="Arial Narrow" w:hAnsi="Arial Narrow" w:cs="Arial"/>
              </w:rPr>
              <w:t>Przeglądy respiratora stacjonarnego EVITA V600</w:t>
            </w:r>
          </w:p>
          <w:p w14:paraId="5B54368B" w14:textId="77777777" w:rsidR="00F47DE6" w:rsidRPr="00C42022" w:rsidRDefault="00F47DE6" w:rsidP="00AF357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42022">
              <w:rPr>
                <w:rFonts w:ascii="Arial Narrow" w:hAnsi="Arial Narrow" w:cs="Arial"/>
                <w:b/>
              </w:rPr>
              <w:t xml:space="preserve">ANMEDIQ S.C. Eryk Goś Paweł </w:t>
            </w:r>
            <w:proofErr w:type="spellStart"/>
            <w:r w:rsidRPr="00C42022">
              <w:rPr>
                <w:rFonts w:ascii="Arial Narrow" w:hAnsi="Arial Narrow" w:cs="Arial"/>
                <w:b/>
              </w:rPr>
              <w:t>Pyrzalski</w:t>
            </w:r>
            <w:proofErr w:type="spellEnd"/>
          </w:p>
          <w:p w14:paraId="48BD68CF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Zachodnia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5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</w:p>
          <w:p w14:paraId="256A9FC6" w14:textId="77777777" w:rsidR="00F47DE6" w:rsidRPr="00C42022" w:rsidRDefault="00F47DE6" w:rsidP="00AF357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05-552</w:t>
            </w:r>
            <w:r w:rsidRPr="00C42022">
              <w:rPr>
                <w:rFonts w:ascii="Arial Narrow" w:hAnsi="Arial Narrow" w:cs="Arial"/>
                <w:bCs/>
              </w:rPr>
              <w:t xml:space="preserve"> </w:t>
            </w:r>
            <w:r w:rsidRPr="00C42022">
              <w:rPr>
                <w:rFonts w:ascii="Arial Narrow" w:hAnsi="Arial Narrow" w:cs="Arial"/>
                <w:bCs/>
              </w:rPr>
              <w:t>Wola Mrokowska</w:t>
            </w:r>
          </w:p>
          <w:p w14:paraId="068028DA" w14:textId="77777777" w:rsidR="00F47DE6" w:rsidRPr="00C42022" w:rsidRDefault="00F47DE6" w:rsidP="00AF357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42022">
              <w:rPr>
                <w:rFonts w:ascii="Arial Narrow" w:hAnsi="Arial Narrow" w:cs="Arial"/>
                <w:b/>
              </w:rPr>
              <w:t>4 320.00 zł</w:t>
            </w:r>
            <w:r w:rsidRPr="00C42022">
              <w:rPr>
                <w:rFonts w:ascii="Arial Narrow" w:hAnsi="Arial Narrow" w:cs="Arial"/>
              </w:rPr>
              <w:t xml:space="preserve"> </w:t>
            </w:r>
            <w:r w:rsidRPr="00C42022">
              <w:rPr>
                <w:rFonts w:ascii="Arial Narrow" w:hAnsi="Arial Narrow" w:cs="Arial"/>
                <w:b/>
                <w:bCs/>
              </w:rPr>
              <w:t>brutto</w:t>
            </w:r>
            <w:r w:rsidRPr="00C42022">
              <w:rPr>
                <w:rFonts w:ascii="Arial Narrow" w:hAnsi="Arial Narrow" w:cs="Arial"/>
                <w:bCs/>
              </w:rPr>
              <w:t>.</w:t>
            </w:r>
          </w:p>
          <w:p w14:paraId="7DABF654" w14:textId="77777777" w:rsidR="00F47DE6" w:rsidRPr="00C42022" w:rsidRDefault="00F47DE6" w:rsidP="00AF357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4202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42022">
              <w:rPr>
                <w:rFonts w:ascii="Arial Narrow" w:hAnsi="Arial Narrow" w:cs="Arial"/>
                <w:color w:val="000000"/>
              </w:rPr>
              <w:t>:</w:t>
            </w:r>
          </w:p>
          <w:p w14:paraId="4915EB20" w14:textId="77777777" w:rsidR="00F47DE6" w:rsidRPr="00C42022" w:rsidRDefault="00F47DE6" w:rsidP="00AF357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42022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77D37735" w14:textId="77777777" w:rsidR="00B36EDA" w:rsidRPr="00C4202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C42022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C42022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42022" w14:paraId="69CCA2B3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911322" w14:textId="77777777" w:rsidR="00B36EDA" w:rsidRPr="00C42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42022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97C1F7" w14:textId="77777777" w:rsidR="00B36EDA" w:rsidRPr="00C42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C42022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F8E691" w14:textId="77777777" w:rsidR="00B36EDA" w:rsidRPr="00C42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42022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B2073E" w14:textId="77777777" w:rsidR="00B36EDA" w:rsidRPr="00C42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42022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47DE6" w:rsidRPr="00C42022" w14:paraId="455EBCF1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8A50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Obsługa serwisowa analizatorów krytycznych </w:t>
            </w:r>
            <w:proofErr w:type="spellStart"/>
            <w:r w:rsidRPr="00C42022">
              <w:rPr>
                <w:rFonts w:ascii="Arial Narrow" w:hAnsi="Arial Narrow" w:cs="Arial"/>
                <w:sz w:val="22"/>
                <w:szCs w:val="22"/>
              </w:rPr>
              <w:t>Radiometer</w:t>
            </w:r>
            <w:proofErr w:type="spellEnd"/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ABL 90 </w:t>
            </w:r>
            <w:proofErr w:type="spellStart"/>
            <w:r w:rsidRPr="00C42022">
              <w:rPr>
                <w:rFonts w:ascii="Arial Narrow" w:hAnsi="Arial Narrow" w:cs="Arial"/>
                <w:sz w:val="22"/>
                <w:szCs w:val="22"/>
              </w:rPr>
              <w:t>Flex</w:t>
            </w:r>
            <w:proofErr w:type="spellEnd"/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Plus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FE5F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8735E27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181a</w:t>
            </w:r>
          </w:p>
          <w:p w14:paraId="4CEFB743" w14:textId="77777777" w:rsidR="00F47DE6" w:rsidRPr="00C42022" w:rsidRDefault="00F47DE6" w:rsidP="00AF357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6EEA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5E9DE39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14:paraId="37FF1B08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3 - Czas rozpoczęcia naprawy po zgłoszeniu awarii - 5.00</w:t>
            </w:r>
          </w:p>
          <w:p w14:paraId="50BCD214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4 - Wykorzystanie nowych i oryginalnych części </w:t>
            </w:r>
            <w:proofErr w:type="spellStart"/>
            <w:r w:rsidRPr="00C42022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spellEnd"/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zamiennych w trakcie serwisowania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30BD" w14:textId="77777777" w:rsidR="00F47DE6" w:rsidRPr="00C42022" w:rsidRDefault="00F47DE6" w:rsidP="00AF357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 85,00</w:t>
            </w:r>
          </w:p>
        </w:tc>
      </w:tr>
      <w:tr w:rsidR="00F47DE6" w:rsidRPr="00C42022" w14:paraId="53F02705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542C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Przeglądy kardiomonitorów </w:t>
            </w:r>
            <w:proofErr w:type="spellStart"/>
            <w:r w:rsidRPr="00C42022">
              <w:rPr>
                <w:rFonts w:ascii="Arial Narrow" w:hAnsi="Arial Narrow" w:cs="Arial"/>
                <w:sz w:val="22"/>
                <w:szCs w:val="22"/>
              </w:rPr>
              <w:t>Mindray</w:t>
            </w:r>
            <w:proofErr w:type="spellEnd"/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ePM10M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10807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>CIRRO Sp. z o.o.</w:t>
            </w:r>
          </w:p>
          <w:p w14:paraId="2CDDF1E6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42022">
              <w:rPr>
                <w:rFonts w:ascii="Arial Narrow" w:hAnsi="Arial Narrow" w:cs="Arial"/>
                <w:sz w:val="22"/>
                <w:szCs w:val="22"/>
              </w:rPr>
              <w:t>Elewatorska</w:t>
            </w:r>
            <w:proofErr w:type="spellEnd"/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58</w:t>
            </w:r>
          </w:p>
          <w:p w14:paraId="5995DA0C" w14:textId="77777777" w:rsidR="00F47DE6" w:rsidRPr="00C42022" w:rsidRDefault="00F47DE6" w:rsidP="00AF357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15-620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AE1DD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C17BD84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14:paraId="75CE4FCF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3 - Termin wykonania przeglądu - 25.00</w:t>
            </w:r>
          </w:p>
          <w:p w14:paraId="06D8B6C2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DC03" w14:textId="77777777" w:rsidR="00F47DE6" w:rsidRPr="00C42022" w:rsidRDefault="00F47DE6" w:rsidP="00AF357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47DE6" w:rsidRPr="00C42022" w14:paraId="2154B281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5D30B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Przeglądy pomp do </w:t>
            </w:r>
            <w:proofErr w:type="spellStart"/>
            <w:r w:rsidRPr="00C42022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wewnątrzaortalnej CS-100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E19DF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264367CA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02F179D1" w14:textId="77777777" w:rsidR="00F47DE6" w:rsidRPr="00C42022" w:rsidRDefault="00F47DE6" w:rsidP="00AF357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AFAB5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FD09293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14:paraId="5F93F14D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3 - Termin wykonania przeglądu - 10.00</w:t>
            </w:r>
          </w:p>
          <w:p w14:paraId="499CF4B5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A683" w14:textId="77777777" w:rsidR="00F47DE6" w:rsidRPr="00C42022" w:rsidRDefault="00F47DE6" w:rsidP="00AF357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 85,00</w:t>
            </w:r>
          </w:p>
        </w:tc>
      </w:tr>
      <w:tr w:rsidR="00F47DE6" w:rsidRPr="00C42022" w14:paraId="2E1B1927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BA35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Przeglądy tomografu komputerowego SOMATOM SENSATION OPEN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57B3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>SK-MED SYSTEMS SP. Z O. O.</w:t>
            </w:r>
          </w:p>
          <w:p w14:paraId="76A53CB3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29/8</w:t>
            </w:r>
          </w:p>
          <w:p w14:paraId="3C169497" w14:textId="77777777" w:rsidR="00F47DE6" w:rsidRPr="00C42022" w:rsidRDefault="00F47DE6" w:rsidP="00AF357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F3E8B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01F4499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14:paraId="4A975CDA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3 - Termin wykonania przeglądu - 25.00</w:t>
            </w:r>
          </w:p>
          <w:p w14:paraId="2BD1E4AD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7BAB" w14:textId="77777777" w:rsidR="00F47DE6" w:rsidRPr="00C42022" w:rsidRDefault="00F47DE6" w:rsidP="00AF357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F47DE6" w:rsidRPr="00C42022" w14:paraId="6A663D70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B253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Przeglądy tomografu komputerowego SOMATOM SENSATION OPEN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0D18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>Siemens Healthcare Sp. z o.o.</w:t>
            </w:r>
          </w:p>
          <w:p w14:paraId="07911DA0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Żupnicza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652A36AC" w14:textId="77777777" w:rsidR="00F47DE6" w:rsidRPr="00C42022" w:rsidRDefault="00F47DE6" w:rsidP="00AF357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03-821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637D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1 - Cena - 4.51</w:t>
            </w:r>
          </w:p>
          <w:p w14:paraId="1B7587AE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14:paraId="06E2ECD1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3 - Termin wykonania przeglądu - 25.00</w:t>
            </w:r>
          </w:p>
          <w:p w14:paraId="4AA3AFCB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BDC7C" w14:textId="77777777" w:rsidR="00F47DE6" w:rsidRPr="00C42022" w:rsidRDefault="00F47DE6" w:rsidP="00AF357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 44,51</w:t>
            </w:r>
          </w:p>
        </w:tc>
      </w:tr>
      <w:tr w:rsidR="00F47DE6" w:rsidRPr="00C42022" w14:paraId="36D86787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DAF6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Przeglądy tomografu komputerowego SOMATOM SENSATION OPEN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F112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>Althea</w:t>
            </w:r>
            <w:proofErr w:type="spellEnd"/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E203A58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Bielska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49</w:t>
            </w:r>
          </w:p>
          <w:p w14:paraId="156B3702" w14:textId="77777777" w:rsidR="00F47DE6" w:rsidRPr="00C42022" w:rsidRDefault="00F47DE6" w:rsidP="00AF357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43-190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42022">
              <w:rPr>
                <w:rFonts w:ascii="Arial Narrow" w:hAnsi="Arial Narrow" w:cs="Arial"/>
                <w:sz w:val="22"/>
                <w:szCs w:val="22"/>
              </w:rPr>
              <w:t>Mikolów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A16ED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1 - Cena - 10.33</w:t>
            </w:r>
          </w:p>
          <w:p w14:paraId="62BE5BB6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14:paraId="3BD1383F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3 - Termin wykonania przeglądu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lastRenderedPageBreak/>
              <w:t>25.00</w:t>
            </w:r>
          </w:p>
          <w:p w14:paraId="6467AEA3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96AD" w14:textId="77777777" w:rsidR="00F47DE6" w:rsidRPr="00C42022" w:rsidRDefault="00F47DE6" w:rsidP="00AF357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40,33</w:t>
            </w:r>
          </w:p>
        </w:tc>
      </w:tr>
      <w:tr w:rsidR="00F47DE6" w:rsidRPr="00C42022" w14:paraId="714F32E1" w14:textId="77777777" w:rsidTr="00F47D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897A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20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Przeglądy respiratora stacjonarnego EVITA V600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C239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ANMEDIQ S.C. Eryk Goś Paweł </w:t>
            </w:r>
            <w:proofErr w:type="spellStart"/>
            <w:r w:rsidRPr="00C42022">
              <w:rPr>
                <w:rFonts w:ascii="Arial Narrow" w:hAnsi="Arial Narrow" w:cs="Arial"/>
                <w:b/>
                <w:bCs/>
                <w:sz w:val="22"/>
                <w:szCs w:val="22"/>
              </w:rPr>
              <w:t>Pyrzalski</w:t>
            </w:r>
            <w:proofErr w:type="spellEnd"/>
          </w:p>
          <w:p w14:paraId="38BDC153" w14:textId="77777777" w:rsidR="00F47DE6" w:rsidRPr="00C42022" w:rsidRDefault="00F47DE6" w:rsidP="00AF357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Zachodnia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14:paraId="62AE64F7" w14:textId="77777777" w:rsidR="00F47DE6" w:rsidRPr="00C42022" w:rsidRDefault="00F47DE6" w:rsidP="00AF357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05-552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42022">
              <w:rPr>
                <w:rFonts w:ascii="Arial Narrow" w:hAnsi="Arial Narrow" w:cs="Arial"/>
                <w:sz w:val="22"/>
                <w:szCs w:val="22"/>
              </w:rPr>
              <w:t>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5370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EE1C542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14:paraId="76593915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3 - Termin wykonania przeglądu - 25.00</w:t>
            </w:r>
          </w:p>
          <w:p w14:paraId="57EFDF1A" w14:textId="77777777" w:rsidR="00F47DE6" w:rsidRPr="00C42022" w:rsidRDefault="00F47DE6" w:rsidP="00AF357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C7AE" w14:textId="77777777" w:rsidR="00F47DE6" w:rsidRPr="00C42022" w:rsidRDefault="00F47DE6" w:rsidP="00AF357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42022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</w:tbl>
    <w:p w14:paraId="065FC552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C42022">
        <w:rPr>
          <w:rFonts w:ascii="Arial Narrow" w:hAnsi="Arial Narrow" w:cs="Arial"/>
          <w:i/>
        </w:rPr>
        <w:t>Zamawiający</w:t>
      </w:r>
    </w:p>
    <w:p w14:paraId="7B1BE96D" w14:textId="77777777" w:rsidR="00C42022" w:rsidRDefault="00C4202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07002154" w14:textId="77777777" w:rsidR="00C42022" w:rsidRDefault="00C4202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0461A3FC" w14:textId="77777777" w:rsidR="00C42022" w:rsidRDefault="00C4202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17CEC2A2" w14:textId="77777777" w:rsidR="00C42022" w:rsidRDefault="00C4202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541B0850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1F874B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F496B3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53E55D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76F1E7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5A0F8E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AD2EB0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3C868B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DA2C3E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61455A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FD0AF7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1D013A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ACC747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0E54B2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EDD735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FF4F78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47180F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8BA1C4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871139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50DEFB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913674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A72ADA" w14:textId="77777777" w:rsidR="00C42022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E48961" w14:textId="6F2E6409" w:rsidR="00C42022" w:rsidRPr="000605ED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077704B7" w14:textId="77777777" w:rsidR="00C42022" w:rsidRPr="000605ED" w:rsidRDefault="00C42022" w:rsidP="00C420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7BFC95FA" w14:textId="77777777" w:rsidR="00C42022" w:rsidRPr="000605ED" w:rsidRDefault="00C42022" w:rsidP="00C42022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A7E59C2" w14:textId="4123EBF9" w:rsidR="00C42022" w:rsidRPr="00C42022" w:rsidRDefault="00C42022" w:rsidP="00C42022">
      <w:pPr>
        <w:rPr>
          <w:rFonts w:ascii="Arial Narrow" w:hAnsi="Arial Narrow" w:cs="Arial"/>
          <w:i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03.07.2024 r.</w:t>
      </w:r>
    </w:p>
    <w:bookmarkEnd w:id="0"/>
    <w:sectPr w:rsidR="00C42022" w:rsidRPr="00C4202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7BD34C" w14:textId="77777777" w:rsidR="008975BC" w:rsidRDefault="008975BC">
      <w:r>
        <w:separator/>
      </w:r>
    </w:p>
  </w:endnote>
  <w:endnote w:type="continuationSeparator" w:id="0">
    <w:p w14:paraId="7310E069" w14:textId="77777777" w:rsidR="008975BC" w:rsidRDefault="00897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9A69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74CC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399BF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21A14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728F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CDFCEE" w14:textId="77777777" w:rsidR="008975BC" w:rsidRDefault="008975BC">
      <w:r>
        <w:separator/>
      </w:r>
    </w:p>
  </w:footnote>
  <w:footnote w:type="continuationSeparator" w:id="0">
    <w:p w14:paraId="4E56EB54" w14:textId="77777777" w:rsidR="008975BC" w:rsidRDefault="00897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00B8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768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EC7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5B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75BC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022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7DE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6659E"/>
  <w15:chartTrackingRefBased/>
  <w15:docId w15:val="{A5CB3501-D470-422F-8C9F-B631D7652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42022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C42022"/>
    <w:rPr>
      <w:b/>
      <w:bCs/>
    </w:rPr>
  </w:style>
  <w:style w:type="character" w:styleId="Hipercze">
    <w:name w:val="Hyperlink"/>
    <w:uiPriority w:val="99"/>
    <w:unhideWhenUsed/>
    <w:rsid w:val="00C420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737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2024-07-03T09:13:00Z</cp:lastPrinted>
  <dcterms:created xsi:type="dcterms:W3CDTF">2024-07-03T09:13:00Z</dcterms:created>
  <dcterms:modified xsi:type="dcterms:W3CDTF">2024-07-03T09:13:00Z</dcterms:modified>
</cp:coreProperties>
</file>