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FC474" w14:textId="536F8185" w:rsidR="00025386" w:rsidRDefault="00D16524" w:rsidP="00025386">
      <w:pPr>
        <w:pStyle w:val="Nagwek4"/>
        <w:rPr>
          <w:b/>
          <w:i w:val="0"/>
        </w:rPr>
      </w:pPr>
      <w:r>
        <w:rPr>
          <w:noProof/>
        </w:rPr>
        <w:pict w14:anchorId="720D8B8E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4F6D00FA" w14:textId="77777777" w:rsidR="00025386" w:rsidRDefault="00025386" w:rsidP="00025386"/>
                <w:p w14:paraId="23CB453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82A68D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E055D4C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4ED8E7E1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7244703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691C0C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09D613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0A678E8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D792988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025386" w:rsidRPr="001E30CB">
        <w:rPr>
          <w:b/>
          <w:i w:val="0"/>
          <w:iCs/>
        </w:rPr>
        <w:t xml:space="preserve"> </w:t>
      </w:r>
      <w:r w:rsidR="001E30CB" w:rsidRPr="001E30CB">
        <w:rPr>
          <w:b/>
          <w:i w:val="0"/>
          <w:iCs/>
        </w:rPr>
        <w:t>12</w:t>
      </w:r>
    </w:p>
    <w:p w14:paraId="7ED080FC" w14:textId="77777777" w:rsidR="00025386" w:rsidRDefault="00025386"/>
    <w:p w14:paraId="1FF144A7" w14:textId="77777777" w:rsidR="00025386" w:rsidRPr="00025386" w:rsidRDefault="00025386" w:rsidP="00025386"/>
    <w:p w14:paraId="05E36CF3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764FF" w:rsidRPr="00C764FF">
        <w:rPr>
          <w:rFonts w:ascii="Times New Roman" w:eastAsia="Times New Roman" w:hAnsi="Times New Roman"/>
          <w:b/>
          <w:sz w:val="24"/>
          <w:szCs w:val="20"/>
          <w:lang w:eastAsia="pl-PL"/>
        </w:rPr>
        <w:t>ZP/32/2024</w:t>
      </w:r>
    </w:p>
    <w:p w14:paraId="00D75530" w14:textId="77777777" w:rsidR="00025386" w:rsidRPr="00025386" w:rsidRDefault="00025386" w:rsidP="00025386"/>
    <w:p w14:paraId="5FEBBAAC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165471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564B37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C764FF" w:rsidRPr="00C764F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345B6F9" w14:textId="22EDAC17" w:rsidR="00A56A6F" w:rsidRPr="00A56A6F" w:rsidRDefault="00C764F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Kompleksowa usługa prania bielizny szpitalnej z transportem wraz z  najmem pościeli </w:t>
      </w:r>
      <w:r w:rsidR="001E30CB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bielizny szpitalnej (poszwa, poszewka, prześcieradło, podkład, kołdra, poduszka, pokrowiec zmywalny na poduszkę) oznaczonej </w:t>
      </w:r>
      <w:proofErr w:type="spellStart"/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>tagiem</w:t>
      </w:r>
      <w:proofErr w:type="spellEnd"/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(chipem) działającym </w:t>
      </w:r>
      <w:r w:rsidR="00D16524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>w technologii UHF RFID</w:t>
      </w:r>
    </w:p>
    <w:p w14:paraId="748920A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BB6C1B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3D319C7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E05ADFA" w14:textId="77777777" w:rsidTr="00C2318B">
        <w:tc>
          <w:tcPr>
            <w:tcW w:w="772" w:type="dxa"/>
            <w:shd w:val="clear" w:color="auto" w:fill="auto"/>
          </w:tcPr>
          <w:p w14:paraId="334C29B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E8487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92FC20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8349D5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45847E3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6EB4154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A35E738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0F40F8E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D605CC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AF01F2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8E89C2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EBC1F0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1FEF74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D4ABF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D602D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638B3D8" w14:textId="77777777" w:rsidR="00025386" w:rsidRPr="001E30CB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1E30CB">
        <w:rPr>
          <w:rFonts w:ascii="Times New Roman" w:hAnsi="Times New Roman"/>
          <w:sz w:val="24"/>
          <w:u w:val="dotted"/>
        </w:rPr>
        <w:tab/>
      </w:r>
      <w:r w:rsidRPr="001E30CB">
        <w:rPr>
          <w:rFonts w:ascii="Times New Roman" w:hAnsi="Times New Roman"/>
          <w:sz w:val="24"/>
        </w:rPr>
        <w:t xml:space="preserve"> dnia </w:t>
      </w:r>
      <w:r w:rsidRPr="001E30CB">
        <w:rPr>
          <w:rFonts w:ascii="Times New Roman" w:hAnsi="Times New Roman"/>
          <w:sz w:val="24"/>
          <w:u w:val="dotted"/>
        </w:rPr>
        <w:tab/>
      </w:r>
      <w:r w:rsidRPr="001E30CB">
        <w:rPr>
          <w:rFonts w:ascii="Times New Roman" w:hAnsi="Times New Roman"/>
          <w:sz w:val="24"/>
        </w:rPr>
        <w:tab/>
      </w:r>
      <w:r w:rsidRPr="001E30CB">
        <w:rPr>
          <w:rFonts w:ascii="Times New Roman" w:hAnsi="Times New Roman"/>
          <w:sz w:val="24"/>
          <w:u w:val="dotted"/>
        </w:rPr>
        <w:tab/>
      </w:r>
    </w:p>
    <w:p w14:paraId="78586452" w14:textId="77777777" w:rsidR="00025386" w:rsidRPr="001E30CB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1E30CB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1E30C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A5D38" w14:textId="77777777" w:rsidR="00D458AE" w:rsidRDefault="00D458AE" w:rsidP="00025386">
      <w:pPr>
        <w:spacing w:after="0" w:line="240" w:lineRule="auto"/>
      </w:pPr>
      <w:r>
        <w:separator/>
      </w:r>
    </w:p>
  </w:endnote>
  <w:endnote w:type="continuationSeparator" w:id="0">
    <w:p w14:paraId="39335F78" w14:textId="77777777" w:rsidR="00D458AE" w:rsidRDefault="00D458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77CC6" w14:textId="77777777" w:rsidR="00C764FF" w:rsidRDefault="00C76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B2355" w14:textId="77777777" w:rsidR="00025386" w:rsidRDefault="00D16524" w:rsidP="00025386">
    <w:pPr>
      <w:pStyle w:val="Stopka"/>
      <w:tabs>
        <w:tab w:val="clear" w:pos="4536"/>
      </w:tabs>
      <w:jc w:val="center"/>
    </w:pPr>
    <w:r>
      <w:rPr>
        <w:noProof/>
      </w:rPr>
      <w:pict w14:anchorId="555C426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4756C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D92D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7A806" w14:textId="77777777" w:rsidR="00C764FF" w:rsidRDefault="00C76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DF972" w14:textId="77777777" w:rsidR="00D458AE" w:rsidRDefault="00D458AE" w:rsidP="00025386">
      <w:pPr>
        <w:spacing w:after="0" w:line="240" w:lineRule="auto"/>
      </w:pPr>
      <w:r>
        <w:separator/>
      </w:r>
    </w:p>
  </w:footnote>
  <w:footnote w:type="continuationSeparator" w:id="0">
    <w:p w14:paraId="4C4A9DBD" w14:textId="77777777" w:rsidR="00D458AE" w:rsidRDefault="00D458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E247F" w14:textId="77777777" w:rsidR="00C764FF" w:rsidRDefault="00C76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6F089" w14:textId="77777777" w:rsidR="00C764FF" w:rsidRDefault="00C76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368BB" w14:textId="77777777" w:rsidR="00C764FF" w:rsidRDefault="00C764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8AE"/>
    <w:rsid w:val="00025386"/>
    <w:rsid w:val="001C2314"/>
    <w:rsid w:val="001E30CB"/>
    <w:rsid w:val="003275D3"/>
    <w:rsid w:val="004E2B1B"/>
    <w:rsid w:val="005624D8"/>
    <w:rsid w:val="008F2498"/>
    <w:rsid w:val="009B09E9"/>
    <w:rsid w:val="00A56A6F"/>
    <w:rsid w:val="00AD38B5"/>
    <w:rsid w:val="00C2318B"/>
    <w:rsid w:val="00C764FF"/>
    <w:rsid w:val="00D004BA"/>
    <w:rsid w:val="00D16524"/>
    <w:rsid w:val="00D458AE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0F47EB6D"/>
  <w15:chartTrackingRefBased/>
  <w15:docId w15:val="{5345DA1E-74B1-4AC4-8D03-BD4BAB94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2024-06-26T11:53:00Z</cp:lastPrinted>
  <dcterms:created xsi:type="dcterms:W3CDTF">2024-06-19T06:13:00Z</dcterms:created>
  <dcterms:modified xsi:type="dcterms:W3CDTF">2024-06-26T11:53:00Z</dcterms:modified>
</cp:coreProperties>
</file>