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33256" w14:paraId="688452DD" w14:textId="77777777" w:rsidTr="00467CA2">
        <w:tc>
          <w:tcPr>
            <w:tcW w:w="2800" w:type="dxa"/>
            <w:shd w:val="clear" w:color="auto" w:fill="auto"/>
          </w:tcPr>
          <w:p w14:paraId="7073C1A6" w14:textId="77777777" w:rsidR="00D520D3" w:rsidRPr="0093325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bookmarkStart w:id="0" w:name="_Hlk60301409"/>
            <w:r w:rsidRPr="00933256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93325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D8EBC0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3D8F4B3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304999" w14:textId="77777777" w:rsidR="00D520D3" w:rsidRPr="0093325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93325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33256" w14:paraId="77B87EF1" w14:textId="77777777" w:rsidTr="00467CA2">
        <w:tc>
          <w:tcPr>
            <w:tcW w:w="2800" w:type="dxa"/>
            <w:shd w:val="clear" w:color="auto" w:fill="auto"/>
          </w:tcPr>
          <w:p w14:paraId="376BD1C9" w14:textId="77777777" w:rsidR="00D520D3" w:rsidRPr="0093325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3325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5BDC45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51E0B25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9E809A" w14:textId="77777777" w:rsidR="00D520D3" w:rsidRPr="0093325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933256">
              <w:rPr>
                <w:rFonts w:ascii="Times New Roman" w:hAnsi="Times New Roman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EACC13" w14:textId="77777777" w:rsidR="00B62AD0" w:rsidRPr="00933256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33256" w14:paraId="63DBC02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A3DDB9" w14:textId="77777777" w:rsidR="00053927" w:rsidRPr="0093325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3256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7E06E8" w14:textId="698AFE39" w:rsidR="00053927" w:rsidRPr="0093325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93325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3325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zobowiązanie wypełnia podmiot trzeci w przypadku, gdy wykonawca polega na zdolnościach technicznych lub zawodowych lub sytuacji finansowej lub ekonomicznej podmiotów udostępniających zasoby </w:t>
            </w:r>
            <w:r w:rsid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br/>
            </w:r>
            <w:r w:rsidRP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 celu potwierdzenia spełniania warunków udziału w postępowaniu.</w:t>
            </w:r>
          </w:p>
        </w:tc>
      </w:tr>
    </w:tbl>
    <w:p w14:paraId="0066A7A1" w14:textId="216E5498" w:rsidR="0071340C" w:rsidRPr="0093325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933256">
        <w:rPr>
          <w:rFonts w:ascii="Times New Roman" w:hAnsi="Times New Roman"/>
          <w:sz w:val="24"/>
          <w:szCs w:val="24"/>
        </w:rPr>
        <w:t xml:space="preserve"> ustawy </w:t>
      </w:r>
      <w:r w:rsidR="00EF3368" w:rsidRPr="00933256">
        <w:rPr>
          <w:rFonts w:ascii="Times New Roman" w:hAnsi="Times New Roman"/>
          <w:sz w:val="24"/>
          <w:szCs w:val="24"/>
        </w:rPr>
        <w:t>z dnia 11 września 2019</w:t>
      </w:r>
      <w:r w:rsidR="00933256">
        <w:rPr>
          <w:rFonts w:ascii="Times New Roman" w:hAnsi="Times New Roman"/>
          <w:sz w:val="24"/>
          <w:szCs w:val="24"/>
        </w:rPr>
        <w:t xml:space="preserve"> </w:t>
      </w:r>
      <w:r w:rsidR="00EF3368" w:rsidRPr="00933256">
        <w:rPr>
          <w:rFonts w:ascii="Times New Roman" w:hAnsi="Times New Roman"/>
          <w:sz w:val="24"/>
          <w:szCs w:val="24"/>
        </w:rPr>
        <w:t>r. Prawo zamówień publicznych</w:t>
      </w:r>
      <w:r w:rsidR="00E27ABB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33256" w14:paraId="6CBFE05A" w14:textId="77777777" w:rsidTr="00467CA2">
        <w:tc>
          <w:tcPr>
            <w:tcW w:w="2269" w:type="dxa"/>
            <w:shd w:val="clear" w:color="auto" w:fill="auto"/>
          </w:tcPr>
          <w:p w14:paraId="7D3985B4" w14:textId="77777777" w:rsidR="00D520D3" w:rsidRPr="0093325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CB4FC4" w14:textId="4684A3C1" w:rsidR="00D520D3" w:rsidRPr="00933256" w:rsidRDefault="00163CA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Kompleksowa usługa prania bielizny szpitalnej z transportem wraz z najmem pościeli i bielizny szpitalnej (poszwa, poszewka, prześcieradło, podkład, kołdra, poduszka, pokrowiec zmywalny na poduszkę) oznaczonej </w:t>
            </w:r>
            <w:proofErr w:type="spellStart"/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tagiem</w:t>
            </w:r>
            <w:proofErr w:type="spellEnd"/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(chipem) działającym w technologii UHF RFID</w:t>
            </w:r>
            <w:r w:rsidR="00D520D3"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3CA0" w:rsidRPr="00933256" w14:paraId="74EB4FEC" w14:textId="77777777" w:rsidTr="00B848EA">
        <w:tc>
          <w:tcPr>
            <w:tcW w:w="2269" w:type="dxa"/>
            <w:shd w:val="clear" w:color="auto" w:fill="auto"/>
          </w:tcPr>
          <w:p w14:paraId="180EC7D8" w14:textId="77777777" w:rsidR="00163CA0" w:rsidRPr="00933256" w:rsidRDefault="00163CA0" w:rsidP="00B848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1579B8" w14:textId="77777777" w:rsidR="00163CA0" w:rsidRPr="00933256" w:rsidRDefault="00163CA0" w:rsidP="00B848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ZP/32/2024</w:t>
            </w:r>
          </w:p>
        </w:tc>
      </w:tr>
    </w:tbl>
    <w:p w14:paraId="026606E6" w14:textId="77777777" w:rsidR="00DC652A" w:rsidRPr="00933256" w:rsidRDefault="00163CA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1F236A44" w14:textId="77777777" w:rsidR="00DC652A" w:rsidRPr="0093325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CB07BD6" w14:textId="77777777" w:rsidR="0071340C" w:rsidRPr="009332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8B9604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06BFB0" w14:textId="77777777" w:rsidR="0071340C" w:rsidRPr="0093325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5CF4B188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324B8C25" w14:textId="77777777" w:rsidR="0071340C" w:rsidRPr="009332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18"/>
          <w:szCs w:val="18"/>
          <w:lang w:eastAsia="pl-PL"/>
        </w:rPr>
      </w:pPr>
      <w:r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[</w:t>
      </w:r>
      <w:r w:rsidR="0071340C"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określenie zasobów</w:t>
      </w:r>
      <w:r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]</w:t>
      </w:r>
    </w:p>
    <w:p w14:paraId="174C23D6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F078BA7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3F856760" w14:textId="77777777" w:rsidR="00DC652A" w:rsidRPr="009332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BDBA251" w14:textId="77777777" w:rsidR="00DC652A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33EEF277" w14:textId="77777777" w:rsidR="0093388F" w:rsidRPr="009332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0D88E94" w14:textId="77777777" w:rsidR="0093388F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EE2AB51" w14:textId="77777777" w:rsidR="0093388F" w:rsidRPr="009332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256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8D31D77" w14:textId="77777777" w:rsidR="00CB29AC" w:rsidRPr="0093325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761E2C4E" w14:textId="77777777" w:rsidR="00CB29AC" w:rsidRPr="009332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969083" w14:textId="77777777" w:rsidR="00830970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933256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7132EC3F" w14:textId="77777777" w:rsidR="00E27ABB" w:rsidRPr="0093325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33256" w14:paraId="552EAECF" w14:textId="77777777" w:rsidTr="00467CA2">
        <w:tc>
          <w:tcPr>
            <w:tcW w:w="2660" w:type="dxa"/>
            <w:shd w:val="clear" w:color="auto" w:fill="auto"/>
          </w:tcPr>
          <w:p w14:paraId="499E1410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074884C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9DA753" w14:textId="77777777" w:rsidR="00D520D3" w:rsidRPr="0093325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28DB38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26EB270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C023EA" w14:textId="77777777" w:rsidR="00D520D3" w:rsidRPr="0093325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163CA0"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podmiotu udostępniającego zasoby</w:t>
            </w: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AF51D21" w14:textId="77777777" w:rsidR="00E27ABB" w:rsidRPr="0093325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933256" w:rsidSect="00C92D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702" w:left="1417" w:header="567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7A211" w14:textId="77777777" w:rsidR="00F614BA" w:rsidRDefault="00F614BA" w:rsidP="00025386">
      <w:pPr>
        <w:spacing w:after="0" w:line="240" w:lineRule="auto"/>
      </w:pPr>
      <w:r>
        <w:separator/>
      </w:r>
    </w:p>
  </w:endnote>
  <w:endnote w:type="continuationSeparator" w:id="0">
    <w:p w14:paraId="754014E1" w14:textId="77777777" w:rsidR="00F614BA" w:rsidRDefault="00F614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4B007" w14:textId="77777777" w:rsidR="00163CA0" w:rsidRDefault="00163C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272DD" w14:textId="20B01FD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7D570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FC836" w14:textId="77777777" w:rsidR="00163CA0" w:rsidRDefault="00163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EF5A5" w14:textId="77777777" w:rsidR="00F614BA" w:rsidRDefault="00F614BA" w:rsidP="00025386">
      <w:pPr>
        <w:spacing w:after="0" w:line="240" w:lineRule="auto"/>
      </w:pPr>
      <w:r>
        <w:separator/>
      </w:r>
    </w:p>
  </w:footnote>
  <w:footnote w:type="continuationSeparator" w:id="0">
    <w:p w14:paraId="4FC1E230" w14:textId="77777777" w:rsidR="00F614BA" w:rsidRDefault="00F614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87EA1" w14:textId="77777777" w:rsidR="00163CA0" w:rsidRDefault="00163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A8681" w14:textId="5336AC45" w:rsidR="00163CA0" w:rsidRPr="00C92D30" w:rsidRDefault="00C92D30" w:rsidP="00C92D30">
    <w:pPr>
      <w:pStyle w:val="Nagwek"/>
      <w:jc w:val="right"/>
      <w:rPr>
        <w:iCs/>
      </w:rPr>
    </w:pPr>
    <w:r w:rsidRPr="00C92D30">
      <w:rPr>
        <w:rFonts w:ascii="Times New Roman" w:hAnsi="Times New Roman"/>
        <w:bCs/>
        <w:iCs/>
        <w:szCs w:val="24"/>
      </w:rPr>
      <w:t>Załącznik nr 16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002E" w14:textId="77777777" w:rsidR="00163CA0" w:rsidRDefault="00163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344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4BA"/>
    <w:rsid w:val="00025386"/>
    <w:rsid w:val="000423B9"/>
    <w:rsid w:val="00053927"/>
    <w:rsid w:val="00066C44"/>
    <w:rsid w:val="00071D4C"/>
    <w:rsid w:val="00084786"/>
    <w:rsid w:val="0016158F"/>
    <w:rsid w:val="00163CA0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256"/>
    <w:rsid w:val="0093388F"/>
    <w:rsid w:val="00A56A6F"/>
    <w:rsid w:val="00A87380"/>
    <w:rsid w:val="00AF4E90"/>
    <w:rsid w:val="00AF7375"/>
    <w:rsid w:val="00B62AD0"/>
    <w:rsid w:val="00B77707"/>
    <w:rsid w:val="00BE3BCE"/>
    <w:rsid w:val="00C92D3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14BA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5750E"/>
  <w15:chartTrackingRefBased/>
  <w15:docId w15:val="{AEB8974C-CACD-4883-B3D7-CF1AE6FE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2024-06-19T06:14:00Z</dcterms:created>
  <dcterms:modified xsi:type="dcterms:W3CDTF">2024-06-19T06:16:00Z</dcterms:modified>
</cp:coreProperties>
</file>