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952D08" w:rsidP="00AE7859">
      <w:pPr>
        <w:jc w:val="right"/>
        <w:rPr>
          <w:rFonts w:ascii="Arial" w:hAnsi="Arial" w:cs="Arial"/>
          <w:sz w:val="24"/>
          <w:szCs w:val="24"/>
        </w:rPr>
      </w:pPr>
      <w:r w:rsidRPr="00952D08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52D08">
        <w:rPr>
          <w:rFonts w:ascii="Arial" w:hAnsi="Arial" w:cs="Arial"/>
          <w:sz w:val="24"/>
          <w:szCs w:val="24"/>
        </w:rPr>
        <w:t>2024-07-03</w:t>
      </w:r>
    </w:p>
    <w:p w:rsidR="00AE7859" w:rsidRDefault="00AE7859" w:rsidP="00AE7859">
      <w:pPr>
        <w:rPr>
          <w:rFonts w:ascii="Arial" w:hAnsi="Arial" w:cs="Arial"/>
          <w:b/>
          <w:bCs/>
          <w:sz w:val="24"/>
          <w:szCs w:val="24"/>
        </w:rPr>
      </w:pPr>
    </w:p>
    <w:p w:rsidR="00CF7835" w:rsidRPr="009432A1" w:rsidRDefault="00952D08" w:rsidP="00AE7859">
      <w:pPr>
        <w:rPr>
          <w:rFonts w:ascii="Arial" w:hAnsi="Arial" w:cs="Arial"/>
          <w:b/>
          <w:bCs/>
          <w:sz w:val="24"/>
          <w:szCs w:val="24"/>
        </w:rPr>
      </w:pPr>
      <w:r w:rsidRPr="00952D0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AE7859" w:rsidRDefault="00952D08" w:rsidP="00AE7859">
      <w:pPr>
        <w:rPr>
          <w:rFonts w:ascii="Arial" w:hAnsi="Arial" w:cs="Arial"/>
          <w:b/>
          <w:sz w:val="24"/>
          <w:szCs w:val="24"/>
        </w:rPr>
      </w:pPr>
      <w:r w:rsidRPr="00AE7859">
        <w:rPr>
          <w:rFonts w:ascii="Arial" w:hAnsi="Arial" w:cs="Arial"/>
          <w:b/>
          <w:sz w:val="24"/>
          <w:szCs w:val="24"/>
        </w:rPr>
        <w:t>ul. Warszawska 24</w:t>
      </w:r>
      <w:r w:rsidR="00CF7835" w:rsidRPr="00AE7859">
        <w:rPr>
          <w:rFonts w:ascii="Arial" w:hAnsi="Arial" w:cs="Arial"/>
          <w:b/>
          <w:sz w:val="24"/>
          <w:szCs w:val="24"/>
        </w:rPr>
        <w:t xml:space="preserve"> </w:t>
      </w:r>
    </w:p>
    <w:p w:rsidR="00CF7835" w:rsidRDefault="00952D08" w:rsidP="00AE7859">
      <w:pPr>
        <w:rPr>
          <w:rFonts w:ascii="Arial" w:hAnsi="Arial" w:cs="Arial"/>
          <w:b/>
          <w:sz w:val="24"/>
          <w:szCs w:val="24"/>
        </w:rPr>
      </w:pPr>
      <w:r w:rsidRPr="00AE7859">
        <w:rPr>
          <w:rFonts w:ascii="Arial" w:hAnsi="Arial" w:cs="Arial"/>
          <w:b/>
          <w:sz w:val="24"/>
          <w:szCs w:val="24"/>
        </w:rPr>
        <w:t>31-155</w:t>
      </w:r>
      <w:r w:rsidR="00CF7835" w:rsidRPr="00AE7859">
        <w:rPr>
          <w:rFonts w:ascii="Arial" w:hAnsi="Arial" w:cs="Arial"/>
          <w:b/>
          <w:sz w:val="24"/>
          <w:szCs w:val="24"/>
        </w:rPr>
        <w:t xml:space="preserve"> </w:t>
      </w:r>
      <w:r w:rsidR="00AE7859" w:rsidRPr="00AE7859">
        <w:rPr>
          <w:rFonts w:ascii="Arial" w:hAnsi="Arial" w:cs="Arial"/>
          <w:b/>
          <w:sz w:val="24"/>
          <w:szCs w:val="24"/>
        </w:rPr>
        <w:t>Kraków</w:t>
      </w:r>
    </w:p>
    <w:p w:rsidR="00AE7859" w:rsidRDefault="00AE7859" w:rsidP="00AE7859">
      <w:pPr>
        <w:rPr>
          <w:rFonts w:ascii="Arial" w:hAnsi="Arial" w:cs="Arial"/>
          <w:b/>
          <w:sz w:val="24"/>
          <w:szCs w:val="24"/>
        </w:rPr>
      </w:pPr>
    </w:p>
    <w:p w:rsidR="00CF7835" w:rsidRPr="009432A1" w:rsidRDefault="00CF7835" w:rsidP="00AE7859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AE7859">
            <w:pPr>
              <w:keepNext/>
              <w:spacing w:before="120" w:after="12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AE785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AE785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AE785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952D08" w:rsidP="00AE785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52D08">
              <w:rPr>
                <w:rFonts w:ascii="Arial" w:hAnsi="Arial" w:cs="Arial"/>
                <w:bCs/>
                <w:sz w:val="24"/>
                <w:szCs w:val="24"/>
              </w:rPr>
              <w:t>Dostawa sprzętu RTV i AGD dla Politechniki Krakowskiej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52D08" w:rsidRPr="004E4B64" w:rsidTr="00576699">
        <w:tc>
          <w:tcPr>
            <w:tcW w:w="2269" w:type="dxa"/>
            <w:shd w:val="clear" w:color="auto" w:fill="auto"/>
          </w:tcPr>
          <w:p w:rsidR="00952D08" w:rsidRPr="004E4B64" w:rsidRDefault="00952D08" w:rsidP="00AE785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52D08" w:rsidRPr="004E4B64" w:rsidRDefault="00952D08" w:rsidP="00AE785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52D08">
              <w:rPr>
                <w:rFonts w:ascii="Arial" w:hAnsi="Arial" w:cs="Arial"/>
                <w:bCs/>
                <w:sz w:val="24"/>
                <w:szCs w:val="24"/>
              </w:rPr>
              <w:t>KA-2/052/2024</w:t>
            </w:r>
          </w:p>
        </w:tc>
      </w:tr>
    </w:tbl>
    <w:p w:rsidR="00AE7859" w:rsidRDefault="00AE7859" w:rsidP="00AE7859">
      <w:pPr>
        <w:jc w:val="both"/>
        <w:rPr>
          <w:rFonts w:ascii="Arial" w:hAnsi="Arial" w:cs="Arial"/>
          <w:sz w:val="24"/>
          <w:szCs w:val="24"/>
        </w:rPr>
      </w:pPr>
    </w:p>
    <w:p w:rsidR="00D665F5" w:rsidRPr="00355C9D" w:rsidRDefault="00D665F5" w:rsidP="00AE7859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52D08" w:rsidRPr="00952D08">
        <w:rPr>
          <w:rFonts w:ascii="Arial" w:hAnsi="Arial" w:cs="Arial"/>
          <w:sz w:val="24"/>
          <w:szCs w:val="24"/>
        </w:rPr>
        <w:t>(</w:t>
      </w:r>
      <w:proofErr w:type="spellStart"/>
      <w:r w:rsidR="00952D08" w:rsidRPr="00952D08">
        <w:rPr>
          <w:rFonts w:ascii="Arial" w:hAnsi="Arial" w:cs="Arial"/>
          <w:sz w:val="24"/>
          <w:szCs w:val="24"/>
        </w:rPr>
        <w:t>t.j</w:t>
      </w:r>
      <w:proofErr w:type="spellEnd"/>
      <w:r w:rsidR="00952D08" w:rsidRPr="00952D08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AE7859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52D08" w:rsidRPr="00952D08">
        <w:rPr>
          <w:rFonts w:ascii="Arial" w:hAnsi="Arial" w:cs="Arial"/>
          <w:sz w:val="24"/>
          <w:szCs w:val="24"/>
        </w:rPr>
        <w:t>03/07/2024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52D08" w:rsidRPr="00952D08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AE7859" w:rsidRPr="00355C9D" w:rsidRDefault="00AE7859" w:rsidP="00AE7859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AE7859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AE7859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AE7859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52D08" w:rsidRPr="00AE7859" w:rsidTr="00576699">
        <w:tc>
          <w:tcPr>
            <w:tcW w:w="1276" w:type="dxa"/>
            <w:shd w:val="clear" w:color="auto" w:fill="auto"/>
            <w:vAlign w:val="center"/>
          </w:tcPr>
          <w:p w:rsidR="00952D08" w:rsidRPr="00AE7859" w:rsidRDefault="00952D08" w:rsidP="00AE7859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952D08" w:rsidRPr="00AE7859" w:rsidRDefault="00952D08" w:rsidP="00AE785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E7859">
              <w:rPr>
                <w:rFonts w:ascii="Arial" w:hAnsi="Arial" w:cs="Arial"/>
                <w:sz w:val="22"/>
                <w:szCs w:val="22"/>
              </w:rPr>
              <w:t>WiMaKS</w:t>
            </w:r>
            <w:proofErr w:type="spellEnd"/>
            <w:r w:rsidRPr="00AE7859">
              <w:rPr>
                <w:rFonts w:ascii="Arial" w:hAnsi="Arial" w:cs="Arial"/>
                <w:sz w:val="22"/>
                <w:szCs w:val="22"/>
              </w:rPr>
              <w:t xml:space="preserve"> Skwara Sławomir</w:t>
            </w:r>
          </w:p>
          <w:p w:rsidR="00952D08" w:rsidRPr="00AE7859" w:rsidRDefault="00952D08" w:rsidP="00AE785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ul. Wysz</w:t>
            </w:r>
            <w:r w:rsidR="00AE7859">
              <w:rPr>
                <w:rFonts w:ascii="Arial" w:hAnsi="Arial" w:cs="Arial"/>
                <w:sz w:val="22"/>
                <w:szCs w:val="22"/>
              </w:rPr>
              <w:t>y</w:t>
            </w:r>
            <w:r w:rsidRPr="00AE7859">
              <w:rPr>
                <w:rFonts w:ascii="Arial" w:hAnsi="Arial" w:cs="Arial"/>
                <w:sz w:val="22"/>
                <w:szCs w:val="22"/>
              </w:rPr>
              <w:t>ńskiego</w:t>
            </w:r>
            <w:r w:rsidRPr="00AE78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7859">
              <w:rPr>
                <w:rFonts w:ascii="Arial" w:hAnsi="Arial" w:cs="Arial"/>
                <w:sz w:val="22"/>
                <w:szCs w:val="22"/>
              </w:rPr>
              <w:t>2a</w:t>
            </w:r>
            <w:r w:rsidRPr="00AE785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952D08" w:rsidRPr="00AE7859" w:rsidRDefault="00952D08" w:rsidP="00AE785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26-300</w:t>
            </w:r>
            <w:r w:rsidRPr="00AE78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7859">
              <w:rPr>
                <w:rFonts w:ascii="Arial" w:hAnsi="Arial" w:cs="Arial"/>
                <w:sz w:val="22"/>
                <w:szCs w:val="22"/>
              </w:rPr>
              <w:t>Opoczno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2D08" w:rsidRPr="00AE7859" w:rsidRDefault="00952D08" w:rsidP="00AE7859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198 198.51 zł</w:t>
            </w:r>
          </w:p>
        </w:tc>
      </w:tr>
      <w:tr w:rsidR="00952D08" w:rsidRPr="00AE7859" w:rsidTr="00576699">
        <w:tc>
          <w:tcPr>
            <w:tcW w:w="1276" w:type="dxa"/>
            <w:shd w:val="clear" w:color="auto" w:fill="auto"/>
            <w:vAlign w:val="center"/>
          </w:tcPr>
          <w:p w:rsidR="00952D08" w:rsidRPr="00AE7859" w:rsidRDefault="00952D08" w:rsidP="00AE7859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952D08" w:rsidRPr="00AE7859" w:rsidRDefault="00952D08" w:rsidP="00AE785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 xml:space="preserve">SALTAR </w:t>
            </w:r>
            <w:proofErr w:type="spellStart"/>
            <w:r w:rsidRPr="00AE7859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AE7859">
              <w:rPr>
                <w:rFonts w:ascii="Arial" w:hAnsi="Arial" w:cs="Arial"/>
                <w:sz w:val="22"/>
                <w:szCs w:val="22"/>
              </w:rPr>
              <w:t xml:space="preserve"> Spółka z ograniczoną odpowiedzialnością</w:t>
            </w:r>
          </w:p>
          <w:p w:rsidR="00952D08" w:rsidRPr="00AE7859" w:rsidRDefault="00952D08" w:rsidP="00AE785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ul. Barwinek</w:t>
            </w:r>
            <w:r w:rsidRPr="00AE78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7859">
              <w:rPr>
                <w:rFonts w:ascii="Arial" w:hAnsi="Arial" w:cs="Arial"/>
                <w:sz w:val="22"/>
                <w:szCs w:val="22"/>
              </w:rPr>
              <w:t>5/26</w:t>
            </w:r>
            <w:r w:rsidRPr="00AE785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952D08" w:rsidRPr="00AE7859" w:rsidRDefault="00952D08" w:rsidP="00AE785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25-150</w:t>
            </w:r>
            <w:r w:rsidRPr="00AE78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7859">
              <w:rPr>
                <w:rFonts w:ascii="Arial" w:hAnsi="Arial" w:cs="Arial"/>
                <w:sz w:val="22"/>
                <w:szCs w:val="22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2D08" w:rsidRPr="00AE7859" w:rsidRDefault="00952D08" w:rsidP="00AE7859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202 839.42 zł</w:t>
            </w:r>
          </w:p>
        </w:tc>
      </w:tr>
      <w:tr w:rsidR="00952D08" w:rsidRPr="00AE7859" w:rsidTr="00576699">
        <w:tc>
          <w:tcPr>
            <w:tcW w:w="1276" w:type="dxa"/>
            <w:shd w:val="clear" w:color="auto" w:fill="auto"/>
            <w:vAlign w:val="center"/>
          </w:tcPr>
          <w:p w:rsidR="00952D08" w:rsidRPr="00AE7859" w:rsidRDefault="00952D08" w:rsidP="00AE7859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952D08" w:rsidRPr="00AE7859" w:rsidRDefault="00952D08" w:rsidP="00AE785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FHU  INTERSELL  Waldemar Płonka</w:t>
            </w:r>
          </w:p>
          <w:p w:rsidR="00952D08" w:rsidRPr="00AE7859" w:rsidRDefault="00952D08" w:rsidP="00AE785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ul. Jesionowa</w:t>
            </w:r>
            <w:r w:rsidRPr="00AE78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7859">
              <w:rPr>
                <w:rFonts w:ascii="Arial" w:hAnsi="Arial" w:cs="Arial"/>
                <w:sz w:val="22"/>
                <w:szCs w:val="22"/>
              </w:rPr>
              <w:t>17A</w:t>
            </w:r>
            <w:r w:rsidRPr="00AE785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952D08" w:rsidRPr="00AE7859" w:rsidRDefault="00952D08" w:rsidP="00AE785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41-300</w:t>
            </w:r>
            <w:r w:rsidRPr="00AE78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7859">
              <w:rPr>
                <w:rFonts w:ascii="Arial" w:hAnsi="Arial" w:cs="Arial"/>
                <w:sz w:val="22"/>
                <w:szCs w:val="22"/>
              </w:rPr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2D08" w:rsidRPr="00AE7859" w:rsidRDefault="00952D08" w:rsidP="00AE7859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251 084.82 zł</w:t>
            </w:r>
          </w:p>
        </w:tc>
        <w:bookmarkStart w:id="0" w:name="_GoBack"/>
        <w:bookmarkEnd w:id="0"/>
      </w:tr>
      <w:tr w:rsidR="00952D08" w:rsidRPr="00AE7859" w:rsidTr="00576699">
        <w:tc>
          <w:tcPr>
            <w:tcW w:w="1276" w:type="dxa"/>
            <w:shd w:val="clear" w:color="auto" w:fill="auto"/>
            <w:vAlign w:val="center"/>
          </w:tcPr>
          <w:p w:rsidR="00952D08" w:rsidRPr="00AE7859" w:rsidRDefault="00952D08" w:rsidP="00AE7859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952D08" w:rsidRPr="00AE7859" w:rsidRDefault="00AE7859" w:rsidP="00AE785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Przedsiębiorstwo Handlowo Usługowe</w:t>
            </w:r>
            <w:r w:rsidR="00952D08" w:rsidRPr="00AE7859">
              <w:rPr>
                <w:rFonts w:ascii="Arial" w:hAnsi="Arial" w:cs="Arial"/>
                <w:sz w:val="22"/>
                <w:szCs w:val="22"/>
              </w:rPr>
              <w:t xml:space="preserve"> RIVAGIS </w:t>
            </w:r>
            <w:r w:rsidRPr="00AE7859">
              <w:rPr>
                <w:rFonts w:ascii="Arial" w:hAnsi="Arial" w:cs="Arial"/>
                <w:sz w:val="22"/>
                <w:szCs w:val="22"/>
              </w:rPr>
              <w:t>Paweł Król</w:t>
            </w:r>
          </w:p>
          <w:p w:rsidR="00952D08" w:rsidRPr="00AE7859" w:rsidRDefault="00952D08" w:rsidP="00AE785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ul. Krańcowa</w:t>
            </w:r>
            <w:r w:rsidRPr="00AE78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7859">
              <w:rPr>
                <w:rFonts w:ascii="Arial" w:hAnsi="Arial" w:cs="Arial"/>
                <w:sz w:val="22"/>
                <w:szCs w:val="22"/>
              </w:rPr>
              <w:t>1</w:t>
            </w:r>
            <w:r w:rsidRPr="00AE785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952D08" w:rsidRPr="00AE7859" w:rsidRDefault="00952D08" w:rsidP="00AE785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82-500</w:t>
            </w:r>
            <w:r w:rsidRPr="00AE78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7859">
              <w:rPr>
                <w:rFonts w:ascii="Arial" w:hAnsi="Arial" w:cs="Arial"/>
                <w:sz w:val="22"/>
                <w:szCs w:val="22"/>
              </w:rPr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2D08" w:rsidRPr="00AE7859" w:rsidRDefault="00952D08" w:rsidP="00AE7859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191 548.10 zł</w:t>
            </w:r>
          </w:p>
        </w:tc>
      </w:tr>
      <w:tr w:rsidR="00952D08" w:rsidRPr="00AE7859" w:rsidTr="00576699">
        <w:tc>
          <w:tcPr>
            <w:tcW w:w="1276" w:type="dxa"/>
            <w:shd w:val="clear" w:color="auto" w:fill="auto"/>
            <w:vAlign w:val="center"/>
          </w:tcPr>
          <w:p w:rsidR="00952D08" w:rsidRPr="00AE7859" w:rsidRDefault="00952D08" w:rsidP="00AE7859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952D08" w:rsidRPr="00AE7859" w:rsidRDefault="00952D08" w:rsidP="00AE785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TAS Tomasz Orlikowski</w:t>
            </w:r>
          </w:p>
          <w:p w:rsidR="00952D08" w:rsidRPr="00AE7859" w:rsidRDefault="00952D08" w:rsidP="00AE785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ul. Grunwaldzka</w:t>
            </w:r>
            <w:r w:rsidRPr="00AE78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7859">
              <w:rPr>
                <w:rFonts w:ascii="Arial" w:hAnsi="Arial" w:cs="Arial"/>
                <w:sz w:val="22"/>
                <w:szCs w:val="22"/>
              </w:rPr>
              <w:t>12/83</w:t>
            </w:r>
            <w:r w:rsidRPr="00AE785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952D08" w:rsidRPr="00AE7859" w:rsidRDefault="00952D08" w:rsidP="00AE785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99-300</w:t>
            </w:r>
            <w:r w:rsidRPr="00AE78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7859">
              <w:rPr>
                <w:rFonts w:ascii="Arial" w:hAnsi="Arial" w:cs="Arial"/>
                <w:sz w:val="22"/>
                <w:szCs w:val="22"/>
              </w:rPr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2D08" w:rsidRPr="00AE7859" w:rsidRDefault="00952D08" w:rsidP="00AE7859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183 870.24 zł</w:t>
            </w:r>
          </w:p>
        </w:tc>
      </w:tr>
      <w:tr w:rsidR="00952D08" w:rsidRPr="00AE7859" w:rsidTr="00576699">
        <w:tc>
          <w:tcPr>
            <w:tcW w:w="1276" w:type="dxa"/>
            <w:shd w:val="clear" w:color="auto" w:fill="auto"/>
            <w:vAlign w:val="center"/>
          </w:tcPr>
          <w:p w:rsidR="00952D08" w:rsidRPr="00AE7859" w:rsidRDefault="00952D08" w:rsidP="00AE7859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952D08" w:rsidRPr="00AE7859" w:rsidRDefault="00952D08" w:rsidP="00AE785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 xml:space="preserve">ZONEO OLEKSIEWICZ </w:t>
            </w:r>
            <w:r w:rsidR="00AE7859" w:rsidRPr="00AE7859">
              <w:rPr>
                <w:rFonts w:ascii="Arial" w:hAnsi="Arial" w:cs="Arial"/>
                <w:sz w:val="22"/>
                <w:szCs w:val="22"/>
              </w:rPr>
              <w:t>spółka komandytowo-akcyjna</w:t>
            </w:r>
          </w:p>
          <w:p w:rsidR="00952D08" w:rsidRPr="00AE7859" w:rsidRDefault="00952D08" w:rsidP="00AE785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AE7859" w:rsidRPr="00AE7859">
              <w:rPr>
                <w:rFonts w:ascii="Arial" w:hAnsi="Arial" w:cs="Arial"/>
                <w:sz w:val="22"/>
                <w:szCs w:val="22"/>
              </w:rPr>
              <w:t xml:space="preserve">Noskowskiego 1 </w:t>
            </w:r>
          </w:p>
          <w:p w:rsidR="00952D08" w:rsidRPr="00AE7859" w:rsidRDefault="00952D08" w:rsidP="00AE785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99-300</w:t>
            </w:r>
            <w:r w:rsidRPr="00AE78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E7859" w:rsidRPr="00AE7859">
              <w:rPr>
                <w:rFonts w:ascii="Arial" w:hAnsi="Arial" w:cs="Arial"/>
                <w:sz w:val="22"/>
                <w:szCs w:val="22"/>
              </w:rPr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2D08" w:rsidRPr="00AE7859" w:rsidRDefault="00952D08" w:rsidP="00AE7859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227 345.56 zł</w:t>
            </w:r>
          </w:p>
        </w:tc>
      </w:tr>
      <w:tr w:rsidR="00952D08" w:rsidRPr="00AE7859" w:rsidTr="00576699">
        <w:tc>
          <w:tcPr>
            <w:tcW w:w="1276" w:type="dxa"/>
            <w:shd w:val="clear" w:color="auto" w:fill="auto"/>
            <w:vAlign w:val="center"/>
          </w:tcPr>
          <w:p w:rsidR="00952D08" w:rsidRPr="00AE7859" w:rsidRDefault="00952D08" w:rsidP="00AE7859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952D08" w:rsidRPr="00AE7859" w:rsidRDefault="00952D08" w:rsidP="00AE785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E7859">
              <w:rPr>
                <w:rFonts w:ascii="Arial" w:hAnsi="Arial" w:cs="Arial"/>
                <w:sz w:val="22"/>
                <w:szCs w:val="22"/>
              </w:rPr>
              <w:t>w&amp;w</w:t>
            </w:r>
            <w:proofErr w:type="spellEnd"/>
            <w:r w:rsidRPr="00AE7859">
              <w:rPr>
                <w:rFonts w:ascii="Arial" w:hAnsi="Arial" w:cs="Arial"/>
                <w:sz w:val="22"/>
                <w:szCs w:val="22"/>
              </w:rPr>
              <w:t xml:space="preserve"> design Katarzyna Kaczmarczyk</w:t>
            </w:r>
          </w:p>
          <w:p w:rsidR="00952D08" w:rsidRPr="00AE7859" w:rsidRDefault="00952D08" w:rsidP="00AE785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ul. Pokoju</w:t>
            </w:r>
            <w:r w:rsidRPr="00AE78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7859">
              <w:rPr>
                <w:rFonts w:ascii="Arial" w:hAnsi="Arial" w:cs="Arial"/>
                <w:sz w:val="22"/>
                <w:szCs w:val="22"/>
              </w:rPr>
              <w:t>8a/7</w:t>
            </w:r>
            <w:r w:rsidRPr="00AE785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952D08" w:rsidRPr="00AE7859" w:rsidRDefault="00952D08" w:rsidP="00AE785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40-859</w:t>
            </w:r>
            <w:r w:rsidRPr="00AE78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7859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2D08" w:rsidRPr="00AE7859" w:rsidRDefault="00952D08" w:rsidP="00AE7859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7859">
              <w:rPr>
                <w:rFonts w:ascii="Arial" w:hAnsi="Arial" w:cs="Arial"/>
                <w:sz w:val="22"/>
                <w:szCs w:val="22"/>
              </w:rPr>
              <w:t>259 274.16 zł</w:t>
            </w:r>
          </w:p>
        </w:tc>
      </w:tr>
    </w:tbl>
    <w:p w:rsidR="00577BC6" w:rsidRPr="00355C9D" w:rsidRDefault="00577BC6" w:rsidP="00AE7859">
      <w:pPr>
        <w:jc w:val="both"/>
        <w:rPr>
          <w:rFonts w:ascii="Arial" w:hAnsi="Arial" w:cs="Arial"/>
          <w:sz w:val="24"/>
        </w:rPr>
      </w:pPr>
    </w:p>
    <w:p w:rsidR="00A80738" w:rsidRPr="00AE7859" w:rsidRDefault="00AE7859" w:rsidP="00AE7859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szCs w:val="24"/>
        </w:rPr>
      </w:pPr>
      <w:r w:rsidRPr="00AE7859">
        <w:rPr>
          <w:rFonts w:ascii="Arial" w:hAnsi="Arial" w:cs="Arial"/>
          <w:szCs w:val="24"/>
        </w:rPr>
        <w:t>ZAMAWIAJĄCY</w:t>
      </w:r>
    </w:p>
    <w:sectPr w:rsidR="00A80738" w:rsidRPr="00AE7859" w:rsidSect="00AE78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709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2D6E" w:rsidRDefault="003E2D6E">
      <w:r>
        <w:separator/>
      </w:r>
    </w:p>
  </w:endnote>
  <w:endnote w:type="continuationSeparator" w:id="0">
    <w:p w:rsidR="003E2D6E" w:rsidRDefault="003E2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2D6E" w:rsidRDefault="003E2D6E">
      <w:r>
        <w:separator/>
      </w:r>
    </w:p>
  </w:footnote>
  <w:footnote w:type="continuationSeparator" w:id="0">
    <w:p w:rsidR="003E2D6E" w:rsidRDefault="003E2D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D08" w:rsidRDefault="00952D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D08" w:rsidRDefault="00952D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D08" w:rsidRDefault="00952D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2D6E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E2D6E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52D08"/>
    <w:rsid w:val="00960CEB"/>
    <w:rsid w:val="009D19BD"/>
    <w:rsid w:val="009F189D"/>
    <w:rsid w:val="00A80738"/>
    <w:rsid w:val="00AE7859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8806309"/>
  <w15:chartTrackingRefBased/>
  <w15:docId w15:val="{D4EDB989-3782-4574-A107-1D9133EC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184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2024-07-03T10:24:00Z</dcterms:created>
  <dcterms:modified xsi:type="dcterms:W3CDTF">2024-07-03T10:29:00Z</dcterms:modified>
</cp:coreProperties>
</file>