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155F4BD6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0B3F11">
        <w:rPr>
          <w:b/>
          <w:sz w:val="22"/>
          <w:szCs w:val="22"/>
        </w:rPr>
        <w:t>Zakup</w:t>
      </w:r>
      <w:r w:rsidR="00221383">
        <w:rPr>
          <w:b/>
          <w:sz w:val="22"/>
          <w:szCs w:val="22"/>
        </w:rPr>
        <w:t xml:space="preserve"> artykułów biurowych </w:t>
      </w:r>
      <w:r w:rsidR="000B3F11">
        <w:rPr>
          <w:b/>
          <w:sz w:val="22"/>
          <w:szCs w:val="22"/>
        </w:rPr>
        <w:t>w tym papieru i baterii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34534051" w14:textId="36C7AA04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 w:rsidR="000B3F11">
        <w:rPr>
          <w:bCs/>
          <w:sz w:val="22"/>
          <w:u w:val="single"/>
        </w:rPr>
        <w:t>1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Różne artykuły biurowe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C66D809" w14:textId="3B6766AA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 </w:t>
      </w:r>
      <w:r w:rsidR="004210D8">
        <w:rPr>
          <w:bCs/>
          <w:sz w:val="22"/>
        </w:rPr>
        <w:t>od daty zawarcia umowy</w:t>
      </w:r>
    </w:p>
    <w:p w14:paraId="045B5363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2F4210B2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lastRenderedPageBreak/>
        <w:t xml:space="preserve">Zadanie nr </w:t>
      </w:r>
      <w:r w:rsidR="000B3F11"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Papier ksero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91660D5" w14:textId="4D961101" w:rsidR="004E05BF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3" w:name="_Hlk109982078"/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r w:rsidR="004210D8">
        <w:rPr>
          <w:bCs/>
          <w:sz w:val="22"/>
        </w:rPr>
        <w:t xml:space="preserve"> od daty zawarcia umowy</w:t>
      </w:r>
    </w:p>
    <w:p w14:paraId="0C341F27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bookmarkEnd w:id="3"/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0924DB99" w14:textId="77777777" w:rsidR="000B3F11" w:rsidRDefault="000B3F11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52611E08" w14:textId="68ACD699" w:rsidR="000B3F11" w:rsidRPr="00E401EB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Baterie alkaiczne</w:t>
      </w:r>
    </w:p>
    <w:p w14:paraId="72CA06AC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B6EF8A8" w14:textId="77777777" w:rsidR="000B3F11" w:rsidRPr="00E401EB" w:rsidRDefault="000B3F11" w:rsidP="000B3F11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7B462EC0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E7C8744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A5E1DF0" w14:textId="11D58329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24 miesięcy od daty zawarcia umowy</w:t>
      </w:r>
      <w:r>
        <w:rPr>
          <w:bCs/>
          <w:sz w:val="22"/>
        </w:rPr>
        <w:t xml:space="preserve"> od dnia 01.12.2024 r.</w:t>
      </w:r>
    </w:p>
    <w:p w14:paraId="27AF38AF" w14:textId="77777777" w:rsidR="000B3F11" w:rsidRDefault="000B3F11" w:rsidP="000B3F11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7047DF7" w14:textId="77777777" w:rsidR="000B3F11" w:rsidRDefault="000B3F11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762B66A2" w14:textId="4DA1956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 w:rsidR="00221383">
        <w:rPr>
          <w:bCs/>
          <w:sz w:val="22"/>
          <w:u w:val="single"/>
        </w:rPr>
        <w:t>Płyty CD</w:t>
      </w:r>
      <w:r w:rsidR="000B3F11">
        <w:rPr>
          <w:bCs/>
          <w:sz w:val="22"/>
          <w:u w:val="single"/>
        </w:rPr>
        <w:t xml:space="preserve"> i DVD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86D2EC5" w14:textId="42DA2894" w:rsidR="00537136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</w:t>
      </w:r>
      <w:r w:rsidR="00537136" w:rsidRPr="004E05BF">
        <w:rPr>
          <w:bCs/>
          <w:color w:val="FF0000"/>
          <w:sz w:val="22"/>
        </w:rPr>
        <w:t xml:space="preserve"> </w:t>
      </w:r>
      <w:r w:rsidR="004210D8" w:rsidRPr="004210D8">
        <w:rPr>
          <w:bCs/>
          <w:sz w:val="22"/>
        </w:rPr>
        <w:t>od daty zawarcia umowy</w:t>
      </w:r>
      <w:r w:rsidR="000B3F11">
        <w:rPr>
          <w:bCs/>
          <w:sz w:val="22"/>
        </w:rPr>
        <w:t xml:space="preserve"> od dnia 01.12.2024 r.</w:t>
      </w:r>
    </w:p>
    <w:p w14:paraId="777B8703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4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 xml:space="preserve">oświadczam, że nie podlegam wykluczeniu z postępowania na podstawie art. 7 ust. 1 ustawy z dnia 13 kwietnia 2022 r. o szczególnych rozwiązaniach w zakresie </w:t>
      </w:r>
      <w:r w:rsidRPr="007124CE">
        <w:lastRenderedPageBreak/>
        <w:t>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6A548890" w:rsidR="00085C92" w:rsidRPr="00085C92" w:rsidRDefault="000B3F11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="00085C92" w:rsidRPr="00085C92">
        <w:rPr>
          <w:rFonts w:eastAsia="Calibri"/>
          <w:lang w:eastAsia="en-US"/>
        </w:rPr>
        <w:t xml:space="preserve">: </w:t>
      </w:r>
      <w:r w:rsidR="00085C92"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458522B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012BA4" w14:textId="0C7DE683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EF408D1" w14:textId="212D3128" w:rsid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="00085C92"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0722197" w14:textId="31E06AE6" w:rsidR="000B3F11" w:rsidRPr="00085C92" w:rsidRDefault="000B3F11" w:rsidP="000B3F11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797280" w14:textId="6ABCC9EB" w:rsidR="000B3F11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938705" w14:textId="477B7B94" w:rsidR="000B3F11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6D2BF31" w14:textId="77777777" w:rsidR="000B3F11" w:rsidRDefault="000B3F11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73033CBF" w14:textId="6740AA50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1F78360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135F9D9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50E35BB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EBEB40D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4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714115E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B3F11">
      <w:rPr>
        <w:sz w:val="20"/>
        <w:szCs w:val="20"/>
      </w:rPr>
      <w:t>60</w:t>
    </w:r>
    <w:r w:rsidR="001D2B20">
      <w:rPr>
        <w:sz w:val="20"/>
        <w:szCs w:val="20"/>
      </w:rPr>
      <w:t>/202</w:t>
    </w:r>
    <w:r w:rsidR="000B3F11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0B3F11"/>
    <w:rsid w:val="001028C4"/>
    <w:rsid w:val="001063D3"/>
    <w:rsid w:val="00173016"/>
    <w:rsid w:val="00177EB4"/>
    <w:rsid w:val="001C7D84"/>
    <w:rsid w:val="001D2B20"/>
    <w:rsid w:val="00221383"/>
    <w:rsid w:val="002214DB"/>
    <w:rsid w:val="00267D1F"/>
    <w:rsid w:val="002B3F5F"/>
    <w:rsid w:val="002E612D"/>
    <w:rsid w:val="003A2BB2"/>
    <w:rsid w:val="003B769C"/>
    <w:rsid w:val="003E4CC6"/>
    <w:rsid w:val="003E52C7"/>
    <w:rsid w:val="004210D8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2164C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4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15</cp:revision>
  <dcterms:created xsi:type="dcterms:W3CDTF">2021-04-01T08:50:00Z</dcterms:created>
  <dcterms:modified xsi:type="dcterms:W3CDTF">2024-07-03T07:35:00Z</dcterms:modified>
</cp:coreProperties>
</file>