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2C0F0" w14:textId="77777777" w:rsidR="00025386" w:rsidRPr="00D06D4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06D4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0608D" w:rsidRPr="00D06D49">
        <w:rPr>
          <w:rFonts w:ascii="Arial Narrow" w:hAnsi="Arial Narrow" w:cs="Arial"/>
          <w:bCs/>
          <w:i w:val="0"/>
          <w:szCs w:val="24"/>
        </w:rPr>
        <w:t>2</w:t>
      </w:r>
      <w:r w:rsidR="007666D6" w:rsidRPr="00D06D4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06D49" w14:paraId="226565D2" w14:textId="77777777" w:rsidTr="00467CA2">
        <w:tc>
          <w:tcPr>
            <w:tcW w:w="2800" w:type="dxa"/>
            <w:shd w:val="clear" w:color="auto" w:fill="auto"/>
          </w:tcPr>
          <w:p w14:paraId="38F080EB" w14:textId="77777777" w:rsidR="00D520D3" w:rsidRPr="00D06D4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06D4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06D4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D8E8704" w14:textId="77777777" w:rsidR="00D520D3" w:rsidRPr="00D06D4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FDEA7E0" w14:textId="77777777" w:rsidR="00D520D3" w:rsidRPr="00D06D4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06D4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DB2D4A" w14:textId="77777777" w:rsidR="00D520D3" w:rsidRPr="00D06D4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06D4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06D4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06D4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06D49" w14:paraId="4710C1ED" w14:textId="77777777" w:rsidTr="00467CA2">
        <w:tc>
          <w:tcPr>
            <w:tcW w:w="2800" w:type="dxa"/>
            <w:shd w:val="clear" w:color="auto" w:fill="auto"/>
          </w:tcPr>
          <w:p w14:paraId="26FFFF89" w14:textId="77777777" w:rsidR="00D520D3" w:rsidRPr="00D06D4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06D4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5FAE0DE" w14:textId="77777777" w:rsidR="00D520D3" w:rsidRPr="00D06D4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4918408" w14:textId="77777777" w:rsidR="00D520D3" w:rsidRPr="00D06D4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06D4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830984" w14:textId="77777777" w:rsidR="00D520D3" w:rsidRPr="00D06D4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06D4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06D4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06D4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EC8B0B" w14:textId="77777777" w:rsidR="00B62AD0" w:rsidRPr="00D06D4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06D49" w14:paraId="7BBE7DE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59F1F0E" w14:textId="77777777" w:rsidR="00053927" w:rsidRPr="00D06D4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06D4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47731CE" w14:textId="77777777" w:rsidR="00053927" w:rsidRPr="00D06D4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06D4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06D4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06D4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5F01CF8" w14:textId="77777777" w:rsidR="0071340C" w:rsidRPr="00D06D4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06D4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06D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06D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06D4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06D4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0608D" w:rsidRPr="00D06D49">
        <w:rPr>
          <w:rFonts w:ascii="Arial Narrow" w:hAnsi="Arial Narrow" w:cs="Arial"/>
          <w:sz w:val="24"/>
          <w:szCs w:val="24"/>
        </w:rPr>
        <w:t>(</w:t>
      </w:r>
      <w:proofErr w:type="spellStart"/>
      <w:r w:rsidR="0050608D" w:rsidRPr="00D06D49">
        <w:rPr>
          <w:rFonts w:ascii="Arial Narrow" w:hAnsi="Arial Narrow" w:cs="Arial"/>
          <w:sz w:val="24"/>
          <w:szCs w:val="24"/>
        </w:rPr>
        <w:t>t.j</w:t>
      </w:r>
      <w:proofErr w:type="spellEnd"/>
      <w:r w:rsidR="0050608D" w:rsidRPr="00D06D49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D06D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06D4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06D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06D49" w14:paraId="3DFD617E" w14:textId="77777777" w:rsidTr="00467CA2">
        <w:tc>
          <w:tcPr>
            <w:tcW w:w="2269" w:type="dxa"/>
            <w:shd w:val="clear" w:color="auto" w:fill="auto"/>
          </w:tcPr>
          <w:p w14:paraId="77943639" w14:textId="77777777" w:rsidR="00D520D3" w:rsidRPr="00D06D4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6D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F12AA3" w14:textId="77777777" w:rsidR="00D520D3" w:rsidRPr="00D06D49" w:rsidRDefault="0050608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06D4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systemu stężenia glukozy we krwi oraz dostawy dozowników tlenu</w:t>
            </w:r>
            <w:r w:rsidR="00D520D3" w:rsidRPr="00D06D4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0608D" w:rsidRPr="00D06D49" w14:paraId="70586DCF" w14:textId="77777777" w:rsidTr="000B6F14">
        <w:tc>
          <w:tcPr>
            <w:tcW w:w="2269" w:type="dxa"/>
            <w:shd w:val="clear" w:color="auto" w:fill="auto"/>
          </w:tcPr>
          <w:p w14:paraId="3C91F40B" w14:textId="77777777" w:rsidR="0050608D" w:rsidRPr="00D06D49" w:rsidRDefault="0050608D" w:rsidP="000B6F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6D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4C1899" w14:textId="77777777" w:rsidR="0050608D" w:rsidRPr="00D06D49" w:rsidRDefault="0050608D" w:rsidP="000B6F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06D4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89/2024</w:t>
            </w:r>
          </w:p>
        </w:tc>
      </w:tr>
    </w:tbl>
    <w:p w14:paraId="0B79A24D" w14:textId="77777777" w:rsidR="00DC652A" w:rsidRPr="00D06D49" w:rsidRDefault="0050608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06D4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4542070" w14:textId="77777777" w:rsidR="00DC652A" w:rsidRPr="00D06D4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06D4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A6D58EE" w14:textId="77777777" w:rsidR="0071340C" w:rsidRPr="00D06D4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06D4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06D4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06D4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FF9800D" w14:textId="77777777" w:rsidR="0071340C" w:rsidRPr="00D06D4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1B2212D" w14:textId="77777777" w:rsidR="0071340C" w:rsidRPr="00D06D4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9AFACDD" w14:textId="77777777" w:rsidR="0071340C" w:rsidRPr="00D06D4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06D4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3877B51" w14:textId="77777777" w:rsidR="0071340C" w:rsidRPr="00D06D4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06D4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06D4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06D4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F92B4E2" w14:textId="77777777" w:rsidR="0071340C" w:rsidRPr="00D06D4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7A320F80" w14:textId="77777777" w:rsidR="0071340C" w:rsidRPr="00D06D4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D8993B0" w14:textId="77777777" w:rsidR="00DC652A" w:rsidRPr="00D06D4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06D4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06D4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06D4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1F3C03F" w14:textId="77777777" w:rsidR="00DC652A" w:rsidRPr="00D06D4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06D4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06D4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06D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F230DBA" w14:textId="77777777" w:rsidR="0093388F" w:rsidRPr="00D06D4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06D4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ED24E12" w14:textId="77777777" w:rsidR="0093388F" w:rsidRPr="00D06D4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509D689" w14:textId="77777777" w:rsidR="0093388F" w:rsidRPr="00D06D4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06D4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5784959" w14:textId="77777777" w:rsidR="00CB29AC" w:rsidRPr="00D06D4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2A28D4F" w14:textId="77777777" w:rsidR="00CB29AC" w:rsidRPr="00D06D4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06D49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113EF74" w14:textId="77777777" w:rsidR="00830970" w:rsidRPr="00D06D4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D06D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06D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06D4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4D63A97" w14:textId="77777777" w:rsidR="00E27ABB" w:rsidRPr="00D06D4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06D4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06D49" w14:paraId="3F56BE66" w14:textId="77777777" w:rsidTr="00467CA2">
        <w:tc>
          <w:tcPr>
            <w:tcW w:w="2660" w:type="dxa"/>
            <w:shd w:val="clear" w:color="auto" w:fill="auto"/>
          </w:tcPr>
          <w:p w14:paraId="499279AA" w14:textId="77777777" w:rsidR="00D520D3" w:rsidRPr="00D06D4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3523B30" w14:textId="77777777" w:rsidR="00D520D3" w:rsidRPr="00D06D4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06D4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4B55E67" w14:textId="77777777" w:rsidR="00D520D3" w:rsidRPr="00D06D4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06D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CF37793" w14:textId="77777777" w:rsidR="00D520D3" w:rsidRPr="00D06D4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33F1A4B" w14:textId="77777777" w:rsidR="00D520D3" w:rsidRPr="00D06D4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06D4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6E08B90" w14:textId="77777777" w:rsidR="00D520D3" w:rsidRPr="00D06D4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06D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0608D" w:rsidRPr="00D06D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06D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06D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06D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DD31389" w14:textId="77777777" w:rsidR="00E27ABB" w:rsidRPr="00D06D4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06D4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3B3ECF" w14:textId="77777777" w:rsidR="00405F06" w:rsidRDefault="00405F06" w:rsidP="00025386">
      <w:pPr>
        <w:spacing w:after="0" w:line="240" w:lineRule="auto"/>
      </w:pPr>
      <w:r>
        <w:separator/>
      </w:r>
    </w:p>
  </w:endnote>
  <w:endnote w:type="continuationSeparator" w:id="0">
    <w:p w14:paraId="7B19CE84" w14:textId="77777777" w:rsidR="00405F06" w:rsidRDefault="00405F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F9534" w14:textId="77777777" w:rsidR="0050608D" w:rsidRDefault="005060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34F9B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AAE8AF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761C5B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CEB30E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B17BF" w14:textId="77777777" w:rsidR="0050608D" w:rsidRDefault="005060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2C01F5" w14:textId="77777777" w:rsidR="00405F06" w:rsidRDefault="00405F06" w:rsidP="00025386">
      <w:pPr>
        <w:spacing w:after="0" w:line="240" w:lineRule="auto"/>
      </w:pPr>
      <w:r>
        <w:separator/>
      </w:r>
    </w:p>
  </w:footnote>
  <w:footnote w:type="continuationSeparator" w:id="0">
    <w:p w14:paraId="089EA039" w14:textId="77777777" w:rsidR="00405F06" w:rsidRDefault="00405F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1F3F8" w14:textId="77777777" w:rsidR="0050608D" w:rsidRDefault="005060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4A7BA" w14:textId="77777777" w:rsidR="0050608D" w:rsidRDefault="005060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3DBA4" w14:textId="77777777" w:rsidR="0050608D" w:rsidRDefault="005060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7658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F0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05F06"/>
    <w:rsid w:val="004374F2"/>
    <w:rsid w:val="00460705"/>
    <w:rsid w:val="00467CA2"/>
    <w:rsid w:val="00485239"/>
    <w:rsid w:val="004E27D7"/>
    <w:rsid w:val="0050608D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06D49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A61069"/>
  <w15:chartTrackingRefBased/>
  <w15:docId w15:val="{E86A844F-2E17-4329-8A8B-2204A228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2024-07-03T10:05:00Z</dcterms:created>
  <dcterms:modified xsi:type="dcterms:W3CDTF">2024-07-03T10:05:00Z</dcterms:modified>
</cp:coreProperties>
</file>