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 w:rsidP="004D0E5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C76F5" w:rsidRPr="00AC76F5">
        <w:rPr>
          <w:b/>
          <w:bCs/>
          <w:sz w:val="24"/>
          <w:szCs w:val="24"/>
        </w:rPr>
        <w:t>KA-2/0</w:t>
      </w:r>
      <w:r w:rsidR="00820AFE">
        <w:rPr>
          <w:b/>
          <w:bCs/>
          <w:sz w:val="24"/>
          <w:szCs w:val="24"/>
        </w:rPr>
        <w:t>56</w:t>
      </w:r>
      <w:bookmarkStart w:id="0" w:name="_GoBack"/>
      <w:bookmarkEnd w:id="0"/>
      <w:r w:rsidR="00AC76F5" w:rsidRPr="00AC76F5">
        <w:rPr>
          <w:b/>
          <w:bCs/>
          <w:sz w:val="24"/>
          <w:szCs w:val="24"/>
        </w:rPr>
        <w:t>/2024</w:t>
      </w:r>
    </w:p>
    <w:p w:rsidR="00B639E0" w:rsidRPr="007728BA" w:rsidRDefault="00B639E0" w:rsidP="004D0E5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E616D4" w:rsidRPr="00135A2C" w:rsidRDefault="00B639E0" w:rsidP="004D0E50">
      <w:pPr>
        <w:pStyle w:val="Nagwek4"/>
        <w:spacing w:line="240" w:lineRule="auto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12FFD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 SWZ</w:t>
      </w:r>
    </w:p>
    <w:p w:rsidR="00E616D4" w:rsidRPr="007728BA" w:rsidRDefault="00E616D4" w:rsidP="004D0E50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4D0E50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4D0E50">
      <w:pPr>
        <w:rPr>
          <w:rFonts w:ascii="Times New Roman" w:hAnsi="Times New Roman" w:cs="Times New Roman"/>
        </w:rPr>
      </w:pPr>
    </w:p>
    <w:p w:rsidR="00902B46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4D0E50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</w:p>
    <w:p w:rsidR="00902B46" w:rsidRPr="007728BA" w:rsidRDefault="00B639E0" w:rsidP="004D0E50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 xml:space="preserve">na który zamawiający </w:t>
      </w:r>
      <w:r w:rsidR="002B4016">
        <w:rPr>
          <w:rFonts w:ascii="Times New Roman" w:hAnsi="Times New Roman" w:cs="Times New Roman"/>
        </w:rPr>
        <w:t>może</w:t>
      </w:r>
      <w:r w:rsidR="00902B46" w:rsidRPr="007728BA">
        <w:rPr>
          <w:rFonts w:ascii="Times New Roman" w:hAnsi="Times New Roman" w:cs="Times New Roman"/>
        </w:rPr>
        <w:t xml:space="preserve"> przesyłać korespondencję</w:t>
      </w:r>
    </w:p>
    <w:p w:rsidR="00902B46" w:rsidRPr="007728BA" w:rsidRDefault="00902B46" w:rsidP="004D0E50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 w:rsidP="004D0E5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4D0E50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C76F5" w:rsidRPr="00AC76F5">
        <w:rPr>
          <w:sz w:val="24"/>
          <w:szCs w:val="24"/>
        </w:rPr>
        <w:t>podstawowy</w:t>
      </w:r>
      <w:r w:rsidR="00D12FFD">
        <w:rPr>
          <w:sz w:val="24"/>
          <w:szCs w:val="24"/>
        </w:rPr>
        <w:t xml:space="preserve">m           </w:t>
      </w:r>
      <w:r w:rsidR="00AC76F5" w:rsidRPr="00AC76F5">
        <w:rPr>
          <w:sz w:val="24"/>
          <w:szCs w:val="24"/>
        </w:rPr>
        <w:t xml:space="preserve"> z możliwością negocjacji - art. 275 pkt. 2 ustawy </w:t>
      </w:r>
      <w:proofErr w:type="spellStart"/>
      <w:r w:rsidR="00AC76F5" w:rsidRPr="00AC76F5">
        <w:rPr>
          <w:sz w:val="24"/>
          <w:szCs w:val="24"/>
        </w:rPr>
        <w:t>Pzp</w:t>
      </w:r>
      <w:proofErr w:type="spellEnd"/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43448B" w:rsidRPr="0043448B">
        <w:rPr>
          <w:b/>
          <w:sz w:val="24"/>
          <w:szCs w:val="24"/>
        </w:rPr>
        <w:t xml:space="preserve">Roboty remontowe zewnętrzne przy budynku DS.-4 Politechniki Krakowskiej </w:t>
      </w:r>
      <w:r w:rsidR="0043448B">
        <w:rPr>
          <w:b/>
          <w:sz w:val="24"/>
          <w:szCs w:val="24"/>
        </w:rPr>
        <w:t xml:space="preserve">,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D12FFD" w:rsidRPr="007728BA" w:rsidRDefault="00D12FFD" w:rsidP="004D0E5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43448B" w:rsidRPr="001C5BE5" w:rsidTr="0043448B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3448B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 xml:space="preserve">Cena  brutto </w:t>
            </w:r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1C5BE5">
              <w:rPr>
                <w:rFonts w:ascii="Times New Roman" w:hAnsi="Times New Roman" w:cs="Times New Roman"/>
                <w:b/>
                <w:bCs/>
              </w:rPr>
              <w:t xml:space="preserve">wraz z podatkiem </w:t>
            </w:r>
            <w:r>
              <w:rPr>
                <w:rFonts w:ascii="Times New Roman" w:hAnsi="Times New Roman" w:cs="Times New Roman"/>
                <w:b/>
                <w:bCs/>
              </w:rPr>
              <w:t>23%</w:t>
            </w:r>
            <w:r w:rsidRPr="001C5BE5">
              <w:rPr>
                <w:rFonts w:ascii="Times New Roman" w:hAnsi="Times New Roman" w:cs="Times New Roman"/>
                <w:b/>
                <w:bCs/>
              </w:rPr>
              <w:t>VAT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) </w:t>
            </w:r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3448B" w:rsidRPr="001C5BE5" w:rsidTr="0043448B">
        <w:trPr>
          <w:trHeight w:val="18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8B" w:rsidRPr="001C5BE5" w:rsidRDefault="0043448B" w:rsidP="004D0E50">
            <w:pPr>
              <w:rPr>
                <w:rFonts w:ascii="Times New Roman" w:hAnsi="Times New Roman" w:cs="Times New Roman"/>
              </w:rPr>
            </w:pPr>
            <w:bookmarkStart w:id="1" w:name="_Hlk163470015"/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</w:rPr>
            </w:pPr>
            <w:r w:rsidRPr="001C5BE5">
              <w:rPr>
                <w:rFonts w:ascii="Times New Roman" w:hAnsi="Times New Roman" w:cs="Times New Roman"/>
                <w:i/>
              </w:rPr>
              <w:t>cyfrą :</w:t>
            </w:r>
            <w:r w:rsidRPr="001C5BE5">
              <w:rPr>
                <w:rFonts w:ascii="Times New Roman" w:hAnsi="Times New Roman" w:cs="Times New Roman"/>
              </w:rPr>
              <w:t xml:space="preserve"> ………………………… zł</w:t>
            </w:r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43448B" w:rsidRPr="001C5BE5" w:rsidRDefault="0043448B" w:rsidP="0043448B">
            <w:pPr>
              <w:rPr>
                <w:rFonts w:ascii="Times New Roman" w:hAnsi="Times New Roman" w:cs="Times New Roman"/>
                <w:i/>
                <w:iCs/>
              </w:rPr>
            </w:pPr>
            <w:r w:rsidRPr="001C5BE5">
              <w:rPr>
                <w:rFonts w:ascii="Times New Roman" w:hAnsi="Times New Roman" w:cs="Times New Roman"/>
                <w:i/>
                <w:iCs/>
              </w:rPr>
              <w:t>słownie: …………………………………………</w:t>
            </w:r>
            <w:r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……………………………………………………….</w:t>
            </w:r>
          </w:p>
          <w:p w:rsidR="0043448B" w:rsidRPr="001C5BE5" w:rsidRDefault="0043448B" w:rsidP="004D0E50">
            <w:pPr>
              <w:rPr>
                <w:rFonts w:ascii="Times New Roman" w:hAnsi="Times New Roman" w:cs="Times New Roman"/>
              </w:rPr>
            </w:pPr>
          </w:p>
        </w:tc>
      </w:tr>
      <w:bookmarkEnd w:id="1"/>
    </w:tbl>
    <w:p w:rsidR="00E27EA1" w:rsidRDefault="00E27EA1" w:rsidP="004D0E50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E27EA1" w:rsidRPr="00E27EA1" w:rsidRDefault="00E27EA1" w:rsidP="004D0E50">
      <w:pPr>
        <w:rPr>
          <w:rFonts w:ascii="Times New Roman" w:hAnsi="Times New Roman" w:cs="Times New Roman"/>
          <w:b/>
        </w:rPr>
      </w:pPr>
      <w:r w:rsidRPr="00BE40FE">
        <w:rPr>
          <w:rFonts w:ascii="Times New Roman" w:hAnsi="Times New Roman" w:cs="Times New Roman"/>
          <w:b/>
        </w:rPr>
        <w:t>Dane do obliczenia punktacji w kryterium :</w:t>
      </w:r>
    </w:p>
    <w:p w:rsidR="00792229" w:rsidRDefault="00E27EA1" w:rsidP="004D0E50">
      <w:pPr>
        <w:rPr>
          <w:rFonts w:ascii="Times New Roman" w:hAnsi="Times New Roman" w:cs="Times New Roman"/>
          <w:b/>
        </w:rPr>
      </w:pPr>
      <w:r w:rsidRPr="00E27EA1">
        <w:rPr>
          <w:rFonts w:ascii="Times New Roman" w:hAnsi="Times New Roman" w:cs="Times New Roman"/>
          <w:b/>
        </w:rPr>
        <w:t>Okres udzielonej rękojmi na roboty budowlane  wynosi</w:t>
      </w:r>
      <w:r w:rsidRPr="00E27EA1">
        <w:rPr>
          <w:rFonts w:ascii="Times New Roman" w:hAnsi="Times New Roman" w:cs="Times New Roman"/>
        </w:rPr>
        <w:t xml:space="preserve"> </w:t>
      </w:r>
      <w:r w:rsidRPr="00431E33">
        <w:rPr>
          <w:rFonts w:ascii="Times New Roman" w:hAnsi="Times New Roman" w:cs="Times New Roman"/>
          <w:b/>
          <w:highlight w:val="yellow"/>
        </w:rPr>
        <w:t>…………... lat</w:t>
      </w:r>
    </w:p>
    <w:p w:rsidR="00E27EA1" w:rsidRPr="007728BA" w:rsidRDefault="00E27EA1" w:rsidP="004D0E50">
      <w:pPr>
        <w:rPr>
          <w:rFonts w:ascii="Times New Roman" w:hAnsi="Times New Roman" w:cs="Times New Roman"/>
        </w:rPr>
      </w:pPr>
    </w:p>
    <w:p w:rsidR="00F53FFB" w:rsidRPr="00417599" w:rsidRDefault="00F53FFB" w:rsidP="004D0E50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7E6965" w:rsidRDefault="00F53FFB" w:rsidP="004D0E50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E27EA1" w:rsidRPr="00E27EA1" w:rsidRDefault="00E27EA1" w:rsidP="004D0E50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 w:rsidRPr="00E27E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Udzielamy Zamawiającemu gwarancji na warunkach i na okres: </w:t>
      </w:r>
      <w:r w:rsidRPr="00E27EA1">
        <w:rPr>
          <w:rFonts w:ascii="Times New Roman" w:hAnsi="Times New Roman" w:cs="Times New Roman"/>
          <w:b/>
          <w:color w:val="000000"/>
          <w:sz w:val="23"/>
          <w:szCs w:val="23"/>
          <w:lang w:eastAsia="ar-SA"/>
        </w:rPr>
        <w:t>zgodnie z SWZ.</w:t>
      </w:r>
    </w:p>
    <w:p w:rsidR="000A0908" w:rsidRPr="000A0908" w:rsidRDefault="000A0908" w:rsidP="004D0E50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Oświadczam, że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posiada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polisę lub inny dokument ubezpieczenia potwierdzający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ubezpiecz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enie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od odpowiedzialności cywilnej w zakresie prowadzonej działalności gospodarczej i oka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żę go na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żądanie Zamawiającego.</w:t>
      </w:r>
    </w:p>
    <w:p w:rsidR="00F53FFB" w:rsidRPr="00417599" w:rsidRDefault="00F53FFB" w:rsidP="004D0E50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F53FFB" w:rsidRPr="00417599" w:rsidRDefault="00F53FFB" w:rsidP="004D0E50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A0908" w:rsidRDefault="000A0908" w:rsidP="004D0E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.* *</w:t>
      </w:r>
    </w:p>
    <w:p w:rsidR="000A0908" w:rsidRPr="000A0908" w:rsidRDefault="000A0908" w:rsidP="004D0E50">
      <w:pPr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A0908" w:rsidRPr="000A0908" w:rsidRDefault="000A0908" w:rsidP="004D0E50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A0908" w:rsidRDefault="000A0908" w:rsidP="004D0E50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0A0908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0908" w:rsidRPr="000A0908" w:rsidRDefault="000A0908" w:rsidP="004D0E50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E27EA1" w:rsidRDefault="00E27EA1" w:rsidP="004D0E50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E27EA1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</w:p>
    <w:p w:rsidR="000A0908" w:rsidRPr="00135A2C" w:rsidRDefault="000A0908" w:rsidP="004D0E50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i/>
          <w:color w:val="FF0000"/>
          <w:lang w:eastAsia="zh-CN"/>
        </w:rPr>
      </w:pPr>
      <w:r w:rsidRPr="00135A2C">
        <w:rPr>
          <w:rFonts w:ascii="Times New Roman" w:hAnsi="Times New Roman" w:cs="Times New Roman"/>
          <w:i/>
          <w:color w:val="FF0000"/>
          <w:lang w:eastAsia="zh-CN"/>
        </w:rPr>
        <w:t xml:space="preserve">                                          (podkreślić właściwe)</w:t>
      </w:r>
    </w:p>
    <w:p w:rsidR="000A0908" w:rsidRPr="00074CE0" w:rsidRDefault="000A0908" w:rsidP="004D0E50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A0908" w:rsidRPr="00E27EA1" w:rsidRDefault="000A0908" w:rsidP="004D0E50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F53FFB" w:rsidRPr="00417599" w:rsidRDefault="00F53FFB" w:rsidP="004D0E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0A0908" w:rsidRPr="007E140C" w:rsidRDefault="000A0908" w:rsidP="004D0E50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A0908">
        <w:rPr>
          <w:rFonts w:ascii="Times New Roman" w:hAnsi="Times New Roman" w:cs="Times New Roman"/>
          <w:sz w:val="22"/>
          <w:szCs w:val="22"/>
        </w:rPr>
        <w:t>Oświadczam/y, że warunki udziału w postępowaniu określone w pkt. 8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9268D8" w:rsidRPr="007728BA" w:rsidRDefault="009268D8" w:rsidP="004D0E50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</w:t>
      </w:r>
      <w:r w:rsidR="007E140C">
        <w:rPr>
          <w:rFonts w:ascii="Times New Roman" w:hAnsi="Times New Roman" w:cs="Times New Roman"/>
          <w:sz w:val="22"/>
          <w:szCs w:val="22"/>
        </w:rPr>
        <w:t xml:space="preserve"> </w:t>
      </w:r>
      <w:r w:rsidRPr="007728BA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E140C" w:rsidRP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Wykaz osób uprawnionych do podpisywania dokumentów  i podejmowania zobowiązań w imieniu Wykonawcy:</w:t>
      </w:r>
    </w:p>
    <w:p w:rsid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Imię i nazwisko ..................................................................................................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 w:rsidRPr="007E140C">
        <w:rPr>
          <w:rFonts w:ascii="Times New Roman" w:hAnsi="Times New Roman" w:cs="Times New Roman"/>
        </w:rPr>
        <w:t>ych</w:t>
      </w:r>
      <w:proofErr w:type="spellEnd"/>
      <w:r w:rsidRPr="007E140C"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7E140C" w:rsidRP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Załącznikami do niniejszej oferty są: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4D0E50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4D0E50">
      <w:pPr>
        <w:jc w:val="right"/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p w:rsidR="007E140C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E140C" w:rsidRPr="00074CE0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E140C" w:rsidRPr="00074CE0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sectPr w:rsidR="00B04206" w:rsidRPr="007728BA" w:rsidSect="004D0E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B31" w:rsidRDefault="00530B31">
      <w:r>
        <w:separator/>
      </w:r>
    </w:p>
  </w:endnote>
  <w:endnote w:type="continuationSeparator" w:id="0">
    <w:p w:rsidR="00530B31" w:rsidRDefault="0053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B31" w:rsidRDefault="00530B31">
      <w:r>
        <w:separator/>
      </w:r>
    </w:p>
  </w:footnote>
  <w:footnote w:type="continuationSeparator" w:id="0">
    <w:p w:rsidR="00530B31" w:rsidRDefault="00530B3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42"/>
    <w:rsid w:val="0002404E"/>
    <w:rsid w:val="0003050D"/>
    <w:rsid w:val="00040674"/>
    <w:rsid w:val="000A0908"/>
    <w:rsid w:val="000D401E"/>
    <w:rsid w:val="000F42F4"/>
    <w:rsid w:val="000F7132"/>
    <w:rsid w:val="00124B57"/>
    <w:rsid w:val="00135A2C"/>
    <w:rsid w:val="00142716"/>
    <w:rsid w:val="0019679F"/>
    <w:rsid w:val="001A30F2"/>
    <w:rsid w:val="001A7714"/>
    <w:rsid w:val="001C18B2"/>
    <w:rsid w:val="001C5BE5"/>
    <w:rsid w:val="001C6B7C"/>
    <w:rsid w:val="0020004E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A2773"/>
    <w:rsid w:val="003B310D"/>
    <w:rsid w:val="003D05D2"/>
    <w:rsid w:val="00417B4B"/>
    <w:rsid w:val="00431E33"/>
    <w:rsid w:val="0043448B"/>
    <w:rsid w:val="004D0E50"/>
    <w:rsid w:val="00504246"/>
    <w:rsid w:val="0051633B"/>
    <w:rsid w:val="00516D18"/>
    <w:rsid w:val="005175CD"/>
    <w:rsid w:val="00523D48"/>
    <w:rsid w:val="00530684"/>
    <w:rsid w:val="00530B31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51D0B"/>
    <w:rsid w:val="007728BA"/>
    <w:rsid w:val="0079153E"/>
    <w:rsid w:val="00791AF5"/>
    <w:rsid w:val="00792229"/>
    <w:rsid w:val="007E140C"/>
    <w:rsid w:val="007F1354"/>
    <w:rsid w:val="00815C90"/>
    <w:rsid w:val="00820AFE"/>
    <w:rsid w:val="0083198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6CDB"/>
    <w:rsid w:val="009A3137"/>
    <w:rsid w:val="009B5029"/>
    <w:rsid w:val="009C2BDB"/>
    <w:rsid w:val="009D5C1C"/>
    <w:rsid w:val="00A23458"/>
    <w:rsid w:val="00A51F42"/>
    <w:rsid w:val="00AC76F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40FE"/>
    <w:rsid w:val="00BE751B"/>
    <w:rsid w:val="00C166E0"/>
    <w:rsid w:val="00C70E06"/>
    <w:rsid w:val="00CA56B7"/>
    <w:rsid w:val="00CA6A4D"/>
    <w:rsid w:val="00CB7259"/>
    <w:rsid w:val="00CB7BDD"/>
    <w:rsid w:val="00D12FFD"/>
    <w:rsid w:val="00D24480"/>
    <w:rsid w:val="00D31A71"/>
    <w:rsid w:val="00D32490"/>
    <w:rsid w:val="00DC034D"/>
    <w:rsid w:val="00DF26B7"/>
    <w:rsid w:val="00E26FD6"/>
    <w:rsid w:val="00E27EA1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AD1533"/>
  <w15:chartTrackingRefBased/>
  <w15:docId w15:val="{19879C08-73FB-477B-996B-B772A60F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75DFA-46D1-4BE8-9E4C-507BCC692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615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11</cp:revision>
  <cp:lastPrinted>2024-04-23T08:10:00Z</cp:lastPrinted>
  <dcterms:created xsi:type="dcterms:W3CDTF">2024-05-06T07:07:00Z</dcterms:created>
  <dcterms:modified xsi:type="dcterms:W3CDTF">2024-06-19T06:08:00Z</dcterms:modified>
</cp:coreProperties>
</file>