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>, o którym mowa w art. 275 pkt 1 ustawy Pzp.</w:t>
      </w:r>
      <w:r w:rsidRPr="001C2FDA">
        <w:rPr>
          <w:sz w:val="22"/>
          <w:szCs w:val="22"/>
        </w:rPr>
        <w:t xml:space="preserve"> pn.: </w:t>
      </w:r>
    </w:p>
    <w:p w14:paraId="2607F304" w14:textId="77777777" w:rsidR="00AF0614" w:rsidRPr="001C2FDA" w:rsidRDefault="00AC5DFA" w:rsidP="00281DC6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>„</w:t>
      </w:r>
      <w:r w:rsidR="00AF0614" w:rsidRPr="001C2FDA">
        <w:rPr>
          <w:b/>
          <w:sz w:val="28"/>
          <w:szCs w:val="28"/>
        </w:rPr>
        <w:t>Zakup sprzętu medycznego (w tym jednorazowego) na potrzeby</w:t>
      </w:r>
    </w:p>
    <w:p w14:paraId="26493A0F" w14:textId="7F8A6058" w:rsidR="00281DC6" w:rsidRPr="001C2FDA" w:rsidRDefault="00AF0614" w:rsidP="00281DC6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 xml:space="preserve"> Szpitala Wojewódzkiego w Poznaniu - </w:t>
      </w:r>
      <w:r w:rsidR="007329BE">
        <w:rPr>
          <w:b/>
          <w:sz w:val="28"/>
          <w:szCs w:val="28"/>
        </w:rPr>
        <w:t>1</w:t>
      </w:r>
      <w:r w:rsidRPr="001C2FDA">
        <w:rPr>
          <w:b/>
          <w:sz w:val="28"/>
          <w:szCs w:val="28"/>
        </w:rPr>
        <w:t>3 zada</w:t>
      </w:r>
      <w:r w:rsidR="00B548D9">
        <w:rPr>
          <w:b/>
          <w:sz w:val="28"/>
          <w:szCs w:val="28"/>
        </w:rPr>
        <w:t>ń</w:t>
      </w:r>
      <w:r w:rsidR="00281DC6" w:rsidRPr="001C2FDA">
        <w:rPr>
          <w:b/>
          <w:sz w:val="28"/>
          <w:szCs w:val="28"/>
        </w:rPr>
        <w:t>”</w:t>
      </w:r>
    </w:p>
    <w:p w14:paraId="62450752" w14:textId="77777777" w:rsidR="00AA7E40" w:rsidRPr="001C2FDA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363B605F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1C2FDA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0060D2A7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5FC4980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lastRenderedPageBreak/>
        <w:t xml:space="preserve">Zadanie nr 2: </w:t>
      </w:r>
    </w:p>
    <w:p w14:paraId="3A9C7058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E8EA654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18FAD7E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5FFFB7D4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03C1FEC" w14:textId="3846B7C4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D02757">
        <w:rPr>
          <w:bCs/>
          <w:sz w:val="22"/>
        </w:rPr>
        <w:t xml:space="preserve">Termin wykonania umowy: </w:t>
      </w:r>
      <w:r w:rsidR="00F704E2" w:rsidRPr="00D02757">
        <w:rPr>
          <w:bCs/>
          <w:sz w:val="22"/>
        </w:rPr>
        <w:t xml:space="preserve">w ciągu </w:t>
      </w:r>
      <w:r w:rsidRPr="00D02757">
        <w:rPr>
          <w:bCs/>
          <w:sz w:val="22"/>
        </w:rPr>
        <w:t>12 miesięcy od daty zawarcia umowy</w:t>
      </w:r>
    </w:p>
    <w:p w14:paraId="4DA18DC1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4892093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A36152D" w14:textId="77777777" w:rsidR="008F24C9" w:rsidRPr="001C2FDA" w:rsidRDefault="008F24C9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3: </w:t>
      </w:r>
    </w:p>
    <w:p w14:paraId="017E346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1AC228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3B4DB0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C44506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93C2BAF" w14:textId="77777777" w:rsidR="00F704E2" w:rsidRPr="001C2FDA" w:rsidRDefault="00F704E2" w:rsidP="00F704E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646485E7" w14:textId="77777777" w:rsidR="00F704E2" w:rsidRPr="001C2FDA" w:rsidRDefault="00F704E2" w:rsidP="00F704E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332FF3D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D02757">
        <w:rPr>
          <w:bCs/>
          <w:sz w:val="22"/>
        </w:rPr>
        <w:t xml:space="preserve">Termin realizacji zamówienia: </w:t>
      </w:r>
      <w:r w:rsidRPr="00D02757">
        <w:rPr>
          <w:bCs/>
          <w:sz w:val="22"/>
          <w:szCs w:val="22"/>
        </w:rPr>
        <w:t>jednorazowa dostawa w ciągu 5 dni od momentu złożenia zamówienia.</w:t>
      </w:r>
      <w:r w:rsidRPr="001C2FDA">
        <w:rPr>
          <w:bCs/>
          <w:sz w:val="22"/>
          <w:szCs w:val="22"/>
        </w:rPr>
        <w:t xml:space="preserve"> </w:t>
      </w:r>
    </w:p>
    <w:p w14:paraId="51A30F2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4: </w:t>
      </w:r>
    </w:p>
    <w:p w14:paraId="7E41F9A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413BDA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445FBA3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7777DD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96426F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238A27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1BD4796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ECB9B8C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5: </w:t>
      </w:r>
    </w:p>
    <w:p w14:paraId="1A02A31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23767C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294D62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2E9152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32DD31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ABB9F7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676AECA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D02757">
        <w:rPr>
          <w:bCs/>
          <w:sz w:val="22"/>
        </w:rPr>
        <w:t xml:space="preserve">Termin realizacji zamówienia: </w:t>
      </w:r>
      <w:r w:rsidRPr="00D02757">
        <w:rPr>
          <w:bCs/>
          <w:sz w:val="22"/>
          <w:szCs w:val="22"/>
        </w:rPr>
        <w:t>jednorazowa dostawa w ciągu 5 dni od momentu złożenia zamówienia.</w:t>
      </w:r>
      <w:r w:rsidRPr="001C2FDA">
        <w:rPr>
          <w:bCs/>
          <w:sz w:val="22"/>
          <w:szCs w:val="22"/>
        </w:rPr>
        <w:t xml:space="preserve"> </w:t>
      </w:r>
    </w:p>
    <w:p w14:paraId="7726BF9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6: </w:t>
      </w:r>
    </w:p>
    <w:p w14:paraId="6F37ED0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F8C7DD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BC4240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EA6FD9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56FFA51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3E2D171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F89A8A0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FA8539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7: </w:t>
      </w:r>
    </w:p>
    <w:p w14:paraId="1EF7627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389012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9FD85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5DF21EF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0F16F46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EAA7A50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21C36F4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D02757">
        <w:rPr>
          <w:bCs/>
          <w:sz w:val="22"/>
        </w:rPr>
        <w:t xml:space="preserve">Termin realizacji zamówienia: </w:t>
      </w:r>
      <w:r w:rsidRPr="00D02757">
        <w:rPr>
          <w:bCs/>
          <w:sz w:val="22"/>
          <w:szCs w:val="22"/>
        </w:rPr>
        <w:t>jednorazowa dostawa w ciągu 5 dni od momentu złożenia zamówienia.</w:t>
      </w:r>
      <w:r w:rsidRPr="001C2FDA">
        <w:rPr>
          <w:bCs/>
          <w:sz w:val="22"/>
          <w:szCs w:val="22"/>
        </w:rPr>
        <w:t xml:space="preserve"> </w:t>
      </w:r>
    </w:p>
    <w:p w14:paraId="602336B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8: </w:t>
      </w:r>
    </w:p>
    <w:p w14:paraId="45ED41D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3A0362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EE18FC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E54D6A0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820B6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AFCD6EC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F74F1A0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D02757">
        <w:rPr>
          <w:bCs/>
          <w:sz w:val="22"/>
        </w:rPr>
        <w:t xml:space="preserve">Termin realizacji zamówienia: </w:t>
      </w:r>
      <w:r w:rsidRPr="00D02757">
        <w:rPr>
          <w:bCs/>
          <w:sz w:val="22"/>
          <w:szCs w:val="22"/>
        </w:rPr>
        <w:t>jednorazowa dostawa w ciągu 5 dni od momentu złożenia zamówienia.</w:t>
      </w:r>
      <w:r w:rsidRPr="001C2FDA">
        <w:rPr>
          <w:bCs/>
          <w:sz w:val="22"/>
          <w:szCs w:val="22"/>
        </w:rPr>
        <w:t xml:space="preserve"> </w:t>
      </w:r>
    </w:p>
    <w:p w14:paraId="3336A00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9: </w:t>
      </w:r>
    </w:p>
    <w:p w14:paraId="633C953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63622F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5E86DD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40C9D01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6367263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1CF20D9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24666FCD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D02757">
        <w:rPr>
          <w:bCs/>
          <w:sz w:val="22"/>
        </w:rPr>
        <w:t xml:space="preserve">Termin realizacji zamówienia: </w:t>
      </w:r>
      <w:r w:rsidRPr="00D02757">
        <w:rPr>
          <w:bCs/>
          <w:sz w:val="22"/>
          <w:szCs w:val="22"/>
        </w:rPr>
        <w:t>jednorazowa dostawa w ciągu 5 dni od momentu złożenia zamówienia.</w:t>
      </w:r>
      <w:r w:rsidRPr="001C2FDA">
        <w:rPr>
          <w:bCs/>
          <w:sz w:val="22"/>
          <w:szCs w:val="22"/>
        </w:rPr>
        <w:t xml:space="preserve"> </w:t>
      </w:r>
    </w:p>
    <w:p w14:paraId="7697D76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10: </w:t>
      </w:r>
    </w:p>
    <w:p w14:paraId="7277D6C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A77ACB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C2AD90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2D5B47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A659A9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16E8C91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80AE85C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19EFA0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EAC42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11: </w:t>
      </w:r>
    </w:p>
    <w:p w14:paraId="5B73A4F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E8C9CA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362955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80859B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C09C757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Termin wykonania umowy: 12 miesięcy od daty zawarcia umowy</w:t>
      </w:r>
    </w:p>
    <w:p w14:paraId="3E311FC2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D9C366E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A337FF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C0ED6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12: </w:t>
      </w:r>
    </w:p>
    <w:p w14:paraId="185FD3E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F50C5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48B0846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6D575A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E8351D2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2EE6B53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580E618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2D330E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B08B80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13: </w:t>
      </w:r>
    </w:p>
    <w:p w14:paraId="4889E79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D87A66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80705D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0772BD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6CE11BCF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12F4CC2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4491364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E3BDA7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6956F826" w14:textId="77777777" w:rsidR="00071FE3" w:rsidRPr="001C2FDA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1C2FDA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1C2FDA" w:rsidRDefault="00CA7C6C" w:rsidP="00063B6A">
      <w:pPr>
        <w:spacing w:line="360" w:lineRule="auto"/>
        <w:jc w:val="both"/>
      </w:pPr>
    </w:p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lastRenderedPageBreak/>
        <w:t>nie podlegam wykluczeniu z postępowania na podstawie art.108 ust 1 pkt 1-6 ustawy Pzp.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109 ust. 1 pkt 4 ustawy Pzp</w:t>
      </w:r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77777777" w:rsidR="00035C9A" w:rsidRPr="001C2FD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77777777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536CC755" w14:textId="77777777" w:rsidR="00441C4D" w:rsidRPr="001C2FDA" w:rsidRDefault="00441C4D" w:rsidP="00441C4D">
      <w:pPr>
        <w:numPr>
          <w:ilvl w:val="0"/>
          <w:numId w:val="36"/>
        </w:numPr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1DE679D1" w14:textId="77777777" w:rsidR="005E5656" w:rsidRPr="001C2FDA" w:rsidRDefault="005E5656" w:rsidP="005E5656">
      <w:pPr>
        <w:ind w:left="644"/>
        <w:rPr>
          <w:sz w:val="22"/>
          <w:szCs w:val="22"/>
        </w:rPr>
      </w:pP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1C2FDA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1C2FDA" w14:paraId="2AAAFA6F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BAE4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9E9C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4A216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F08B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p w14:paraId="4A470869" w14:textId="77777777" w:rsidR="005E5656" w:rsidRPr="001C2FDA" w:rsidRDefault="005E5656" w:rsidP="005E565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2FDA">
        <w:rPr>
          <w:rFonts w:eastAsia="Calibri"/>
          <w:b/>
          <w:sz w:val="22"/>
          <w:szCs w:val="22"/>
          <w:lang w:val="en-US" w:eastAsia="en-US"/>
        </w:rPr>
        <w:lastRenderedPageBreak/>
        <w:t>Informacja</w:t>
      </w:r>
    </w:p>
    <w:p w14:paraId="41157705" w14:textId="77777777" w:rsidR="00281DC6" w:rsidRPr="001C2FDA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2FDA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131D0712" w14:textId="77777777" w:rsidR="002C061E" w:rsidRPr="001C2FDA" w:rsidRDefault="002C061E" w:rsidP="002C061E">
      <w:pPr>
        <w:ind w:left="284"/>
        <w:jc w:val="both"/>
      </w:pPr>
      <w:r w:rsidRPr="001C2FDA">
        <w:rPr>
          <w:u w:val="single"/>
        </w:rPr>
        <w:t>Odpowiedź Wykonawcy:</w:t>
      </w:r>
    </w:p>
    <w:p w14:paraId="5BA4FA3B" w14:textId="77777777" w:rsidR="002C061E" w:rsidRPr="001C2FDA" w:rsidRDefault="002C061E" w:rsidP="002C061E">
      <w:pPr>
        <w:spacing w:line="360" w:lineRule="auto"/>
        <w:ind w:left="284"/>
        <w:jc w:val="both"/>
        <w:rPr>
          <w:i/>
        </w:rPr>
      </w:pPr>
      <w:r w:rsidRPr="001C2FDA">
        <w:t xml:space="preserve">Wykonawca jest: </w:t>
      </w:r>
      <w:r w:rsidRPr="001C2FDA">
        <w:rPr>
          <w:i/>
        </w:rPr>
        <w:t>(niepotrzebne skreślić - właściwe zaznaczyć)</w:t>
      </w:r>
    </w:p>
    <w:p w14:paraId="63208837" w14:textId="77777777" w:rsidR="002C061E" w:rsidRPr="001C2FDA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</w:pPr>
      <w:r w:rsidRPr="001C2FDA">
        <w:t>mikroprzedsiębiorstwem</w:t>
      </w:r>
    </w:p>
    <w:p w14:paraId="72169D90" w14:textId="77777777" w:rsidR="002C061E" w:rsidRPr="001C2FDA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</w:pPr>
      <w:r w:rsidRPr="001C2FDA">
        <w:t>małym przedsiębiorstwem</w:t>
      </w:r>
    </w:p>
    <w:p w14:paraId="68A7999E" w14:textId="77777777" w:rsidR="002C061E" w:rsidRPr="001C2FDA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</w:pPr>
      <w:r w:rsidRPr="001C2FDA">
        <w:t>średnim przedsiębiorstwem</w:t>
      </w:r>
    </w:p>
    <w:p w14:paraId="00BD296E" w14:textId="77777777" w:rsidR="002C061E" w:rsidRPr="001C2FDA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</w:pPr>
      <w:r w:rsidRPr="001C2FDA">
        <w:t>inne jakie: …………………</w:t>
      </w:r>
    </w:p>
    <w:p w14:paraId="73EB0B11" w14:textId="77777777" w:rsidR="002C061E" w:rsidRPr="001C2FDA" w:rsidRDefault="002C061E" w:rsidP="002C061E">
      <w:pPr>
        <w:ind w:hanging="284"/>
        <w:jc w:val="both"/>
        <w:rPr>
          <w:i/>
          <w:sz w:val="20"/>
          <w:szCs w:val="20"/>
        </w:rPr>
      </w:pPr>
      <w:r w:rsidRPr="001C2FDA">
        <w:rPr>
          <w:i/>
          <w:sz w:val="20"/>
          <w:szCs w:val="20"/>
        </w:rPr>
        <w:t>Uwaga!</w:t>
      </w:r>
    </w:p>
    <w:p w14:paraId="1B148E87" w14:textId="77777777" w:rsidR="002C061E" w:rsidRPr="001C2FDA" w:rsidRDefault="002C061E" w:rsidP="002C061E">
      <w:pPr>
        <w:ind w:left="426"/>
        <w:jc w:val="both"/>
        <w:rPr>
          <w:i/>
          <w:sz w:val="20"/>
          <w:szCs w:val="20"/>
        </w:rPr>
      </w:pPr>
      <w:r w:rsidRPr="001C2FD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7EACA017" w14:textId="77777777" w:rsidR="002C061E" w:rsidRPr="001C2FDA" w:rsidRDefault="002C061E" w:rsidP="002C061E">
      <w:pPr>
        <w:ind w:left="426"/>
        <w:jc w:val="both"/>
        <w:rPr>
          <w:i/>
          <w:sz w:val="20"/>
          <w:szCs w:val="20"/>
        </w:rPr>
      </w:pPr>
      <w:r w:rsidRPr="001C2FD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3F868466" w14:textId="77777777" w:rsidR="002C061E" w:rsidRPr="001C2FDA" w:rsidRDefault="002C061E" w:rsidP="002C061E">
      <w:pPr>
        <w:ind w:left="426"/>
        <w:jc w:val="both"/>
        <w:rPr>
          <w:i/>
          <w:sz w:val="20"/>
          <w:szCs w:val="20"/>
        </w:rPr>
      </w:pPr>
      <w:r w:rsidRPr="001C2FD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1C2FDA">
        <w:rPr>
          <w:b/>
          <w:i/>
          <w:sz w:val="20"/>
          <w:szCs w:val="20"/>
        </w:rPr>
        <w:t>i które</w:t>
      </w:r>
      <w:r w:rsidRPr="001C2FD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1B4F4E28" w14:textId="77777777" w:rsidR="00281DC6" w:rsidRPr="001C2FDA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C76138C" w14:textId="77777777" w:rsidR="00281DC6" w:rsidRPr="001C2FDA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8D8B27B" w14:textId="77777777" w:rsidR="00281DC6" w:rsidRPr="001C2FDA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C44039B" w14:textId="77777777" w:rsidR="00281DC6" w:rsidRPr="001C2FDA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4B32DE" w14:textId="77777777" w:rsidR="00281DC6" w:rsidRPr="001C2FDA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C2FDA">
        <w:rPr>
          <w:sz w:val="22"/>
          <w:szCs w:val="22"/>
        </w:rPr>
        <w:t>Miejscowość, ________________ dnia _______________</w:t>
      </w:r>
      <w:r w:rsidRPr="001C2FDA">
        <w:rPr>
          <w:i/>
          <w:sz w:val="22"/>
          <w:szCs w:val="22"/>
        </w:rPr>
        <w:tab/>
      </w:r>
    </w:p>
    <w:p w14:paraId="37EB3528" w14:textId="77777777" w:rsidR="00281DC6" w:rsidRPr="001C2FDA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C2FDA">
        <w:rPr>
          <w:i/>
          <w:sz w:val="22"/>
          <w:szCs w:val="22"/>
        </w:rPr>
        <w:t>___________________________________</w:t>
      </w:r>
    </w:p>
    <w:p w14:paraId="55631672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1C2FDA">
        <w:rPr>
          <w:i/>
          <w:sz w:val="18"/>
          <w:szCs w:val="18"/>
        </w:rPr>
        <w:t>(podpis osoby uprawnionej do składania oświadczeń  woli w imieniu Wykonawcy)</w:t>
      </w:r>
    </w:p>
    <w:p w14:paraId="5561083A" w14:textId="77777777" w:rsidR="00CA7C6C" w:rsidRDefault="00CA7C6C">
      <w:pPr>
        <w:spacing w:line="360" w:lineRule="auto"/>
        <w:ind w:hanging="284"/>
        <w:jc w:val="both"/>
      </w:pPr>
    </w:p>
    <w:p w14:paraId="068579BB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CBA9E" w14:textId="3C0555A3" w:rsidR="003E2272" w:rsidRDefault="00365350">
    <w:pPr>
      <w:pStyle w:val="Nagwek"/>
    </w:pPr>
    <w:r w:rsidRPr="002118DD">
      <w:t>Znak sprawy: SZW/DZP/</w:t>
    </w:r>
    <w:r w:rsidR="007329BE">
      <w:t>61</w:t>
    </w:r>
    <w:r w:rsidR="002118DD" w:rsidRPr="002118DD">
      <w:t>/202</w:t>
    </w:r>
    <w:r w:rsidR="00AF061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118DD"/>
    <w:rsid w:val="002779AD"/>
    <w:rsid w:val="00281DC6"/>
    <w:rsid w:val="002C061E"/>
    <w:rsid w:val="002C54C1"/>
    <w:rsid w:val="0030391A"/>
    <w:rsid w:val="00311C3A"/>
    <w:rsid w:val="003201DF"/>
    <w:rsid w:val="0034112D"/>
    <w:rsid w:val="00365350"/>
    <w:rsid w:val="00372470"/>
    <w:rsid w:val="0039528D"/>
    <w:rsid w:val="003A652F"/>
    <w:rsid w:val="003C1648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21F87"/>
    <w:rsid w:val="00850465"/>
    <w:rsid w:val="00851BC9"/>
    <w:rsid w:val="00865D7F"/>
    <w:rsid w:val="00870C1C"/>
    <w:rsid w:val="008D4CF2"/>
    <w:rsid w:val="008F24C9"/>
    <w:rsid w:val="00915BDC"/>
    <w:rsid w:val="0096723F"/>
    <w:rsid w:val="009A493B"/>
    <w:rsid w:val="009B4573"/>
    <w:rsid w:val="00A270EB"/>
    <w:rsid w:val="00A945E1"/>
    <w:rsid w:val="00AA7E40"/>
    <w:rsid w:val="00AB1127"/>
    <w:rsid w:val="00AC5DFA"/>
    <w:rsid w:val="00AE3969"/>
    <w:rsid w:val="00AF0614"/>
    <w:rsid w:val="00AF0DAF"/>
    <w:rsid w:val="00AF5C6C"/>
    <w:rsid w:val="00AF61A7"/>
    <w:rsid w:val="00B16CA2"/>
    <w:rsid w:val="00B22D6B"/>
    <w:rsid w:val="00B41204"/>
    <w:rsid w:val="00B548D9"/>
    <w:rsid w:val="00B5559D"/>
    <w:rsid w:val="00BD36AA"/>
    <w:rsid w:val="00BF72BF"/>
    <w:rsid w:val="00C3455C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D60BC"/>
    <w:rsid w:val="00E90381"/>
    <w:rsid w:val="00E90A00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6</Pages>
  <Words>1598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Office Lutycka</cp:lastModifiedBy>
  <cp:revision>30</cp:revision>
  <cp:lastPrinted>2007-10-05T06:59:00Z</cp:lastPrinted>
  <dcterms:created xsi:type="dcterms:W3CDTF">2023-01-29T14:17:00Z</dcterms:created>
  <dcterms:modified xsi:type="dcterms:W3CDTF">2024-07-03T08:33:00Z</dcterms:modified>
</cp:coreProperties>
</file>