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B9D18" w14:textId="7626297D" w:rsidR="00025386" w:rsidRPr="00C217A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C217A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217AB" w:rsidRPr="00C217AB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C217A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217AB" w14:paraId="22CD09F1" w14:textId="77777777" w:rsidTr="00467CA2">
        <w:tc>
          <w:tcPr>
            <w:tcW w:w="2800" w:type="dxa"/>
            <w:shd w:val="clear" w:color="auto" w:fill="auto"/>
          </w:tcPr>
          <w:p w14:paraId="1A769303" w14:textId="77777777" w:rsidR="00D520D3" w:rsidRPr="00C217A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217AB">
              <w:rPr>
                <w:rFonts w:ascii="Arial Narrow" w:hAnsi="Arial Narrow" w:cs="Arial"/>
                <w:b/>
              </w:rPr>
              <w:t>Podmiot</w:t>
            </w:r>
            <w:r w:rsidRPr="00C217A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F2A624" w14:textId="77777777" w:rsidR="00D520D3" w:rsidRPr="00C217A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4DC9AED" w14:textId="77777777" w:rsidR="00D520D3" w:rsidRPr="00C217A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306CDB" w14:textId="77777777" w:rsidR="00D520D3" w:rsidRPr="00C217A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217A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217A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217A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C217AB" w14:paraId="1C77924E" w14:textId="77777777" w:rsidTr="00467CA2">
        <w:tc>
          <w:tcPr>
            <w:tcW w:w="2800" w:type="dxa"/>
            <w:shd w:val="clear" w:color="auto" w:fill="auto"/>
          </w:tcPr>
          <w:p w14:paraId="2F032A1C" w14:textId="77777777" w:rsidR="00D520D3" w:rsidRPr="00C217A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217A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73398F" w14:textId="77777777" w:rsidR="00D520D3" w:rsidRPr="00C217A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A73DE12" w14:textId="77777777" w:rsidR="00D520D3" w:rsidRPr="00C217A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1B1815" w14:textId="77777777" w:rsidR="00D520D3" w:rsidRPr="00C217A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217A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217AB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C217A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234886A" w14:textId="77777777" w:rsidR="00B62AD0" w:rsidRPr="00C217AB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217AB" w14:paraId="1C4118A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620853" w14:textId="77777777" w:rsidR="00053927" w:rsidRPr="00C217A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17AB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FE62C5F" w14:textId="77777777" w:rsidR="00053927" w:rsidRPr="00C217A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C217AB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C217AB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C217AB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5B4D82" w14:textId="77777777" w:rsidR="0071340C" w:rsidRPr="00C217A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217AB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C217AB">
        <w:rPr>
          <w:rFonts w:ascii="Arial Narrow" w:eastAsia="Times New Roman" w:hAnsi="Arial Narrow" w:cs="Arial"/>
          <w:lang w:eastAsia="pl-PL"/>
        </w:rPr>
        <w:t xml:space="preserve">, </w:t>
      </w:r>
      <w:r w:rsidRPr="00C217AB">
        <w:rPr>
          <w:rFonts w:ascii="Arial Narrow" w:eastAsia="Times New Roman" w:hAnsi="Arial Narrow" w:cs="Arial"/>
          <w:lang w:eastAsia="pl-PL"/>
        </w:rPr>
        <w:t>w oparciu o</w:t>
      </w:r>
      <w:r w:rsidR="00EF3368" w:rsidRPr="00C217AB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C217AB">
        <w:rPr>
          <w:rFonts w:ascii="Arial Narrow" w:hAnsi="Arial Narrow" w:cs="Arial"/>
        </w:rPr>
        <w:t xml:space="preserve"> ustawy </w:t>
      </w:r>
      <w:r w:rsidR="00EF3368" w:rsidRPr="00C217AB">
        <w:rPr>
          <w:rFonts w:ascii="Arial Narrow" w:hAnsi="Arial Narrow" w:cs="Arial"/>
        </w:rPr>
        <w:t xml:space="preserve">z dnia 11 września 2019r. Prawo zamówień publicznych </w:t>
      </w:r>
      <w:r w:rsidR="00C16F8C" w:rsidRPr="00C217AB">
        <w:rPr>
          <w:rFonts w:ascii="Arial Narrow" w:hAnsi="Arial Narrow" w:cs="Arial"/>
        </w:rPr>
        <w:t>(</w:t>
      </w:r>
      <w:proofErr w:type="spellStart"/>
      <w:r w:rsidR="00C16F8C" w:rsidRPr="00C217AB">
        <w:rPr>
          <w:rFonts w:ascii="Arial Narrow" w:hAnsi="Arial Narrow" w:cs="Arial"/>
        </w:rPr>
        <w:t>t.j</w:t>
      </w:r>
      <w:proofErr w:type="spellEnd"/>
      <w:r w:rsidR="00C16F8C" w:rsidRPr="00C217AB">
        <w:rPr>
          <w:rFonts w:ascii="Arial Narrow" w:hAnsi="Arial Narrow" w:cs="Arial"/>
        </w:rPr>
        <w:t>. Dz. U. z 2023r. poz. 1605)</w:t>
      </w:r>
      <w:r w:rsidR="00E27ABB" w:rsidRPr="00C217AB">
        <w:rPr>
          <w:rFonts w:ascii="Arial Narrow" w:eastAsia="Times New Roman" w:hAnsi="Arial Narrow" w:cs="Arial"/>
          <w:lang w:eastAsia="pl-PL"/>
        </w:rPr>
        <w:t xml:space="preserve">, </w:t>
      </w:r>
      <w:r w:rsidRPr="00C217AB">
        <w:rPr>
          <w:rFonts w:ascii="Arial Narrow" w:eastAsia="Times New Roman" w:hAnsi="Arial Narrow" w:cs="Arial"/>
          <w:lang w:eastAsia="pl-PL"/>
        </w:rPr>
        <w:t xml:space="preserve">że </w:t>
      </w:r>
      <w:r w:rsidRPr="00C217AB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C217AB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C217AB">
        <w:rPr>
          <w:rFonts w:ascii="Arial Narrow" w:eastAsia="Times New Roman" w:hAnsi="Arial Narrow" w:cs="Arial"/>
          <w:lang w:eastAsia="pl-PL"/>
        </w:rPr>
        <w:t xml:space="preserve">do </w:t>
      </w:r>
      <w:r w:rsidRPr="00C217AB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217AB" w14:paraId="74DD2B2B" w14:textId="77777777" w:rsidTr="00467CA2">
        <w:tc>
          <w:tcPr>
            <w:tcW w:w="2269" w:type="dxa"/>
            <w:shd w:val="clear" w:color="auto" w:fill="auto"/>
          </w:tcPr>
          <w:p w14:paraId="31B9265B" w14:textId="77777777" w:rsidR="00D520D3" w:rsidRPr="00C217A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013864" w14:textId="77777777" w:rsidR="00D520D3" w:rsidRPr="00C217AB" w:rsidRDefault="00C16F8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Oddziału Gastrologii i Oddziału Pulmonologii oraz dzierżawa 2 polisomnografów i 4 aparatów CPAP na okres 12 miesięcy</w:t>
            </w:r>
            <w:r w:rsidR="00D520D3" w:rsidRPr="00C217AB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C16F8C" w:rsidRPr="00C217AB" w14:paraId="781AF211" w14:textId="77777777" w:rsidTr="005D40D2">
        <w:tc>
          <w:tcPr>
            <w:tcW w:w="2269" w:type="dxa"/>
            <w:shd w:val="clear" w:color="auto" w:fill="auto"/>
          </w:tcPr>
          <w:p w14:paraId="63CDFE77" w14:textId="77777777" w:rsidR="00C16F8C" w:rsidRPr="00C217AB" w:rsidRDefault="00C16F8C" w:rsidP="005D40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A80028" w14:textId="77777777" w:rsidR="00C16F8C" w:rsidRPr="00C217AB" w:rsidRDefault="00C16F8C" w:rsidP="005D40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b/>
                <w:lang w:eastAsia="pl-PL"/>
              </w:rPr>
              <w:t>88/2024</w:t>
            </w:r>
          </w:p>
        </w:tc>
      </w:tr>
    </w:tbl>
    <w:p w14:paraId="3CC579FA" w14:textId="77777777" w:rsidR="00DC652A" w:rsidRPr="00C217AB" w:rsidRDefault="00C16F8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217AB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C217AB">
        <w:rPr>
          <w:rFonts w:ascii="Arial Narrow" w:eastAsia="Times New Roman" w:hAnsi="Arial Narrow" w:cs="Arial"/>
          <w:lang w:eastAsia="pl-PL"/>
        </w:rPr>
        <w:t>do dyspozycji Wykonawcy:</w:t>
      </w:r>
    </w:p>
    <w:p w14:paraId="7EE532C6" w14:textId="77777777" w:rsidR="00DC652A" w:rsidRPr="00C217A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217A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D9D6A8" w14:textId="77777777" w:rsidR="0071340C" w:rsidRPr="00C217A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217A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C217AB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C217A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50CC744" w14:textId="77777777" w:rsidR="0071340C" w:rsidRPr="00C217A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06456C8D" w14:textId="77777777" w:rsidR="0071340C" w:rsidRPr="00C217A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217AB">
        <w:rPr>
          <w:rFonts w:ascii="Arial Narrow" w:eastAsia="Times New Roman" w:hAnsi="Arial Narrow" w:cs="Arial"/>
          <w:lang w:eastAsia="pl-PL"/>
        </w:rPr>
        <w:t>nw. zasobów:</w:t>
      </w:r>
    </w:p>
    <w:p w14:paraId="3061FF9E" w14:textId="77777777" w:rsidR="0071340C" w:rsidRPr="00C217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217A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A981230" w14:textId="77777777" w:rsidR="0071340C" w:rsidRPr="00C217A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C217AB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C217AB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C217AB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6FE8158" w14:textId="77777777" w:rsidR="0071340C" w:rsidRPr="00C217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1CB4F8DE" w14:textId="77777777" w:rsidR="0071340C" w:rsidRPr="00C217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5BC25B4" w14:textId="77777777" w:rsidR="00DC652A" w:rsidRPr="00C217A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C217AB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C217AB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C217AB">
        <w:rPr>
          <w:rFonts w:ascii="Arial Narrow" w:eastAsia="Times New Roman" w:hAnsi="Arial Narrow" w:cs="Arial"/>
          <w:lang w:eastAsia="pl-PL"/>
        </w:rPr>
        <w:t>:</w:t>
      </w:r>
    </w:p>
    <w:p w14:paraId="7DFF480C" w14:textId="77777777" w:rsidR="00DC652A" w:rsidRPr="00C217A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C217AB">
        <w:rPr>
          <w:rFonts w:ascii="Arial Narrow" w:eastAsia="Times New Roman" w:hAnsi="Arial Narrow" w:cs="Arial"/>
          <w:lang w:eastAsia="pl-PL"/>
        </w:rPr>
        <w:t>u</w:t>
      </w:r>
      <w:r w:rsidR="00DC652A" w:rsidRPr="00C217AB">
        <w:rPr>
          <w:rFonts w:ascii="Arial Narrow" w:eastAsia="Times New Roman" w:hAnsi="Arial Narrow" w:cs="Arial"/>
          <w:lang w:eastAsia="pl-PL"/>
        </w:rPr>
        <w:t>dostę</w:t>
      </w:r>
      <w:r w:rsidRPr="00C217AB">
        <w:rPr>
          <w:rFonts w:ascii="Arial Narrow" w:eastAsia="Times New Roman" w:hAnsi="Arial Narrow" w:cs="Arial"/>
          <w:lang w:eastAsia="pl-PL"/>
        </w:rPr>
        <w:t>p</w:t>
      </w:r>
      <w:r w:rsidR="00DC652A" w:rsidRPr="00C217AB">
        <w:rPr>
          <w:rFonts w:ascii="Arial Narrow" w:eastAsia="Times New Roman" w:hAnsi="Arial Narrow" w:cs="Arial"/>
          <w:lang w:eastAsia="pl-PL"/>
        </w:rPr>
        <w:t>ni</w:t>
      </w:r>
      <w:r w:rsidRPr="00C217AB">
        <w:rPr>
          <w:rFonts w:ascii="Arial Narrow" w:eastAsia="Times New Roman" w:hAnsi="Arial Narrow" w:cs="Arial"/>
          <w:lang w:eastAsia="pl-PL"/>
        </w:rPr>
        <w:t>ę</w:t>
      </w:r>
      <w:r w:rsidR="00DC652A" w:rsidRPr="00C217AB">
        <w:rPr>
          <w:rFonts w:ascii="Arial Narrow" w:eastAsia="Times New Roman" w:hAnsi="Arial Narrow" w:cs="Arial"/>
          <w:lang w:eastAsia="pl-PL"/>
        </w:rPr>
        <w:t xml:space="preserve"> </w:t>
      </w:r>
      <w:r w:rsidRPr="00C217AB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57BF683" w14:textId="77777777" w:rsidR="0093388F" w:rsidRPr="00C217A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217A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FACC6B2" w14:textId="77777777" w:rsidR="0093388F" w:rsidRPr="00C217A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217AB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624F82F6" w14:textId="77777777" w:rsidR="0093388F" w:rsidRPr="00C217A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C217A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F601194" w14:textId="77777777" w:rsidR="00CB29AC" w:rsidRPr="00C217A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217AB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438F180F" w14:textId="77777777" w:rsidR="00CB29AC" w:rsidRPr="00C217A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217AB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39AC140" w14:textId="77777777" w:rsidR="00830970" w:rsidRPr="00C217A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217AB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C217AB">
        <w:rPr>
          <w:rFonts w:ascii="Arial Narrow" w:eastAsia="Times New Roman" w:hAnsi="Arial Narrow" w:cs="Arial"/>
          <w:lang w:eastAsia="pl-PL"/>
        </w:rPr>
        <w:t xml:space="preserve">mojego </w:t>
      </w:r>
      <w:r w:rsidRPr="00C217AB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C217AB">
        <w:rPr>
          <w:rFonts w:ascii="Arial Narrow" w:eastAsia="Times New Roman" w:hAnsi="Arial Narrow" w:cs="Arial"/>
          <w:lang w:eastAsia="pl-PL"/>
        </w:rPr>
        <w:t>będzie następujący:</w:t>
      </w:r>
    </w:p>
    <w:p w14:paraId="42F4B13B" w14:textId="77777777" w:rsidR="00E27ABB" w:rsidRPr="00C217A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217AB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217AB" w14:paraId="7FA37552" w14:textId="77777777" w:rsidTr="00467CA2">
        <w:tc>
          <w:tcPr>
            <w:tcW w:w="2660" w:type="dxa"/>
            <w:shd w:val="clear" w:color="auto" w:fill="auto"/>
          </w:tcPr>
          <w:p w14:paraId="403FFD60" w14:textId="77777777" w:rsidR="00D520D3" w:rsidRPr="00C217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E816A7" w14:textId="77777777" w:rsidR="00D520D3" w:rsidRPr="00C217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FB9E925" w14:textId="77777777" w:rsidR="00D520D3" w:rsidRPr="00C217A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A32209C" w14:textId="77777777" w:rsidR="00D520D3" w:rsidRPr="00C217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019D75E" w14:textId="77777777" w:rsidR="00D520D3" w:rsidRPr="00C217A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67EAB1" w14:textId="77777777" w:rsidR="00D520D3" w:rsidRPr="00C217A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217A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16F8C" w:rsidRPr="00C217A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C217A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C217A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C217A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CD8BD5B" w14:textId="77777777" w:rsidR="00E27ABB" w:rsidRPr="00C217A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C217A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8AAE6" w14:textId="77777777" w:rsidR="00D60A15" w:rsidRDefault="00D60A15" w:rsidP="00025386">
      <w:pPr>
        <w:spacing w:after="0" w:line="240" w:lineRule="auto"/>
      </w:pPr>
      <w:r>
        <w:separator/>
      </w:r>
    </w:p>
  </w:endnote>
  <w:endnote w:type="continuationSeparator" w:id="0">
    <w:p w14:paraId="4CD592E2" w14:textId="77777777" w:rsidR="00D60A15" w:rsidRDefault="00D60A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D5C9F" w14:textId="77777777" w:rsidR="00C16F8C" w:rsidRDefault="00C16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CC5C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56DA29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83CF1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4FD934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9D404" w14:textId="77777777" w:rsidR="00C16F8C" w:rsidRDefault="00C16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8E1D9" w14:textId="77777777" w:rsidR="00D60A15" w:rsidRDefault="00D60A15" w:rsidP="00025386">
      <w:pPr>
        <w:spacing w:after="0" w:line="240" w:lineRule="auto"/>
      </w:pPr>
      <w:r>
        <w:separator/>
      </w:r>
    </w:p>
  </w:footnote>
  <w:footnote w:type="continuationSeparator" w:id="0">
    <w:p w14:paraId="6E70640D" w14:textId="77777777" w:rsidR="00D60A15" w:rsidRDefault="00D60A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6940A" w14:textId="77777777" w:rsidR="00C16F8C" w:rsidRDefault="00C16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6E33A" w14:textId="77777777" w:rsidR="00C16F8C" w:rsidRDefault="00C16F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8D0F1" w14:textId="77777777" w:rsidR="00C16F8C" w:rsidRDefault="00C16F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928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A1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6F8C"/>
    <w:rsid w:val="00C217AB"/>
    <w:rsid w:val="00CB29AC"/>
    <w:rsid w:val="00D520D3"/>
    <w:rsid w:val="00D55FC4"/>
    <w:rsid w:val="00D60A15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8E4D5B"/>
  <w15:chartTrackingRefBased/>
  <w15:docId w15:val="{18E65F9D-6A78-4E32-BD93-E05F906B3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2024-07-03T09:00:00Z</cp:lastPrinted>
  <dcterms:created xsi:type="dcterms:W3CDTF">2024-07-03T09:00:00Z</dcterms:created>
  <dcterms:modified xsi:type="dcterms:W3CDTF">2024-07-03T09:00:00Z</dcterms:modified>
</cp:coreProperties>
</file>