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B214B3" w14:textId="77777777" w:rsidR="00B048DA" w:rsidRPr="00084A38" w:rsidRDefault="00EB2C7C" w:rsidP="00084A38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084A38">
        <w:rPr>
          <w:rFonts w:ascii="Arial Narrow" w:hAnsi="Arial Narrow" w:cs="Arial"/>
          <w:sz w:val="22"/>
          <w:szCs w:val="22"/>
        </w:rPr>
        <w:t>Bydgoszcz</w:t>
      </w:r>
      <w:r w:rsidR="00B048DA" w:rsidRPr="00084A38">
        <w:rPr>
          <w:rFonts w:ascii="Arial Narrow" w:hAnsi="Arial Narrow" w:cs="Arial"/>
          <w:sz w:val="22"/>
          <w:szCs w:val="22"/>
        </w:rPr>
        <w:t xml:space="preserve"> dnia: </w:t>
      </w:r>
      <w:r w:rsidRPr="00084A38">
        <w:rPr>
          <w:rFonts w:ascii="Arial Narrow" w:hAnsi="Arial Narrow" w:cs="Arial"/>
          <w:sz w:val="22"/>
          <w:szCs w:val="22"/>
        </w:rPr>
        <w:t>2024-07-04</w:t>
      </w:r>
    </w:p>
    <w:p w14:paraId="55D0BAEB" w14:textId="77777777" w:rsidR="00B048DA" w:rsidRPr="00084A38" w:rsidRDefault="00EB2C7C" w:rsidP="00084A38">
      <w:pPr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084A3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39FA36F" w14:textId="77777777" w:rsidR="00B048DA" w:rsidRPr="00084A38" w:rsidRDefault="00EB2C7C" w:rsidP="00084A38">
      <w:pPr>
        <w:ind w:right="3969"/>
        <w:rPr>
          <w:rFonts w:ascii="Arial Narrow" w:hAnsi="Arial Narrow" w:cs="Arial"/>
          <w:sz w:val="22"/>
          <w:szCs w:val="22"/>
        </w:rPr>
      </w:pPr>
      <w:r w:rsidRPr="00084A38">
        <w:rPr>
          <w:rFonts w:ascii="Arial Narrow" w:hAnsi="Arial Narrow" w:cs="Arial"/>
          <w:sz w:val="22"/>
          <w:szCs w:val="22"/>
        </w:rPr>
        <w:t>Powstańców Warszawy</w:t>
      </w:r>
      <w:r w:rsidR="00B048DA" w:rsidRPr="00084A38">
        <w:rPr>
          <w:rFonts w:ascii="Arial Narrow" w:hAnsi="Arial Narrow" w:cs="Arial"/>
          <w:sz w:val="22"/>
          <w:szCs w:val="22"/>
        </w:rPr>
        <w:t xml:space="preserve"> </w:t>
      </w:r>
      <w:r w:rsidRPr="00084A38">
        <w:rPr>
          <w:rFonts w:ascii="Arial Narrow" w:hAnsi="Arial Narrow" w:cs="Arial"/>
          <w:sz w:val="22"/>
          <w:szCs w:val="22"/>
        </w:rPr>
        <w:t>5</w:t>
      </w:r>
    </w:p>
    <w:p w14:paraId="5E4DBFE6" w14:textId="77777777" w:rsidR="00B048DA" w:rsidRPr="00084A38" w:rsidRDefault="00EB2C7C" w:rsidP="00084A38">
      <w:pPr>
        <w:ind w:right="3969"/>
        <w:rPr>
          <w:rFonts w:ascii="Arial Narrow" w:hAnsi="Arial Narrow" w:cs="Arial"/>
          <w:sz w:val="22"/>
          <w:szCs w:val="22"/>
        </w:rPr>
      </w:pPr>
      <w:r w:rsidRPr="00084A38">
        <w:rPr>
          <w:rFonts w:ascii="Arial Narrow" w:hAnsi="Arial Narrow" w:cs="Arial"/>
          <w:sz w:val="22"/>
          <w:szCs w:val="22"/>
        </w:rPr>
        <w:t>85-681</w:t>
      </w:r>
      <w:r w:rsidR="00B048DA" w:rsidRPr="00084A38">
        <w:rPr>
          <w:rFonts w:ascii="Arial Narrow" w:hAnsi="Arial Narrow" w:cs="Arial"/>
          <w:sz w:val="22"/>
          <w:szCs w:val="22"/>
        </w:rPr>
        <w:t xml:space="preserve"> </w:t>
      </w:r>
      <w:r w:rsidRPr="00084A38">
        <w:rPr>
          <w:rFonts w:ascii="Arial Narrow" w:hAnsi="Arial Narrow" w:cs="Arial"/>
          <w:sz w:val="22"/>
          <w:szCs w:val="22"/>
        </w:rPr>
        <w:t>Bydgoszcz</w:t>
      </w:r>
    </w:p>
    <w:p w14:paraId="67C7CDF1" w14:textId="77777777" w:rsidR="00B048DA" w:rsidRPr="00084A38" w:rsidRDefault="00B048DA" w:rsidP="00084A38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084A38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7348C43" w14:textId="77777777" w:rsidR="00B048DA" w:rsidRPr="00084A38" w:rsidRDefault="00B048DA" w:rsidP="00084A38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084A38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5F5CDE4" w14:textId="77777777" w:rsidR="00B048DA" w:rsidRPr="00084A38" w:rsidRDefault="00B048DA" w:rsidP="00084A38">
      <w:pPr>
        <w:tabs>
          <w:tab w:val="left" w:pos="708"/>
          <w:tab w:val="center" w:pos="4536"/>
          <w:tab w:val="right" w:pos="9072"/>
        </w:tabs>
        <w:spacing w:after="20" w:line="276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084A38" w14:paraId="28221563" w14:textId="77777777" w:rsidTr="00B048DA">
        <w:tc>
          <w:tcPr>
            <w:tcW w:w="9498" w:type="dxa"/>
            <w:shd w:val="clear" w:color="auto" w:fill="F2F2F2"/>
            <w:hideMark/>
          </w:tcPr>
          <w:p w14:paraId="31E87EDE" w14:textId="77777777" w:rsidR="00B048DA" w:rsidRPr="00084A38" w:rsidRDefault="00B048DA" w:rsidP="00084A38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084A3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F57D8B9" w14:textId="0D81ABF3" w:rsidR="00B048DA" w:rsidRPr="00084A38" w:rsidRDefault="00B048DA" w:rsidP="00084A38">
            <w:pPr>
              <w:keepNext/>
              <w:spacing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84A3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  <w:r w:rsidR="00084A3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 xml:space="preserve"> dla zadania 16</w:t>
            </w:r>
          </w:p>
        </w:tc>
      </w:tr>
    </w:tbl>
    <w:p w14:paraId="37528A9C" w14:textId="77777777" w:rsidR="00084A38" w:rsidRDefault="00084A38" w:rsidP="00084A38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66A02A35" w14:textId="4FA63BD7" w:rsidR="00B048DA" w:rsidRPr="00084A38" w:rsidRDefault="00B048DA" w:rsidP="00084A38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84A3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84A3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84A3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084A38" w14:paraId="1A451035" w14:textId="77777777" w:rsidTr="00B048DA">
        <w:tc>
          <w:tcPr>
            <w:tcW w:w="2269" w:type="dxa"/>
            <w:shd w:val="clear" w:color="auto" w:fill="auto"/>
          </w:tcPr>
          <w:p w14:paraId="29800ED1" w14:textId="77777777" w:rsidR="00B048DA" w:rsidRPr="00084A38" w:rsidRDefault="00B048DA" w:rsidP="00084A38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4A3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30C5406B" w14:textId="77777777" w:rsidR="00B048DA" w:rsidRPr="00084A38" w:rsidRDefault="00EB2C7C" w:rsidP="00084A3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84A38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Oddziału Gastrologii i Oddziału Pulmonologii oraz dzierżawa 2 polisomnografów i 4 aparatów CPAP na okres 12 miesięcy</w:t>
            </w:r>
          </w:p>
        </w:tc>
      </w:tr>
      <w:tr w:rsidR="00EB2C7C" w:rsidRPr="00084A38" w14:paraId="5205B712" w14:textId="77777777" w:rsidTr="0018195F">
        <w:tc>
          <w:tcPr>
            <w:tcW w:w="2269" w:type="dxa"/>
            <w:shd w:val="clear" w:color="auto" w:fill="auto"/>
          </w:tcPr>
          <w:p w14:paraId="668B71BB" w14:textId="77777777" w:rsidR="00EB2C7C" w:rsidRPr="00084A38" w:rsidRDefault="00EB2C7C" w:rsidP="00084A38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4A3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0E9700C8" w14:textId="77777777" w:rsidR="00EB2C7C" w:rsidRPr="00084A38" w:rsidRDefault="00EB2C7C" w:rsidP="00084A3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84A38">
              <w:rPr>
                <w:rFonts w:ascii="Arial Narrow" w:hAnsi="Arial Narrow" w:cs="Arial"/>
                <w:b/>
                <w:sz w:val="22"/>
                <w:szCs w:val="22"/>
              </w:rPr>
              <w:t>40/2024</w:t>
            </w:r>
          </w:p>
        </w:tc>
      </w:tr>
    </w:tbl>
    <w:p w14:paraId="404D1324" w14:textId="77777777" w:rsidR="00B048DA" w:rsidRPr="00084A38" w:rsidRDefault="00B048DA" w:rsidP="00084A38">
      <w:pPr>
        <w:tabs>
          <w:tab w:val="left" w:pos="708"/>
          <w:tab w:val="center" w:pos="4536"/>
          <w:tab w:val="right" w:pos="9072"/>
        </w:tabs>
        <w:spacing w:line="276" w:lineRule="auto"/>
        <w:rPr>
          <w:rFonts w:ascii="Arial Narrow" w:hAnsi="Arial Narrow" w:cs="Arial"/>
          <w:sz w:val="22"/>
          <w:szCs w:val="22"/>
        </w:rPr>
      </w:pPr>
    </w:p>
    <w:p w14:paraId="67E4319B" w14:textId="77777777" w:rsidR="008642B3" w:rsidRPr="00084A38" w:rsidRDefault="00B048DA" w:rsidP="00084A38">
      <w:pPr>
        <w:pStyle w:val="Nagwek"/>
        <w:tabs>
          <w:tab w:val="clear" w:pos="4536"/>
          <w:tab w:val="clear" w:pos="9072"/>
        </w:tabs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084A38">
        <w:rPr>
          <w:rFonts w:ascii="Arial Narrow" w:hAnsi="Arial Narrow" w:cs="Arial"/>
          <w:sz w:val="22"/>
          <w:szCs w:val="22"/>
        </w:rPr>
        <w:t xml:space="preserve">Zamawiający, </w:t>
      </w:r>
      <w:r w:rsidR="00EB2C7C" w:rsidRPr="00084A38">
        <w:rPr>
          <w:rFonts w:ascii="Arial Narrow" w:hAnsi="Arial Narrow" w:cs="Arial"/>
          <w:b/>
          <w:sz w:val="22"/>
          <w:szCs w:val="22"/>
        </w:rPr>
        <w:t>10WSzKzP SPZOZ</w:t>
      </w:r>
      <w:r w:rsidRPr="00084A38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084A38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084A38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084A38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EB2C7C" w:rsidRPr="00084A38">
        <w:rPr>
          <w:rFonts w:ascii="Arial Narrow" w:hAnsi="Arial Narrow" w:cs="Arial"/>
          <w:sz w:val="22"/>
          <w:szCs w:val="22"/>
        </w:rPr>
        <w:t>(</w:t>
      </w:r>
      <w:proofErr w:type="spellStart"/>
      <w:r w:rsidR="00EB2C7C" w:rsidRPr="00084A38">
        <w:rPr>
          <w:rFonts w:ascii="Arial Narrow" w:hAnsi="Arial Narrow" w:cs="Arial"/>
          <w:sz w:val="22"/>
          <w:szCs w:val="22"/>
        </w:rPr>
        <w:t>t.j</w:t>
      </w:r>
      <w:proofErr w:type="spellEnd"/>
      <w:r w:rsidR="00EB2C7C" w:rsidRPr="00084A38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084A38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084A38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084A38">
        <w:rPr>
          <w:rFonts w:ascii="Arial Narrow" w:hAnsi="Arial Narrow" w:cs="Arial"/>
          <w:sz w:val="22"/>
          <w:szCs w:val="22"/>
        </w:rPr>
        <w:t>”</w:t>
      </w:r>
      <w:r w:rsidR="00D26ED6" w:rsidRPr="00084A38">
        <w:rPr>
          <w:rFonts w:ascii="Arial Narrow" w:hAnsi="Arial Narrow" w:cs="Arial"/>
          <w:sz w:val="22"/>
          <w:szCs w:val="22"/>
        </w:rPr>
        <w:t xml:space="preserve">, </w:t>
      </w:r>
      <w:r w:rsidR="00C65E53" w:rsidRPr="00084A38">
        <w:rPr>
          <w:rFonts w:ascii="Arial Narrow" w:hAnsi="Arial Narrow" w:cs="Arial"/>
          <w:sz w:val="22"/>
          <w:szCs w:val="22"/>
        </w:rPr>
        <w:t>informuje</w:t>
      </w:r>
      <w:r w:rsidR="00D26ED6" w:rsidRPr="00084A38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084A38">
        <w:rPr>
          <w:rFonts w:ascii="Arial Narrow" w:hAnsi="Arial Narrow" w:cs="Arial"/>
          <w:sz w:val="22"/>
          <w:szCs w:val="22"/>
        </w:rPr>
        <w:t>najkorzystniejsz</w:t>
      </w:r>
      <w:r w:rsidR="00D26ED6" w:rsidRPr="00084A38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084A38">
        <w:rPr>
          <w:rFonts w:ascii="Arial Narrow" w:hAnsi="Arial Narrow" w:cs="Arial"/>
          <w:sz w:val="22"/>
          <w:szCs w:val="22"/>
        </w:rPr>
        <w:t>ofer</w:t>
      </w:r>
      <w:r w:rsidR="00D26ED6" w:rsidRPr="00084A38">
        <w:rPr>
          <w:rFonts w:ascii="Arial Narrow" w:hAnsi="Arial Narrow" w:cs="Arial"/>
          <w:sz w:val="22"/>
          <w:szCs w:val="22"/>
        </w:rPr>
        <w:t>t</w:t>
      </w:r>
      <w:r w:rsidR="009F0E5C" w:rsidRPr="00084A38">
        <w:rPr>
          <w:rFonts w:ascii="Arial Narrow" w:hAnsi="Arial Narrow" w:cs="Arial"/>
          <w:sz w:val="22"/>
          <w:szCs w:val="22"/>
        </w:rPr>
        <w:t>a</w:t>
      </w:r>
      <w:r w:rsidRPr="00084A38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084A38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B2C7C" w:rsidRPr="00084A38" w14:paraId="444665FA" w14:textId="77777777" w:rsidTr="0018195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84FE5DE" w14:textId="77777777" w:rsidR="00EB2C7C" w:rsidRPr="00084A38" w:rsidRDefault="00EB2C7C" w:rsidP="00084A38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84A3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084A38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16</w:t>
            </w:r>
            <w:r w:rsidRPr="00084A3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084A38">
              <w:rPr>
                <w:rFonts w:ascii="Arial Narrow" w:hAnsi="Arial Narrow" w:cs="Arial"/>
                <w:color w:val="000000"/>
                <w:sz w:val="22"/>
                <w:szCs w:val="22"/>
              </w:rPr>
              <w:t>Zadanie 16</w:t>
            </w:r>
          </w:p>
          <w:p w14:paraId="6C325854" w14:textId="77777777" w:rsidR="00EB2C7C" w:rsidRPr="00084A38" w:rsidRDefault="00EB2C7C" w:rsidP="00084A38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84A38">
              <w:rPr>
                <w:rFonts w:ascii="Arial Narrow" w:hAnsi="Arial Narrow" w:cs="Arial"/>
                <w:b/>
                <w:sz w:val="22"/>
                <w:szCs w:val="22"/>
              </w:rPr>
              <w:t>EP-P SPÓŁKA Z OGRANICZONĄ ODPOWIEDZIALNOŚCIĄ SPÓŁKA KOMANDYTOWA</w:t>
            </w:r>
          </w:p>
          <w:p w14:paraId="01BC0E1F" w14:textId="19FF97C2" w:rsidR="00EB2C7C" w:rsidRPr="00084A38" w:rsidRDefault="00EB2C7C" w:rsidP="00084A3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84A38">
              <w:rPr>
                <w:rFonts w:ascii="Arial Narrow" w:hAnsi="Arial Narrow" w:cs="Arial"/>
                <w:bCs/>
                <w:sz w:val="22"/>
                <w:szCs w:val="22"/>
              </w:rPr>
              <w:t>LIPOWA</w:t>
            </w:r>
            <w:r w:rsidRPr="00084A3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84A38">
              <w:rPr>
                <w:rFonts w:ascii="Arial Narrow" w:hAnsi="Arial Narrow" w:cs="Arial"/>
                <w:bCs/>
                <w:sz w:val="22"/>
                <w:szCs w:val="22"/>
              </w:rPr>
              <w:t>1C</w:t>
            </w:r>
            <w:r w:rsidR="00084A38">
              <w:rPr>
                <w:rFonts w:ascii="Arial Narrow" w:hAnsi="Arial Narrow" w:cs="Arial"/>
                <w:bCs/>
                <w:sz w:val="22"/>
                <w:szCs w:val="22"/>
              </w:rPr>
              <w:t xml:space="preserve">, </w:t>
            </w:r>
            <w:r w:rsidRPr="00084A38">
              <w:rPr>
                <w:rFonts w:ascii="Arial Narrow" w:hAnsi="Arial Narrow" w:cs="Arial"/>
                <w:bCs/>
                <w:sz w:val="22"/>
                <w:szCs w:val="22"/>
              </w:rPr>
              <w:t>55-200</w:t>
            </w:r>
            <w:r w:rsidRPr="00084A3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084A38">
              <w:rPr>
                <w:rFonts w:ascii="Arial Narrow" w:hAnsi="Arial Narrow" w:cs="Arial"/>
                <w:bCs/>
                <w:sz w:val="22"/>
                <w:szCs w:val="22"/>
              </w:rPr>
              <w:t>OŁAWA</w:t>
            </w:r>
          </w:p>
          <w:p w14:paraId="267668F8" w14:textId="77777777" w:rsidR="00EB2C7C" w:rsidRPr="00084A38" w:rsidRDefault="00EB2C7C" w:rsidP="00084A38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4A3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084A3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084A38">
              <w:rPr>
                <w:rFonts w:ascii="Arial Narrow" w:hAnsi="Arial Narrow" w:cs="Arial"/>
                <w:b/>
                <w:sz w:val="22"/>
                <w:szCs w:val="22"/>
              </w:rPr>
              <w:t>27 820.80 zł</w:t>
            </w:r>
            <w:r w:rsidRPr="00084A38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084A3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7A5C44B" w14:textId="77777777" w:rsidR="00EB2C7C" w:rsidRPr="00084A38" w:rsidRDefault="00EB2C7C" w:rsidP="00084A38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4A38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084A3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D6845B1" w14:textId="77777777" w:rsidR="00EB2C7C" w:rsidRPr="00084A38" w:rsidRDefault="00EB2C7C" w:rsidP="00084A38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4A38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084A38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084A38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5BC2F705" w14:textId="77777777" w:rsidR="00992FF5" w:rsidRPr="00084A38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084A38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3543"/>
        <w:gridCol w:w="2835"/>
        <w:gridCol w:w="993"/>
      </w:tblGrid>
      <w:tr w:rsidR="00992FF5" w:rsidRPr="00084A38" w14:paraId="67417DD2" w14:textId="77777777" w:rsidTr="00084A3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8B546E" w14:textId="77777777" w:rsidR="00992FF5" w:rsidRPr="00084A3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84A38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32E318" w14:textId="77777777" w:rsidR="00992FF5" w:rsidRPr="00084A3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84A38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3ECF1B" w14:textId="77777777" w:rsidR="00992FF5" w:rsidRPr="00084A3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84A38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9C3246" w14:textId="77777777" w:rsidR="00992FF5" w:rsidRPr="00084A3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084A38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EB2C7C" w:rsidRPr="00084A38" w14:paraId="6B293D24" w14:textId="77777777" w:rsidTr="00084A3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1713B" w14:textId="77777777" w:rsidR="00EB2C7C" w:rsidRPr="00084A38" w:rsidRDefault="00EB2C7C" w:rsidP="0018195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84A38">
              <w:rPr>
                <w:rFonts w:ascii="Arial Narrow" w:hAnsi="Arial Narrow" w:cs="Arial"/>
                <w:sz w:val="18"/>
                <w:szCs w:val="18"/>
              </w:rPr>
              <w:t>16</w:t>
            </w:r>
            <w:r w:rsidRPr="00084A38">
              <w:rPr>
                <w:rFonts w:ascii="Arial Narrow" w:hAnsi="Arial Narrow" w:cs="Arial"/>
                <w:sz w:val="18"/>
                <w:szCs w:val="18"/>
              </w:rPr>
              <w:t xml:space="preserve"> - </w:t>
            </w:r>
            <w:r w:rsidRPr="00084A38">
              <w:rPr>
                <w:rFonts w:ascii="Arial Narrow" w:hAnsi="Arial Narrow" w:cs="Arial"/>
                <w:sz w:val="18"/>
                <w:szCs w:val="18"/>
              </w:rPr>
              <w:t>Zadanie 16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3CA35" w14:textId="1D3416C9" w:rsidR="00084A38" w:rsidRDefault="00EB2C7C" w:rsidP="00084A3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84A38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EP-P </w:t>
            </w:r>
            <w:r w:rsidR="00084A38">
              <w:rPr>
                <w:rFonts w:ascii="Arial Narrow" w:hAnsi="Arial Narrow" w:cs="Arial"/>
                <w:b/>
                <w:bCs/>
                <w:sz w:val="18"/>
                <w:szCs w:val="18"/>
              </w:rPr>
              <w:t>Sp. z o.o. Sp. K.</w:t>
            </w:r>
          </w:p>
          <w:p w14:paraId="52788E1E" w14:textId="39A1576D" w:rsidR="00EB2C7C" w:rsidRPr="00084A38" w:rsidRDefault="00EB2C7C" w:rsidP="00084A38">
            <w:pPr>
              <w:spacing w:before="40"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84A38">
              <w:rPr>
                <w:rFonts w:ascii="Arial Narrow" w:hAnsi="Arial Narrow" w:cs="Arial"/>
                <w:sz w:val="18"/>
                <w:szCs w:val="18"/>
              </w:rPr>
              <w:t>LIPOWA</w:t>
            </w:r>
            <w:r w:rsidRPr="00084A38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084A38">
              <w:rPr>
                <w:rFonts w:ascii="Arial Narrow" w:hAnsi="Arial Narrow" w:cs="Arial"/>
                <w:sz w:val="18"/>
                <w:szCs w:val="18"/>
              </w:rPr>
              <w:t>1C</w:t>
            </w:r>
          </w:p>
          <w:p w14:paraId="75F0F5ED" w14:textId="77777777" w:rsidR="00EB2C7C" w:rsidRPr="00084A38" w:rsidRDefault="00EB2C7C" w:rsidP="0018195F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84A38">
              <w:rPr>
                <w:rFonts w:ascii="Arial Narrow" w:hAnsi="Arial Narrow" w:cs="Arial"/>
                <w:sz w:val="18"/>
                <w:szCs w:val="18"/>
              </w:rPr>
              <w:t>55-200</w:t>
            </w:r>
            <w:r w:rsidRPr="00084A38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084A38">
              <w:rPr>
                <w:rFonts w:ascii="Arial Narrow" w:hAnsi="Arial Narrow" w:cs="Arial"/>
                <w:sz w:val="18"/>
                <w:szCs w:val="18"/>
              </w:rPr>
              <w:t>OŁAWA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78DEB" w14:textId="77777777" w:rsidR="00EB2C7C" w:rsidRPr="00084A38" w:rsidRDefault="00EB2C7C" w:rsidP="0018195F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84A38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7AAC3DEB" w14:textId="77777777" w:rsidR="00EB2C7C" w:rsidRPr="00084A38" w:rsidRDefault="00EB2C7C" w:rsidP="0018195F">
            <w:pPr>
              <w:spacing w:before="40" w:after="40"/>
              <w:rPr>
                <w:rFonts w:ascii="Arial Narrow" w:hAnsi="Arial Narrow" w:cs="Arial"/>
                <w:sz w:val="18"/>
                <w:szCs w:val="18"/>
              </w:rPr>
            </w:pPr>
            <w:r w:rsidRPr="00084A38">
              <w:rPr>
                <w:rFonts w:ascii="Arial Narrow" w:hAnsi="Arial Narrow" w:cs="Arial"/>
                <w:sz w:val="18"/>
                <w:szCs w:val="18"/>
              </w:rPr>
              <w:t>2 - Termin dostawy - 30.00</w:t>
            </w:r>
          </w:p>
          <w:p w14:paraId="3CD06080" w14:textId="77777777" w:rsidR="00EB2C7C" w:rsidRPr="00084A38" w:rsidRDefault="00EB2C7C" w:rsidP="0018195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84A38">
              <w:rPr>
                <w:rFonts w:ascii="Arial Narrow" w:hAnsi="Arial Narrow" w:cs="Arial"/>
                <w:sz w:val="18"/>
                <w:szCs w:val="18"/>
              </w:rPr>
              <w:t>3 - Termin płatności - 10.00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2D95B" w14:textId="77777777" w:rsidR="00EB2C7C" w:rsidRPr="00084A38" w:rsidRDefault="00EB2C7C" w:rsidP="0018195F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84A38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EB2C7C" w:rsidRPr="00084A38" w14:paraId="362A2696" w14:textId="77777777" w:rsidTr="00084A3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B7A0D" w14:textId="77777777" w:rsidR="00EB2C7C" w:rsidRPr="00084A38" w:rsidRDefault="00EB2C7C" w:rsidP="00084A38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84A38">
              <w:rPr>
                <w:rFonts w:ascii="Arial Narrow" w:hAnsi="Arial Narrow" w:cs="Arial"/>
                <w:sz w:val="18"/>
                <w:szCs w:val="18"/>
              </w:rPr>
              <w:t>16</w:t>
            </w:r>
            <w:r w:rsidRPr="00084A38">
              <w:rPr>
                <w:rFonts w:ascii="Arial Narrow" w:hAnsi="Arial Narrow" w:cs="Arial"/>
                <w:sz w:val="18"/>
                <w:szCs w:val="18"/>
              </w:rPr>
              <w:t xml:space="preserve"> - </w:t>
            </w:r>
            <w:r w:rsidRPr="00084A38">
              <w:rPr>
                <w:rFonts w:ascii="Arial Narrow" w:hAnsi="Arial Narrow" w:cs="Arial"/>
                <w:sz w:val="18"/>
                <w:szCs w:val="18"/>
              </w:rPr>
              <w:t>Zadanie 16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614D2" w14:textId="77777777" w:rsidR="00EB2C7C" w:rsidRPr="00084A38" w:rsidRDefault="00EB2C7C" w:rsidP="00084A38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084A38">
              <w:rPr>
                <w:rFonts w:ascii="Arial Narrow" w:hAnsi="Arial Narrow" w:cs="Arial"/>
                <w:b/>
                <w:bCs/>
                <w:sz w:val="18"/>
                <w:szCs w:val="18"/>
              </w:rPr>
              <w:t>Sonologistic</w:t>
            </w:r>
            <w:proofErr w:type="spellEnd"/>
            <w:r w:rsidRPr="00084A38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 Sp. Kom.</w:t>
            </w:r>
          </w:p>
          <w:p w14:paraId="6CF99CCB" w14:textId="77777777" w:rsidR="00EB2C7C" w:rsidRPr="00084A38" w:rsidRDefault="00EB2C7C" w:rsidP="00084A38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084A38">
              <w:rPr>
                <w:rFonts w:ascii="Arial Narrow" w:hAnsi="Arial Narrow" w:cs="Arial"/>
                <w:sz w:val="18"/>
                <w:szCs w:val="18"/>
              </w:rPr>
              <w:t>Kresowa</w:t>
            </w:r>
            <w:r w:rsidRPr="00084A38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084A38">
              <w:rPr>
                <w:rFonts w:ascii="Arial Narrow" w:hAnsi="Arial Narrow" w:cs="Arial"/>
                <w:sz w:val="18"/>
                <w:szCs w:val="18"/>
              </w:rPr>
              <w:t>7a</w:t>
            </w:r>
          </w:p>
          <w:p w14:paraId="3F011627" w14:textId="77777777" w:rsidR="00EB2C7C" w:rsidRPr="00084A38" w:rsidRDefault="00EB2C7C" w:rsidP="00084A38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84A38">
              <w:rPr>
                <w:rFonts w:ascii="Arial Narrow" w:hAnsi="Arial Narrow" w:cs="Arial"/>
                <w:sz w:val="18"/>
                <w:szCs w:val="18"/>
              </w:rPr>
              <w:t>22-400</w:t>
            </w:r>
            <w:r w:rsidRPr="00084A38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084A38">
              <w:rPr>
                <w:rFonts w:ascii="Arial Narrow" w:hAnsi="Arial Narrow" w:cs="Arial"/>
                <w:sz w:val="18"/>
                <w:szCs w:val="18"/>
              </w:rPr>
              <w:t>Zamość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B9A21" w14:textId="77777777" w:rsidR="00EB2C7C" w:rsidRPr="00084A38" w:rsidRDefault="00EB2C7C" w:rsidP="00084A38">
            <w:pPr>
              <w:spacing w:after="40"/>
              <w:rPr>
                <w:rFonts w:ascii="Arial Narrow" w:hAnsi="Arial Narrow" w:cs="Arial"/>
                <w:sz w:val="18"/>
                <w:szCs w:val="18"/>
              </w:rPr>
            </w:pPr>
            <w:r w:rsidRPr="00084A38">
              <w:rPr>
                <w:rFonts w:ascii="Arial Narrow" w:hAnsi="Arial Narrow" w:cs="Arial"/>
                <w:sz w:val="18"/>
                <w:szCs w:val="18"/>
              </w:rPr>
              <w:t>1 - Cena - 0.00</w:t>
            </w:r>
          </w:p>
          <w:p w14:paraId="6314B429" w14:textId="77777777" w:rsidR="00EB2C7C" w:rsidRPr="00084A38" w:rsidRDefault="00EB2C7C" w:rsidP="00084A38">
            <w:pPr>
              <w:spacing w:after="40"/>
              <w:rPr>
                <w:rFonts w:ascii="Arial Narrow" w:hAnsi="Arial Narrow" w:cs="Arial"/>
                <w:sz w:val="18"/>
                <w:szCs w:val="18"/>
              </w:rPr>
            </w:pPr>
            <w:r w:rsidRPr="00084A38">
              <w:rPr>
                <w:rFonts w:ascii="Arial Narrow" w:hAnsi="Arial Narrow" w:cs="Arial"/>
                <w:sz w:val="18"/>
                <w:szCs w:val="18"/>
              </w:rPr>
              <w:t>2 - Termin dostawy - 0.00</w:t>
            </w:r>
          </w:p>
          <w:p w14:paraId="2C50705F" w14:textId="77777777" w:rsidR="00EB2C7C" w:rsidRPr="00084A38" w:rsidRDefault="00EB2C7C" w:rsidP="00084A38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84A38">
              <w:rPr>
                <w:rFonts w:ascii="Arial Narrow" w:hAnsi="Arial Narrow" w:cs="Arial"/>
                <w:sz w:val="18"/>
                <w:szCs w:val="18"/>
              </w:rPr>
              <w:t>3 - Termin płatności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3C06F" w14:textId="77777777" w:rsidR="00EB2C7C" w:rsidRPr="00084A38" w:rsidRDefault="00EB2C7C" w:rsidP="00084A38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084A38">
              <w:rPr>
                <w:rFonts w:ascii="Arial Narrow" w:hAnsi="Arial Narrow" w:cs="Arial"/>
                <w:sz w:val="18"/>
                <w:szCs w:val="18"/>
              </w:rPr>
              <w:t xml:space="preserve">  0,00</w:t>
            </w:r>
          </w:p>
        </w:tc>
      </w:tr>
    </w:tbl>
    <w:p w14:paraId="40552BF5" w14:textId="77777777" w:rsidR="00084A38" w:rsidRDefault="00084A38" w:rsidP="00084A38">
      <w:pPr>
        <w:rPr>
          <w:rFonts w:ascii="Arial Narrow" w:hAnsi="Arial Narrow" w:cs="Arial"/>
          <w:i/>
          <w:sz w:val="22"/>
          <w:szCs w:val="22"/>
        </w:rPr>
      </w:pPr>
    </w:p>
    <w:p w14:paraId="77DEBEE1" w14:textId="0A052392" w:rsidR="00B464D3" w:rsidRPr="00084A38" w:rsidRDefault="00084A38" w:rsidP="00084A38">
      <w:pPr>
        <w:ind w:left="6372" w:firstLine="708"/>
        <w:rPr>
          <w:rFonts w:ascii="Arial Narrow" w:hAnsi="Arial Narrow" w:cs="Arial"/>
          <w:i/>
          <w:sz w:val="22"/>
          <w:szCs w:val="22"/>
        </w:rPr>
      </w:pPr>
      <w:r w:rsidRPr="00084A38">
        <w:rPr>
          <w:rFonts w:ascii="Arial Narrow" w:hAnsi="Arial Narrow" w:cs="Arial"/>
          <w:i/>
          <w:sz w:val="22"/>
          <w:szCs w:val="22"/>
        </w:rPr>
        <w:t>ZAMAWIAJĄCY</w:t>
      </w:r>
    </w:p>
    <w:p w14:paraId="12C50735" w14:textId="77777777" w:rsidR="00084A38" w:rsidRDefault="00084A38" w:rsidP="00084A38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</w:p>
    <w:p w14:paraId="6C3A547D" w14:textId="77777777" w:rsidR="00084A38" w:rsidRDefault="00084A38" w:rsidP="00084A38">
      <w:pPr>
        <w:rPr>
          <w:rFonts w:ascii="Arial Narrow" w:hAnsi="Arial Narrow"/>
          <w:i/>
          <w:iCs/>
          <w:sz w:val="18"/>
          <w:szCs w:val="20"/>
        </w:rPr>
      </w:pPr>
    </w:p>
    <w:p w14:paraId="5DFE813B" w14:textId="77777777" w:rsidR="00084A38" w:rsidRDefault="00084A38" w:rsidP="00084A38">
      <w:pPr>
        <w:rPr>
          <w:rFonts w:ascii="Arial Narrow" w:hAnsi="Arial Narrow"/>
          <w:i/>
          <w:iCs/>
          <w:sz w:val="18"/>
          <w:szCs w:val="20"/>
        </w:rPr>
      </w:pPr>
    </w:p>
    <w:p w14:paraId="3EA78126" w14:textId="77777777" w:rsidR="00084A38" w:rsidRDefault="00084A38" w:rsidP="00084A38">
      <w:pPr>
        <w:rPr>
          <w:rFonts w:ascii="Arial Narrow" w:hAnsi="Arial Narrow"/>
          <w:i/>
          <w:iCs/>
          <w:sz w:val="18"/>
          <w:szCs w:val="20"/>
        </w:rPr>
      </w:pPr>
    </w:p>
    <w:p w14:paraId="4BB59A14" w14:textId="77777777" w:rsidR="00084A38" w:rsidRDefault="00084A38" w:rsidP="00084A38">
      <w:pPr>
        <w:rPr>
          <w:rFonts w:ascii="Arial Narrow" w:hAnsi="Arial Narrow"/>
          <w:i/>
          <w:iCs/>
          <w:sz w:val="18"/>
          <w:szCs w:val="20"/>
        </w:rPr>
      </w:pPr>
    </w:p>
    <w:p w14:paraId="2432F62C" w14:textId="4FD939E3" w:rsidR="00084A38" w:rsidRDefault="00084A38" w:rsidP="00084A38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>
        <w:rPr>
          <w:rFonts w:ascii="Arial Narrow" w:hAnsi="Arial Narrow"/>
          <w:i/>
          <w:iCs/>
          <w:sz w:val="18"/>
          <w:szCs w:val="20"/>
        </w:rPr>
        <w:t>ark</w:t>
      </w:r>
    </w:p>
    <w:p w14:paraId="521AB872" w14:textId="77777777" w:rsidR="00084A38" w:rsidRDefault="00084A38" w:rsidP="00084A38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A07307">
        <w:rPr>
          <w:rFonts w:ascii="Arial Narrow" w:hAnsi="Arial Narrow"/>
          <w:i/>
          <w:iCs/>
          <w:sz w:val="18"/>
          <w:szCs w:val="20"/>
        </w:rPr>
        <w:t>biuro przepustek</w:t>
      </w:r>
      <w:r>
        <w:rPr>
          <w:rFonts w:ascii="Arial Narrow" w:hAnsi="Arial Narrow"/>
          <w:i/>
          <w:iCs/>
          <w:sz w:val="18"/>
          <w:szCs w:val="20"/>
        </w:rPr>
        <w:t>, SZPubl.  T</w:t>
      </w:r>
      <w:proofErr w:type="gramStart"/>
      <w:r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>
        <w:rPr>
          <w:rFonts w:ascii="Arial Narrow" w:hAnsi="Arial Narrow"/>
          <w:i/>
          <w:iCs/>
          <w:sz w:val="18"/>
          <w:szCs w:val="20"/>
        </w:rPr>
        <w:t>5</w:t>
      </w:r>
    </w:p>
    <w:p w14:paraId="6622CBAC" w14:textId="77777777" w:rsidR="00084A38" w:rsidRDefault="00084A38" w:rsidP="00084A38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374DBF84" w14:textId="2A3D5A82" w:rsidR="008642B3" w:rsidRPr="00084A38" w:rsidRDefault="00084A38" w:rsidP="00084A38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i/>
          <w:iCs/>
          <w:sz w:val="18"/>
          <w:szCs w:val="20"/>
        </w:rPr>
        <w:t>Data</w:t>
      </w:r>
      <w:bookmarkEnd w:id="1"/>
      <w:r>
        <w:rPr>
          <w:rFonts w:ascii="Arial Narrow" w:hAnsi="Arial Narrow"/>
          <w:i/>
          <w:iCs/>
          <w:sz w:val="18"/>
          <w:szCs w:val="20"/>
        </w:rPr>
        <w:t>: 4.07.2024 r.</w:t>
      </w:r>
      <w:r w:rsidR="00EB2C7C" w:rsidRPr="00084A38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8642B3" w:rsidRPr="00084A38" w:rsidSect="00084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274" w:bottom="993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573AC9" w14:textId="77777777" w:rsidR="003D5BE8" w:rsidRDefault="003D5BE8">
      <w:r>
        <w:separator/>
      </w:r>
    </w:p>
  </w:endnote>
  <w:endnote w:type="continuationSeparator" w:id="0">
    <w:p w14:paraId="6BAC90D6" w14:textId="77777777" w:rsidR="003D5BE8" w:rsidRDefault="003D5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0C431F" w14:textId="77777777" w:rsidR="00EB2C7C" w:rsidRDefault="00EB2C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0CD1D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449BEA2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C231250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5347D5" w14:textId="77777777" w:rsidR="00EB2C7C" w:rsidRDefault="00EB2C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6C6DEB" w14:textId="77777777" w:rsidR="003D5BE8" w:rsidRDefault="003D5BE8">
      <w:r>
        <w:separator/>
      </w:r>
    </w:p>
  </w:footnote>
  <w:footnote w:type="continuationSeparator" w:id="0">
    <w:p w14:paraId="110880B4" w14:textId="77777777" w:rsidR="003D5BE8" w:rsidRDefault="003D5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761794" w14:textId="77777777" w:rsidR="00EB2C7C" w:rsidRDefault="00EB2C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DB782" w14:textId="77777777" w:rsidR="00EB2C7C" w:rsidRDefault="00EB2C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D1897" w14:textId="77777777" w:rsidR="00EB2C7C" w:rsidRDefault="00EB2C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5BE8"/>
    <w:rsid w:val="00022322"/>
    <w:rsid w:val="00042497"/>
    <w:rsid w:val="00084A38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5BE8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07307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B2C7C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ABB045"/>
  <w15:chartTrackingRefBased/>
  <w15:docId w15:val="{5B2F7B03-9A31-4CD6-B6C2-71E04DE4B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uiPriority w:val="99"/>
    <w:unhideWhenUsed/>
    <w:rsid w:val="00084A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284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2024-07-04T08:24:00Z</cp:lastPrinted>
  <dcterms:created xsi:type="dcterms:W3CDTF">2024-07-04T08:19:00Z</dcterms:created>
  <dcterms:modified xsi:type="dcterms:W3CDTF">2024-07-04T08:24:00Z</dcterms:modified>
</cp:coreProperties>
</file>