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8F7C4" w14:textId="77777777" w:rsidR="00B048DA" w:rsidRPr="006029DC" w:rsidRDefault="00D55996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029DC">
        <w:rPr>
          <w:rFonts w:ascii="Arial Narrow" w:hAnsi="Arial Narrow" w:cs="Arial"/>
          <w:sz w:val="22"/>
          <w:szCs w:val="22"/>
        </w:rPr>
        <w:t>Bydgoszcz</w:t>
      </w:r>
      <w:r w:rsidR="00B048DA" w:rsidRPr="006029DC">
        <w:rPr>
          <w:rFonts w:ascii="Arial Narrow" w:hAnsi="Arial Narrow" w:cs="Arial"/>
          <w:sz w:val="22"/>
          <w:szCs w:val="22"/>
        </w:rPr>
        <w:t xml:space="preserve"> dnia: </w:t>
      </w:r>
      <w:r w:rsidRPr="006029DC">
        <w:rPr>
          <w:rFonts w:ascii="Arial Narrow" w:hAnsi="Arial Narrow" w:cs="Arial"/>
          <w:sz w:val="22"/>
          <w:szCs w:val="22"/>
        </w:rPr>
        <w:t>2024-07-03</w:t>
      </w:r>
    </w:p>
    <w:p w14:paraId="5D85C7AF" w14:textId="77777777" w:rsidR="00B048DA" w:rsidRPr="006029DC" w:rsidRDefault="00D55996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029D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04A683A" w14:textId="77777777" w:rsidR="00B048DA" w:rsidRPr="006029DC" w:rsidRDefault="00D55996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029DC">
        <w:rPr>
          <w:rFonts w:ascii="Arial Narrow" w:hAnsi="Arial Narrow" w:cs="Arial"/>
          <w:sz w:val="22"/>
          <w:szCs w:val="22"/>
        </w:rPr>
        <w:t>Powstańców Warszawy</w:t>
      </w:r>
      <w:r w:rsidR="00B048DA" w:rsidRPr="006029DC">
        <w:rPr>
          <w:rFonts w:ascii="Arial Narrow" w:hAnsi="Arial Narrow" w:cs="Arial"/>
          <w:sz w:val="22"/>
          <w:szCs w:val="22"/>
        </w:rPr>
        <w:t xml:space="preserve"> </w:t>
      </w:r>
      <w:r w:rsidRPr="006029DC">
        <w:rPr>
          <w:rFonts w:ascii="Arial Narrow" w:hAnsi="Arial Narrow" w:cs="Arial"/>
          <w:sz w:val="22"/>
          <w:szCs w:val="22"/>
        </w:rPr>
        <w:t>5</w:t>
      </w:r>
    </w:p>
    <w:p w14:paraId="718D693C" w14:textId="77777777" w:rsidR="00B048DA" w:rsidRPr="006029DC" w:rsidRDefault="00D55996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6029DC">
        <w:rPr>
          <w:rFonts w:ascii="Arial Narrow" w:hAnsi="Arial Narrow" w:cs="Arial"/>
          <w:sz w:val="22"/>
          <w:szCs w:val="22"/>
        </w:rPr>
        <w:t>85-681</w:t>
      </w:r>
      <w:r w:rsidR="00B048DA" w:rsidRPr="006029DC">
        <w:rPr>
          <w:rFonts w:ascii="Arial Narrow" w:hAnsi="Arial Narrow" w:cs="Arial"/>
          <w:sz w:val="22"/>
          <w:szCs w:val="22"/>
        </w:rPr>
        <w:t xml:space="preserve"> </w:t>
      </w:r>
      <w:r w:rsidRPr="006029DC">
        <w:rPr>
          <w:rFonts w:ascii="Arial Narrow" w:hAnsi="Arial Narrow" w:cs="Arial"/>
          <w:sz w:val="22"/>
          <w:szCs w:val="22"/>
        </w:rPr>
        <w:t>Bydgoszcz</w:t>
      </w:r>
    </w:p>
    <w:p w14:paraId="590B1FDA" w14:textId="77777777" w:rsidR="00B048DA" w:rsidRPr="006029DC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029D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AD1CE2E" w14:textId="77777777" w:rsidR="00B048DA" w:rsidRPr="006029D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029D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DDF8855" w14:textId="77777777" w:rsidR="00B048DA" w:rsidRPr="006029D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6029DC" w14:paraId="6A3C192C" w14:textId="77777777" w:rsidTr="00B048DA">
        <w:tc>
          <w:tcPr>
            <w:tcW w:w="9498" w:type="dxa"/>
            <w:shd w:val="clear" w:color="auto" w:fill="F2F2F2"/>
            <w:hideMark/>
          </w:tcPr>
          <w:p w14:paraId="037E2BFB" w14:textId="77777777" w:rsidR="00B048DA" w:rsidRPr="006029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029D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A69DC7B" w14:textId="77777777" w:rsidR="00B048DA" w:rsidRPr="006029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029D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E9E998F" w14:textId="77777777" w:rsidR="00B048DA" w:rsidRPr="006029DC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575BDFE" w14:textId="77777777" w:rsidR="00B048DA" w:rsidRPr="006029DC" w:rsidRDefault="00B048DA" w:rsidP="006029DC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029D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029D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029D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6029DC" w14:paraId="6CF19835" w14:textId="77777777" w:rsidTr="00B048DA">
        <w:tc>
          <w:tcPr>
            <w:tcW w:w="2269" w:type="dxa"/>
            <w:shd w:val="clear" w:color="auto" w:fill="auto"/>
          </w:tcPr>
          <w:p w14:paraId="51069835" w14:textId="77777777" w:rsidR="00B048DA" w:rsidRPr="006029DC" w:rsidRDefault="00B048DA" w:rsidP="006029D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50A086B" w14:textId="77777777" w:rsidR="00B048DA" w:rsidRPr="006029DC" w:rsidRDefault="00D55996" w:rsidP="006029D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D55996" w:rsidRPr="006029DC" w14:paraId="4A5B387D" w14:textId="77777777" w:rsidTr="00AF611A">
        <w:tc>
          <w:tcPr>
            <w:tcW w:w="2269" w:type="dxa"/>
            <w:shd w:val="clear" w:color="auto" w:fill="auto"/>
          </w:tcPr>
          <w:p w14:paraId="0B6910F5" w14:textId="77777777" w:rsidR="00D55996" w:rsidRPr="006029DC" w:rsidRDefault="00D55996" w:rsidP="006029D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8BC4977" w14:textId="77777777" w:rsidR="00D55996" w:rsidRPr="006029DC" w:rsidRDefault="00D55996" w:rsidP="006029D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40/2024</w:t>
            </w:r>
          </w:p>
        </w:tc>
      </w:tr>
    </w:tbl>
    <w:p w14:paraId="28930095" w14:textId="77777777" w:rsidR="00B048DA" w:rsidRPr="006029DC" w:rsidRDefault="00B048DA" w:rsidP="006029DC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2"/>
          <w:szCs w:val="22"/>
        </w:rPr>
      </w:pPr>
    </w:p>
    <w:p w14:paraId="2A8A208F" w14:textId="77777777" w:rsidR="008642B3" w:rsidRDefault="00B048DA" w:rsidP="006029DC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6029DC">
        <w:rPr>
          <w:rFonts w:ascii="Arial Narrow" w:hAnsi="Arial Narrow" w:cs="Arial"/>
          <w:sz w:val="22"/>
          <w:szCs w:val="22"/>
        </w:rPr>
        <w:t xml:space="preserve">Zamawiający, </w:t>
      </w:r>
      <w:r w:rsidR="00D55996" w:rsidRPr="006029DC">
        <w:rPr>
          <w:rFonts w:ascii="Arial Narrow" w:hAnsi="Arial Narrow" w:cs="Arial"/>
          <w:b/>
          <w:sz w:val="22"/>
          <w:szCs w:val="22"/>
        </w:rPr>
        <w:t>10WSzKzP SPZOZ</w:t>
      </w:r>
      <w:r w:rsidRPr="006029DC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6029DC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6029DC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6029DC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D55996" w:rsidRPr="006029DC">
        <w:rPr>
          <w:rFonts w:ascii="Arial Narrow" w:hAnsi="Arial Narrow" w:cs="Arial"/>
          <w:sz w:val="22"/>
          <w:szCs w:val="22"/>
        </w:rPr>
        <w:t>(</w:t>
      </w:r>
      <w:proofErr w:type="spellStart"/>
      <w:r w:rsidR="00D55996" w:rsidRPr="006029DC">
        <w:rPr>
          <w:rFonts w:ascii="Arial Narrow" w:hAnsi="Arial Narrow" w:cs="Arial"/>
          <w:sz w:val="22"/>
          <w:szCs w:val="22"/>
        </w:rPr>
        <w:t>t.j</w:t>
      </w:r>
      <w:proofErr w:type="spellEnd"/>
      <w:r w:rsidR="00D55996" w:rsidRPr="006029DC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6029DC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6029DC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6029DC">
        <w:rPr>
          <w:rFonts w:ascii="Arial Narrow" w:hAnsi="Arial Narrow" w:cs="Arial"/>
          <w:sz w:val="22"/>
          <w:szCs w:val="22"/>
        </w:rPr>
        <w:t>”</w:t>
      </w:r>
      <w:r w:rsidR="00D26ED6" w:rsidRPr="006029DC">
        <w:rPr>
          <w:rFonts w:ascii="Arial Narrow" w:hAnsi="Arial Narrow" w:cs="Arial"/>
          <w:sz w:val="22"/>
          <w:szCs w:val="22"/>
        </w:rPr>
        <w:t xml:space="preserve">, </w:t>
      </w:r>
      <w:r w:rsidR="00C65E53" w:rsidRPr="006029DC">
        <w:rPr>
          <w:rFonts w:ascii="Arial Narrow" w:hAnsi="Arial Narrow" w:cs="Arial"/>
          <w:sz w:val="22"/>
          <w:szCs w:val="22"/>
        </w:rPr>
        <w:t>informuje</w:t>
      </w:r>
      <w:r w:rsidR="00D26ED6" w:rsidRPr="006029DC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6029DC">
        <w:rPr>
          <w:rFonts w:ascii="Arial Narrow" w:hAnsi="Arial Narrow" w:cs="Arial"/>
          <w:sz w:val="22"/>
          <w:szCs w:val="22"/>
        </w:rPr>
        <w:t>najkorzystniejsz</w:t>
      </w:r>
      <w:r w:rsidR="00D26ED6" w:rsidRPr="006029DC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6029DC">
        <w:rPr>
          <w:rFonts w:ascii="Arial Narrow" w:hAnsi="Arial Narrow" w:cs="Arial"/>
          <w:sz w:val="22"/>
          <w:szCs w:val="22"/>
        </w:rPr>
        <w:t>ofer</w:t>
      </w:r>
      <w:r w:rsidR="00D26ED6" w:rsidRPr="006029DC">
        <w:rPr>
          <w:rFonts w:ascii="Arial Narrow" w:hAnsi="Arial Narrow" w:cs="Arial"/>
          <w:sz w:val="22"/>
          <w:szCs w:val="22"/>
        </w:rPr>
        <w:t>t</w:t>
      </w:r>
      <w:r w:rsidR="009F0E5C" w:rsidRPr="006029DC">
        <w:rPr>
          <w:rFonts w:ascii="Arial Narrow" w:hAnsi="Arial Narrow" w:cs="Arial"/>
          <w:sz w:val="22"/>
          <w:szCs w:val="22"/>
        </w:rPr>
        <w:t>a</w:t>
      </w:r>
      <w:r w:rsidRPr="006029DC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6029DC">
        <w:rPr>
          <w:rFonts w:ascii="Arial Narrow" w:hAnsi="Arial Narrow" w:cs="Arial"/>
          <w:sz w:val="22"/>
          <w:szCs w:val="22"/>
        </w:rPr>
        <w:t>:</w:t>
      </w:r>
    </w:p>
    <w:p w14:paraId="2AE4D79E" w14:textId="77777777" w:rsidR="006029DC" w:rsidRPr="006029DC" w:rsidRDefault="006029DC" w:rsidP="006029DC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55996" w:rsidRPr="006029DC" w14:paraId="3FFE3F95" w14:textId="77777777" w:rsidTr="00AF61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00FCBEB" w14:textId="77777777" w:rsidR="00D55996" w:rsidRPr="006029DC" w:rsidRDefault="00D55996" w:rsidP="006029DC">
            <w:pPr>
              <w:spacing w:after="2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029D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6029D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029DC">
              <w:rPr>
                <w:rFonts w:ascii="Arial Narrow" w:hAnsi="Arial Narrow" w:cs="Arial"/>
                <w:color w:val="000000"/>
                <w:sz w:val="22"/>
                <w:szCs w:val="22"/>
              </w:rPr>
              <w:t>Zadanie 10</w:t>
            </w:r>
          </w:p>
          <w:p w14:paraId="490EB22A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53D5CD26" w14:textId="77777777" w:rsidR="00D55996" w:rsidRPr="006029DC" w:rsidRDefault="00D55996" w:rsidP="006029D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Pod Borem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4C2C071E" w14:textId="77777777" w:rsidR="00D55996" w:rsidRPr="006029DC" w:rsidRDefault="00D55996" w:rsidP="006029D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41-808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14:paraId="5019DB58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9 720.00 zł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B00A9D2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029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6AE0190" w14:textId="77777777" w:rsidR="006029DC" w:rsidRPr="006029DC" w:rsidRDefault="006029DC" w:rsidP="006029DC">
            <w:pPr>
              <w:spacing w:line="276" w:lineRule="auto"/>
              <w:jc w:val="both"/>
              <w:rPr>
                <w:rFonts w:ascii="Arial Narrow" w:hAnsi="Arial Narrow"/>
                <w:i/>
                <w:sz w:val="20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Wybrana oferta nie podlega </w:t>
            </w:r>
            <w:proofErr w:type="gramStart"/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wykluczeniu,</w:t>
            </w:r>
            <w:proofErr w:type="gramEnd"/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  <w:p w14:paraId="337F9184" w14:textId="4C42B887" w:rsidR="00D55996" w:rsidRPr="006029DC" w:rsidRDefault="00D55996" w:rsidP="006029DC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D55996" w:rsidRPr="006029DC" w14:paraId="675E6122" w14:textId="77777777" w:rsidTr="00AF61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7DA0DAD" w14:textId="77777777" w:rsidR="00D55996" w:rsidRPr="006029DC" w:rsidRDefault="00D55996" w:rsidP="006029DC">
            <w:pPr>
              <w:spacing w:after="2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029D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23</w:t>
            </w:r>
            <w:r w:rsidRPr="006029D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029DC">
              <w:rPr>
                <w:rFonts w:ascii="Arial Narrow" w:hAnsi="Arial Narrow" w:cs="Arial"/>
                <w:color w:val="000000"/>
                <w:sz w:val="22"/>
                <w:szCs w:val="22"/>
              </w:rPr>
              <w:t>Zadanie 23</w:t>
            </w:r>
          </w:p>
          <w:p w14:paraId="234B5175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Beryl </w:t>
            </w:r>
            <w:proofErr w:type="spellStart"/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1B80C468" w14:textId="77777777" w:rsidR="00D55996" w:rsidRPr="006029DC" w:rsidRDefault="00D55996" w:rsidP="006029D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ul. Łopuszańska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36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/14C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5FB8786" w14:textId="77777777" w:rsidR="00D55996" w:rsidRPr="006029DC" w:rsidRDefault="00D55996" w:rsidP="006029D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02-220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D8AECEF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5 957.28 zł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B04AB8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029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2E15407" w14:textId="77777777" w:rsidR="006029DC" w:rsidRPr="006029DC" w:rsidRDefault="006029DC" w:rsidP="006029DC">
            <w:pPr>
              <w:spacing w:line="276" w:lineRule="auto"/>
              <w:jc w:val="both"/>
              <w:rPr>
                <w:rFonts w:ascii="Arial Narrow" w:hAnsi="Arial Narrow"/>
                <w:i/>
                <w:sz w:val="20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Wybrana oferta nie podlega </w:t>
            </w:r>
            <w:proofErr w:type="gramStart"/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wykluczeniu,</w:t>
            </w:r>
            <w:proofErr w:type="gramEnd"/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  <w:p w14:paraId="772F29AA" w14:textId="0F052176" w:rsidR="00D55996" w:rsidRPr="006029DC" w:rsidRDefault="00D55996" w:rsidP="006029DC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D55996" w:rsidRPr="006029DC" w14:paraId="20901546" w14:textId="77777777" w:rsidTr="00AF61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AC1314A" w14:textId="77777777" w:rsidR="00D55996" w:rsidRPr="006029DC" w:rsidRDefault="00D55996" w:rsidP="006029DC">
            <w:pPr>
              <w:spacing w:after="2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029D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31</w:t>
            </w:r>
            <w:r w:rsidRPr="006029D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029DC">
              <w:rPr>
                <w:rFonts w:ascii="Arial Narrow" w:hAnsi="Arial Narrow" w:cs="Arial"/>
                <w:color w:val="000000"/>
                <w:sz w:val="22"/>
                <w:szCs w:val="22"/>
              </w:rPr>
              <w:t>Zadanie 31</w:t>
            </w:r>
          </w:p>
          <w:p w14:paraId="508CB8DA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419C5C49" w14:textId="77777777" w:rsidR="00D55996" w:rsidRPr="006029DC" w:rsidRDefault="00D55996" w:rsidP="006029D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Pod Borem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268D353D" w14:textId="77777777" w:rsidR="00D55996" w:rsidRPr="006029DC" w:rsidRDefault="00D55996" w:rsidP="006029D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41-808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14:paraId="12401B09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576.72 zł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059F2C0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029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0C78083" w14:textId="77777777" w:rsidR="006029DC" w:rsidRPr="006029DC" w:rsidRDefault="006029DC" w:rsidP="006029DC">
            <w:pPr>
              <w:spacing w:line="276" w:lineRule="auto"/>
              <w:jc w:val="both"/>
              <w:rPr>
                <w:rFonts w:ascii="Arial Narrow" w:hAnsi="Arial Narrow"/>
                <w:i/>
                <w:sz w:val="20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Wybrana oferta nie podlega </w:t>
            </w:r>
            <w:proofErr w:type="gramStart"/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wykluczeniu,</w:t>
            </w:r>
            <w:proofErr w:type="gramEnd"/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  <w:p w14:paraId="55C2785B" w14:textId="0B84629B" w:rsidR="00D55996" w:rsidRPr="006029DC" w:rsidRDefault="00D55996" w:rsidP="006029DC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D55996" w:rsidRPr="006029DC" w14:paraId="0056E01B" w14:textId="77777777" w:rsidTr="00AF61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28CEC94" w14:textId="77777777" w:rsidR="00D55996" w:rsidRPr="006029DC" w:rsidRDefault="00D55996" w:rsidP="006029DC">
            <w:pPr>
              <w:spacing w:after="2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029D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32</w:t>
            </w:r>
            <w:r w:rsidRPr="006029D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029DC">
              <w:rPr>
                <w:rFonts w:ascii="Arial Narrow" w:hAnsi="Arial Narrow" w:cs="Arial"/>
                <w:color w:val="000000"/>
                <w:sz w:val="22"/>
                <w:szCs w:val="22"/>
              </w:rPr>
              <w:t>Zadanie 32</w:t>
            </w:r>
          </w:p>
          <w:p w14:paraId="035CD4EB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1B60E51C" w14:textId="77777777" w:rsidR="00D55996" w:rsidRPr="006029DC" w:rsidRDefault="00D55996" w:rsidP="006029D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Pod Borem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6F421D50" w14:textId="77777777" w:rsidR="00D55996" w:rsidRPr="006029DC" w:rsidRDefault="00D55996" w:rsidP="006029D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41-808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14:paraId="566B8477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486.00 zł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C5B38D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029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BD0D7E5" w14:textId="77777777" w:rsidR="006029DC" w:rsidRPr="006029DC" w:rsidRDefault="006029DC" w:rsidP="006029DC">
            <w:pPr>
              <w:spacing w:line="276" w:lineRule="auto"/>
              <w:jc w:val="both"/>
              <w:rPr>
                <w:rFonts w:ascii="Arial Narrow" w:hAnsi="Arial Narrow"/>
                <w:i/>
                <w:sz w:val="20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Wybrana oferta nie podlega </w:t>
            </w:r>
            <w:proofErr w:type="gramStart"/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wykluczeniu,</w:t>
            </w:r>
            <w:proofErr w:type="gramEnd"/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  <w:p w14:paraId="3C861EC2" w14:textId="02EB66BB" w:rsidR="00D55996" w:rsidRPr="006029DC" w:rsidRDefault="00D55996" w:rsidP="006029DC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D55996" w:rsidRPr="006029DC" w14:paraId="22B9BA34" w14:textId="77777777" w:rsidTr="00AF61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FE0274E" w14:textId="77777777" w:rsidR="00D55996" w:rsidRPr="006029DC" w:rsidRDefault="00D55996" w:rsidP="006029DC">
            <w:pPr>
              <w:spacing w:after="2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029DC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33</w:t>
            </w:r>
            <w:r w:rsidRPr="006029D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029DC">
              <w:rPr>
                <w:rFonts w:ascii="Arial Narrow" w:hAnsi="Arial Narrow" w:cs="Arial"/>
                <w:color w:val="000000"/>
                <w:sz w:val="22"/>
                <w:szCs w:val="22"/>
              </w:rPr>
              <w:t>Zadanie 33</w:t>
            </w:r>
          </w:p>
          <w:p w14:paraId="7550975A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Resmed</w:t>
            </w:r>
            <w:proofErr w:type="spellEnd"/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2FCB52E1" w14:textId="77777777" w:rsidR="00D55996" w:rsidRPr="006029DC" w:rsidRDefault="00D55996" w:rsidP="006029D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Przyokopowa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26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26374CE5" w14:textId="77777777" w:rsidR="00D55996" w:rsidRPr="006029DC" w:rsidRDefault="00D55996" w:rsidP="006029DC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01-208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28DA7C9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>60 580.38 zł</w:t>
            </w:r>
            <w:r w:rsidRPr="006029D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F6AA581" w14:textId="77777777" w:rsidR="00D55996" w:rsidRPr="006029DC" w:rsidRDefault="00D55996" w:rsidP="006029DC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029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04C6C09" w14:textId="77777777" w:rsidR="006029DC" w:rsidRPr="006029DC" w:rsidRDefault="006029DC" w:rsidP="006029DC">
            <w:pPr>
              <w:spacing w:line="276" w:lineRule="auto"/>
              <w:jc w:val="both"/>
              <w:rPr>
                <w:rFonts w:ascii="Arial Narrow" w:hAnsi="Arial Narrow"/>
                <w:i/>
                <w:sz w:val="20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Wybrana oferta nie podlega </w:t>
            </w:r>
            <w:proofErr w:type="gramStart"/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wykluczeniu,</w:t>
            </w:r>
            <w:proofErr w:type="gramEnd"/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  <w:p w14:paraId="395C3DC0" w14:textId="1D9D8D8F" w:rsidR="00D55996" w:rsidRPr="006029DC" w:rsidRDefault="00D55996" w:rsidP="006029DC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4A29335C" w14:textId="77777777" w:rsidR="00992FF5" w:rsidRPr="006029D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029DC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685"/>
        <w:gridCol w:w="2694"/>
        <w:gridCol w:w="1134"/>
      </w:tblGrid>
      <w:tr w:rsidR="00992FF5" w:rsidRPr="006029DC" w14:paraId="3DD53156" w14:textId="77777777" w:rsidTr="006029D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A41B6D" w14:textId="77777777" w:rsidR="00992FF5" w:rsidRPr="006029D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BCF79F" w14:textId="77777777" w:rsidR="00992FF5" w:rsidRPr="006029D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744C21" w14:textId="77777777" w:rsidR="00992FF5" w:rsidRPr="006029D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995EC3" w14:textId="77777777" w:rsidR="00992FF5" w:rsidRPr="006029D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029D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55996" w:rsidRPr="006029DC" w14:paraId="5235F8A9" w14:textId="77777777" w:rsidTr="006029D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409D4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Zadanie 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A0413" w14:textId="77777777" w:rsidR="00D55996" w:rsidRPr="006029DC" w:rsidRDefault="00D55996" w:rsidP="00AF61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</w:t>
            </w:r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ograniczoną odpowiedzialnością spółka komandytowa</w:t>
            </w:r>
          </w:p>
          <w:p w14:paraId="47BB22B2" w14:textId="77777777" w:rsidR="00D55996" w:rsidRPr="006029DC" w:rsidRDefault="00D55996" w:rsidP="00AF61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Pod Borem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14:paraId="712EDFAD" w14:textId="77777777" w:rsidR="00D55996" w:rsidRPr="006029DC" w:rsidRDefault="00D55996" w:rsidP="00AF61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41-808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7E7F6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179A8270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lastRenderedPageBreak/>
              <w:t>2 - Termin dostawy - 30.00</w:t>
            </w:r>
          </w:p>
          <w:p w14:paraId="1D8AD3C3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A7D8" w14:textId="77777777" w:rsidR="00D55996" w:rsidRPr="006029DC" w:rsidRDefault="00D55996" w:rsidP="00AF61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D55996" w:rsidRPr="006029DC" w14:paraId="623F0119" w14:textId="77777777" w:rsidTr="006029D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B95A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23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Zadanie 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A7895" w14:textId="77777777" w:rsidR="00D55996" w:rsidRPr="006029DC" w:rsidRDefault="00D55996" w:rsidP="00AF61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53209929" w14:textId="77777777" w:rsidR="00D55996" w:rsidRPr="006029DC" w:rsidRDefault="00D55996" w:rsidP="00AF61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ul. Łopuszańska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36/14C</w:t>
            </w:r>
          </w:p>
          <w:p w14:paraId="24A09A1B" w14:textId="77777777" w:rsidR="00D55996" w:rsidRPr="006029DC" w:rsidRDefault="00D55996" w:rsidP="00AF61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02-220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4B9FA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79F8031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2D059F82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5118C" w14:textId="77777777" w:rsidR="00D55996" w:rsidRPr="006029DC" w:rsidRDefault="00D55996" w:rsidP="00AF61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55996" w:rsidRPr="006029DC" w14:paraId="536DBC96" w14:textId="77777777" w:rsidTr="006029D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FECDB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31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Zadanie 31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E3259" w14:textId="77777777" w:rsidR="00D55996" w:rsidRPr="006029DC" w:rsidRDefault="00D55996" w:rsidP="00AF61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>SUN-MED Spółka Cywilna</w:t>
            </w:r>
          </w:p>
          <w:p w14:paraId="7ECE6149" w14:textId="77777777" w:rsidR="00D55996" w:rsidRPr="006029DC" w:rsidRDefault="00D55996" w:rsidP="00AF61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proofErr w:type="gramStart"/>
            <w:r w:rsidRPr="006029DC">
              <w:rPr>
                <w:rFonts w:ascii="Arial Narrow" w:hAnsi="Arial Narrow" w:cs="Arial"/>
                <w:sz w:val="20"/>
                <w:szCs w:val="20"/>
              </w:rPr>
              <w:t>Ul.Franciszkańska</w:t>
            </w:r>
            <w:proofErr w:type="spellEnd"/>
            <w:proofErr w:type="gramEnd"/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104/112</w:t>
            </w:r>
          </w:p>
          <w:p w14:paraId="4E772F5F" w14:textId="77777777" w:rsidR="00D55996" w:rsidRPr="006029DC" w:rsidRDefault="00D55996" w:rsidP="00AF61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91-845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1211C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1 - Cena - 38.84</w:t>
            </w:r>
          </w:p>
          <w:p w14:paraId="22400198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0C89F692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E40E" w14:textId="77777777" w:rsidR="00D55996" w:rsidRPr="006029DC" w:rsidRDefault="00D55996" w:rsidP="00AF61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 78,84</w:t>
            </w:r>
          </w:p>
        </w:tc>
      </w:tr>
      <w:tr w:rsidR="00D55996" w:rsidRPr="006029DC" w14:paraId="58147A9B" w14:textId="77777777" w:rsidTr="006029D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8959E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31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Zadanie 31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0A10A" w14:textId="77777777" w:rsidR="00D55996" w:rsidRPr="006029DC" w:rsidRDefault="00D55996" w:rsidP="00AF61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04EF0A40" w14:textId="77777777" w:rsidR="00D55996" w:rsidRPr="006029DC" w:rsidRDefault="00D55996" w:rsidP="00AF61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Pod Borem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14:paraId="6168F86A" w14:textId="77777777" w:rsidR="00D55996" w:rsidRPr="006029DC" w:rsidRDefault="00D55996" w:rsidP="00AF61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41-808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ED912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BAA43DB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0DFA0ADE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FA61D" w14:textId="77777777" w:rsidR="00D55996" w:rsidRPr="006029DC" w:rsidRDefault="00D55996" w:rsidP="00AF61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55996" w:rsidRPr="006029DC" w14:paraId="3F5D82F2" w14:textId="77777777" w:rsidTr="006029D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5E82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31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Zadanie 31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5EAC" w14:textId="77777777" w:rsidR="00D55996" w:rsidRPr="006029DC" w:rsidRDefault="00D55996" w:rsidP="00AF61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>Meditech</w:t>
            </w:r>
            <w:proofErr w:type="spellEnd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X-Ray sp. z o.o.</w:t>
            </w:r>
          </w:p>
          <w:p w14:paraId="640A9DDC" w14:textId="77777777" w:rsidR="00D55996" w:rsidRPr="006029DC" w:rsidRDefault="00D55996" w:rsidP="00AF61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6029DC">
              <w:rPr>
                <w:rFonts w:ascii="Arial Narrow" w:hAnsi="Arial Narrow" w:cs="Arial"/>
                <w:sz w:val="20"/>
                <w:szCs w:val="20"/>
              </w:rPr>
              <w:t>Wirowska</w:t>
            </w:r>
            <w:proofErr w:type="spellEnd"/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6</w:t>
            </w:r>
          </w:p>
          <w:p w14:paraId="0656F5AA" w14:textId="77777777" w:rsidR="00D55996" w:rsidRPr="006029DC" w:rsidRDefault="00D55996" w:rsidP="00AF61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62-052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Komorniki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2E15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1 - Cena - 59.33</w:t>
            </w:r>
          </w:p>
          <w:p w14:paraId="1AC3C5BB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63855233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F625F" w14:textId="77777777" w:rsidR="00D55996" w:rsidRPr="006029DC" w:rsidRDefault="00D55996" w:rsidP="00AF61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 99,33</w:t>
            </w:r>
          </w:p>
        </w:tc>
      </w:tr>
      <w:tr w:rsidR="00D55996" w:rsidRPr="006029DC" w14:paraId="27F3F6AA" w14:textId="77777777" w:rsidTr="006029D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54CBE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32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Zadanie 32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DCBCD" w14:textId="77777777" w:rsidR="00D55996" w:rsidRPr="006029DC" w:rsidRDefault="00D55996" w:rsidP="00AF61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0850227D" w14:textId="77777777" w:rsidR="00D55996" w:rsidRPr="006029DC" w:rsidRDefault="00D55996" w:rsidP="00AF61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Pod Borem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14:paraId="0547B812" w14:textId="77777777" w:rsidR="00D55996" w:rsidRPr="006029DC" w:rsidRDefault="00D55996" w:rsidP="00AF61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41-808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D2B2C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61E01A7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18322A84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5C6AE" w14:textId="77777777" w:rsidR="00D55996" w:rsidRPr="006029DC" w:rsidRDefault="00D55996" w:rsidP="00AF61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55996" w:rsidRPr="006029DC" w14:paraId="64446450" w14:textId="77777777" w:rsidTr="006029D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93B3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32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Zadanie 32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11FDB" w14:textId="77777777" w:rsidR="00D55996" w:rsidRPr="006029DC" w:rsidRDefault="00D55996" w:rsidP="00AF61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Medicavera</w:t>
            </w:r>
            <w:proofErr w:type="spellEnd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>Dalhausen</w:t>
            </w:r>
            <w:proofErr w:type="spellEnd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</w:p>
          <w:p w14:paraId="10FFE8A2" w14:textId="77777777" w:rsidR="00D55996" w:rsidRPr="006029DC" w:rsidRDefault="00D55996" w:rsidP="00AF61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Majowa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14:paraId="448C3AAF" w14:textId="77777777" w:rsidR="00D55996" w:rsidRPr="006029DC" w:rsidRDefault="00D55996" w:rsidP="00AF61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71-374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42F61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1 - Cena - 55.90</w:t>
            </w:r>
          </w:p>
          <w:p w14:paraId="658A73FA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0B903290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071A4" w14:textId="77777777" w:rsidR="00D55996" w:rsidRPr="006029DC" w:rsidRDefault="00D55996" w:rsidP="00AF61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 95,90</w:t>
            </w:r>
          </w:p>
        </w:tc>
      </w:tr>
      <w:tr w:rsidR="00D55996" w:rsidRPr="006029DC" w14:paraId="167AAF7A" w14:textId="77777777" w:rsidTr="006029D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932B2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33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Zadanie 33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A423" w14:textId="77777777" w:rsidR="00D55996" w:rsidRPr="006029DC" w:rsidRDefault="00D55996" w:rsidP="00AF61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>Resmed</w:t>
            </w:r>
            <w:proofErr w:type="spellEnd"/>
            <w:r w:rsidRPr="006029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6867CBDF" w14:textId="77777777" w:rsidR="00D55996" w:rsidRPr="006029DC" w:rsidRDefault="00D55996" w:rsidP="00AF611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Przyokopowa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26</w:t>
            </w:r>
          </w:p>
          <w:p w14:paraId="71051F46" w14:textId="77777777" w:rsidR="00D55996" w:rsidRPr="006029DC" w:rsidRDefault="00D55996" w:rsidP="00AF611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01-208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29DC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DA488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0EDE906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12114926" w14:textId="77777777" w:rsidR="00D55996" w:rsidRPr="006029DC" w:rsidRDefault="00D55996" w:rsidP="00AF611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FF299" w14:textId="77777777" w:rsidR="00D55996" w:rsidRPr="006029DC" w:rsidRDefault="00D55996" w:rsidP="00AF611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29D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7BAA9144" w14:textId="559F95F0" w:rsidR="00B464D3" w:rsidRPr="006029DC" w:rsidRDefault="006029DC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029DC">
        <w:rPr>
          <w:rFonts w:ascii="Arial Narrow" w:hAnsi="Arial Narrow" w:cs="Arial"/>
          <w:i/>
          <w:sz w:val="22"/>
          <w:szCs w:val="22"/>
        </w:rPr>
        <w:t>ZAMAWIAJĄCY</w:t>
      </w:r>
    </w:p>
    <w:p w14:paraId="66F020EE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  <w:bookmarkStart w:id="1" w:name="_Hlk162946029"/>
    </w:p>
    <w:p w14:paraId="70AADE06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B7A52DF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83E37A8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7603E5C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CB82149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8D4AD21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1B277AF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0F659E7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D0DF8DA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190D489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87B61AE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E3D521A" w14:textId="77777777" w:rsidR="006029DC" w:rsidRDefault="006029DC" w:rsidP="006029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738852E" w14:textId="01FFAB9C" w:rsidR="006029DC" w:rsidRPr="00681E50" w:rsidRDefault="006029DC" w:rsidP="006029D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2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2E5A262E" w14:textId="48673F83" w:rsidR="006029DC" w:rsidRPr="00681E50" w:rsidRDefault="006029DC" w:rsidP="006029D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3D9F901C" w14:textId="77777777" w:rsidR="006029DC" w:rsidRPr="00681E50" w:rsidRDefault="006029DC" w:rsidP="006029DC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14:paraId="5993D583" w14:textId="0A251E30" w:rsidR="008642B3" w:rsidRPr="006029DC" w:rsidRDefault="006029DC" w:rsidP="006029DC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Data:</w:t>
      </w:r>
      <w:bookmarkEnd w:id="1"/>
      <w:r>
        <w:rPr>
          <w:rFonts w:ascii="Arial Narrow" w:hAnsi="Arial Narrow"/>
          <w:i/>
          <w:iCs/>
          <w:sz w:val="18"/>
          <w:szCs w:val="20"/>
        </w:rPr>
        <w:t xml:space="preserve"> 3.07.2024 r.</w:t>
      </w:r>
      <w:r w:rsidR="00D55996" w:rsidRPr="006029DC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6029DC" w:rsidSect="006029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276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5DFED" w14:textId="77777777" w:rsidR="00B10109" w:rsidRDefault="00B10109">
      <w:r>
        <w:separator/>
      </w:r>
    </w:p>
  </w:endnote>
  <w:endnote w:type="continuationSeparator" w:id="0">
    <w:p w14:paraId="3A20B853" w14:textId="77777777" w:rsidR="00B10109" w:rsidRDefault="00B10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54A51" w14:textId="77777777" w:rsidR="00D55996" w:rsidRDefault="00D559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E076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CAE440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47452C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F81F2" w14:textId="77777777" w:rsidR="00D55996" w:rsidRDefault="00D559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31F83D" w14:textId="77777777" w:rsidR="00B10109" w:rsidRDefault="00B10109">
      <w:r>
        <w:separator/>
      </w:r>
    </w:p>
  </w:footnote>
  <w:footnote w:type="continuationSeparator" w:id="0">
    <w:p w14:paraId="5031173B" w14:textId="77777777" w:rsidR="00B10109" w:rsidRDefault="00B10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FA5DF" w14:textId="77777777" w:rsidR="00D55996" w:rsidRDefault="00D559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80887" w14:textId="77777777" w:rsidR="00D55996" w:rsidRDefault="00D559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6AE58" w14:textId="77777777" w:rsidR="00D55996" w:rsidRDefault="00D559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10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D46AF"/>
    <w:rsid w:val="005E5BFF"/>
    <w:rsid w:val="006029DC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10109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55996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9E500A"/>
  <w15:chartTrackingRefBased/>
  <w15:docId w15:val="{F3924DF5-924C-4D93-9328-C9A0B09CA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029DC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6029DC"/>
    <w:rPr>
      <w:b/>
      <w:bCs/>
    </w:rPr>
  </w:style>
  <w:style w:type="character" w:styleId="Hipercze">
    <w:name w:val="Hyperlink"/>
    <w:uiPriority w:val="99"/>
    <w:unhideWhenUsed/>
    <w:rsid w:val="006029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724</Words>
  <Characters>4185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/>
    </vt:vector>
  </TitlesOfParts>
  <Company>Datacomp</Company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2024-07-03T06:23:00Z</cp:lastPrinted>
  <dcterms:created xsi:type="dcterms:W3CDTF">2024-07-03T06:13:00Z</dcterms:created>
  <dcterms:modified xsi:type="dcterms:W3CDTF">2024-07-03T06:25:00Z</dcterms:modified>
</cp:coreProperties>
</file>