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601B9C1C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20F29">
        <w:rPr>
          <w:bCs/>
          <w:sz w:val="22"/>
          <w:szCs w:val="22"/>
        </w:rPr>
        <w:t xml:space="preserve"> / załącznik </w:t>
      </w:r>
      <w:r w:rsidR="00720F29" w:rsidRPr="00720F29">
        <w:rPr>
          <w:bCs/>
          <w:sz w:val="22"/>
          <w:szCs w:val="22"/>
          <w:u w:val="single"/>
        </w:rPr>
        <w:t xml:space="preserve">nr </w:t>
      </w:r>
      <w:r w:rsidR="00D95250">
        <w:rPr>
          <w:bCs/>
          <w:sz w:val="22"/>
          <w:szCs w:val="22"/>
          <w:u w:val="single"/>
        </w:rPr>
        <w:t>1</w:t>
      </w:r>
      <w:r w:rsidR="00720F29" w:rsidRPr="00720F29">
        <w:rPr>
          <w:bCs/>
          <w:sz w:val="22"/>
          <w:szCs w:val="22"/>
          <w:u w:val="single"/>
        </w:rPr>
        <w:t xml:space="preserve"> do umowy</w:t>
      </w:r>
    </w:p>
    <w:p w14:paraId="4A11A702" w14:textId="77777777" w:rsidR="007325EB" w:rsidRPr="007325EB" w:rsidRDefault="007325EB" w:rsidP="007325EB">
      <w:pPr>
        <w:keepNext/>
        <w:spacing w:line="360" w:lineRule="auto"/>
        <w:outlineLvl w:val="1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0228142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95250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08EA283E" w14:textId="03C4D623" w:rsidR="007A6234" w:rsidRPr="00525EFF" w:rsidRDefault="007A6234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720F29" w:rsidRPr="00720F29">
        <w:t xml:space="preserve"> </w:t>
      </w:r>
      <w:bookmarkStart w:id="0" w:name="_Hlk170980731"/>
      <w:r w:rsidR="00D95250">
        <w:rPr>
          <w:b/>
          <w:sz w:val="22"/>
          <w:szCs w:val="22"/>
        </w:rPr>
        <w:t>Zakup wiertarki ortopedycznej z oprzyrządowaniem na potrzeby Bloku Operacyjnego - Ortopedia</w:t>
      </w:r>
      <w:bookmarkEnd w:id="0"/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C0024D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="00720F29">
        <w:rPr>
          <w:sz w:val="22"/>
        </w:rPr>
        <w:t xml:space="preserve">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FA8C567" w14:textId="77777777" w:rsidR="00E87060" w:rsidRDefault="00E87060" w:rsidP="00D200D8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bookmarkStart w:id="3" w:name="_Hlk67910880"/>
      <w:bookmarkStart w:id="4" w:name="_Hlk130903349"/>
      <w:bookmarkStart w:id="5" w:name="_Hlk142306947"/>
      <w:bookmarkStart w:id="6" w:name="_Hlk64876004"/>
      <w:bookmarkStart w:id="7" w:name="_Hlk115774927"/>
    </w:p>
    <w:bookmarkEnd w:id="3"/>
    <w:p w14:paraId="6E3FA6EE" w14:textId="77777777" w:rsidR="00D95250" w:rsidRPr="00D95250" w:rsidRDefault="00D95250" w:rsidP="007A62B1">
      <w:pPr>
        <w:spacing w:after="120" w:line="276" w:lineRule="auto"/>
        <w:contextualSpacing/>
        <w:jc w:val="both"/>
        <w:rPr>
          <w:bCs/>
          <w:color w:val="000000"/>
          <w:sz w:val="22"/>
          <w:szCs w:val="22"/>
          <w:u w:val="single"/>
        </w:rPr>
      </w:pPr>
      <w:r w:rsidRPr="00D95250">
        <w:rPr>
          <w:bCs/>
          <w:color w:val="000000"/>
          <w:sz w:val="22"/>
          <w:szCs w:val="22"/>
          <w:u w:val="single"/>
        </w:rPr>
        <w:t xml:space="preserve">Zakup wiertarki ortopedycznej z oprzyrządowaniem na potrzeby Bloku Operacyjnego - Ortopedia </w:t>
      </w:r>
    </w:p>
    <w:p w14:paraId="64C4BF56" w14:textId="5D891035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44CA18A3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E550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E550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D95250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044E3D1E" w14:textId="0A1C8459" w:rsidR="00D95250" w:rsidRDefault="00D95250" w:rsidP="00D95250">
      <w:pPr>
        <w:jc w:val="both"/>
        <w:rPr>
          <w:sz w:val="22"/>
          <w:szCs w:val="22"/>
        </w:rPr>
      </w:pPr>
      <w:bookmarkStart w:id="9" w:name="_Hlk135816524"/>
      <w:bookmarkEnd w:id="4"/>
      <w:bookmarkEnd w:id="8"/>
      <w:r>
        <w:rPr>
          <w:b/>
          <w:sz w:val="22"/>
          <w:szCs w:val="22"/>
        </w:rPr>
        <w:t xml:space="preserve">Okres gwarancji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2)</w:t>
      </w:r>
      <w:r w:rsidRPr="00453BEF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9A72B0"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</w:rPr>
        <w:t xml:space="preserve"> </w:t>
      </w:r>
      <w:r w:rsidRPr="009A72B0">
        <w:rPr>
          <w:b/>
          <w:bCs/>
          <w:sz w:val="22"/>
          <w:szCs w:val="22"/>
        </w:rPr>
        <w:t>miesięcy</w:t>
      </w:r>
      <w:r>
        <w:rPr>
          <w:b/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(wpisać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odpowiednio:</w:t>
      </w:r>
      <w:r>
        <w:rPr>
          <w:sz w:val="22"/>
          <w:szCs w:val="22"/>
        </w:rPr>
        <w:t xml:space="preserve"> 24 miesiące, powyżej 24 miesięcy, powyżej 36 miesięcy</w:t>
      </w:r>
      <w:r w:rsidRPr="00453BEF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daty podpisania protokołu odbioru</w:t>
      </w:r>
      <w:r>
        <w:rPr>
          <w:sz w:val="22"/>
          <w:szCs w:val="22"/>
        </w:rPr>
        <w:t>.</w:t>
      </w:r>
    </w:p>
    <w:p w14:paraId="488B5514" w14:textId="77777777" w:rsidR="00D95250" w:rsidRPr="007A62B1" w:rsidRDefault="00D95250" w:rsidP="00D95250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 xml:space="preserve">Wskazanie terminu gwarancji krótszego niż 24 miesiące </w:t>
      </w:r>
      <w:r>
        <w:rPr>
          <w:bCs/>
          <w:sz w:val="22"/>
        </w:rPr>
        <w:t xml:space="preserve">bądź wpisanie innego niż wskazany powyżej </w:t>
      </w:r>
      <w:r w:rsidRPr="007A62B1">
        <w:rPr>
          <w:bCs/>
          <w:sz w:val="22"/>
        </w:rPr>
        <w:t xml:space="preserve">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241E029C" w14:textId="5C2935C1" w:rsidR="00453BEF" w:rsidRPr="00710732" w:rsidRDefault="00D95250" w:rsidP="00453BE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realizacji</w:t>
      </w:r>
      <w:r w:rsidR="00453BEF" w:rsidRPr="00710732">
        <w:rPr>
          <w:b/>
          <w:sz w:val="22"/>
          <w:szCs w:val="22"/>
        </w:rPr>
        <w:t xml:space="preserve"> (K-</w:t>
      </w:r>
      <w:r w:rsidR="00E87060">
        <w:rPr>
          <w:b/>
          <w:sz w:val="22"/>
          <w:szCs w:val="22"/>
        </w:rPr>
        <w:t>3</w:t>
      </w:r>
      <w:r w:rsidR="00453BEF" w:rsidRPr="00710732">
        <w:rPr>
          <w:b/>
          <w:sz w:val="22"/>
          <w:szCs w:val="22"/>
        </w:rPr>
        <w:t xml:space="preserve">): </w:t>
      </w:r>
      <w:r w:rsidR="00E87060">
        <w:rPr>
          <w:b/>
          <w:sz w:val="22"/>
          <w:szCs w:val="22"/>
        </w:rPr>
        <w:t xml:space="preserve">Skrócenie o: </w:t>
      </w:r>
      <w:r w:rsidR="00453BEF" w:rsidRPr="00E87060">
        <w:rPr>
          <w:b/>
          <w:bCs/>
          <w:sz w:val="22"/>
          <w:szCs w:val="22"/>
        </w:rPr>
        <w:t>…………</w:t>
      </w:r>
      <w:r w:rsidR="00E8706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tydzień/tygodnie</w:t>
      </w:r>
      <w:r w:rsidR="00453BEF" w:rsidRPr="00710732">
        <w:rPr>
          <w:sz w:val="22"/>
          <w:szCs w:val="22"/>
        </w:rPr>
        <w:t xml:space="preserve"> (wpisać odpowiednio:</w:t>
      </w:r>
      <w:r w:rsidR="00E87060"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bez skrócenia, skrócenie o </w:t>
      </w:r>
      <w:r w:rsidR="00E87060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="00E87060">
        <w:rPr>
          <w:sz w:val="22"/>
          <w:szCs w:val="22"/>
        </w:rPr>
        <w:t xml:space="preserve">tydzień, </w:t>
      </w:r>
      <w:r>
        <w:rPr>
          <w:sz w:val="22"/>
          <w:szCs w:val="22"/>
        </w:rPr>
        <w:t xml:space="preserve">skrócenie o </w:t>
      </w:r>
      <w:r w:rsidR="00E87060">
        <w:rPr>
          <w:sz w:val="22"/>
          <w:szCs w:val="22"/>
        </w:rPr>
        <w:t>2 tygodnie</w:t>
      </w:r>
      <w:r w:rsidR="00453BEF" w:rsidRPr="00710732">
        <w:rPr>
          <w:sz w:val="22"/>
          <w:szCs w:val="22"/>
        </w:rPr>
        <w:t>)</w:t>
      </w:r>
    </w:p>
    <w:bookmarkEnd w:id="9"/>
    <w:p w14:paraId="44FD2ED9" w14:textId="56009CC5" w:rsidR="009A6A6A" w:rsidRPr="007A62B1" w:rsidRDefault="009A6A6A" w:rsidP="009A6A6A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D95250">
        <w:rPr>
          <w:bCs/>
          <w:sz w:val="22"/>
        </w:rPr>
        <w:t>6 tygodni</w:t>
      </w:r>
      <w:r w:rsidR="00E87060">
        <w:rPr>
          <w:bCs/>
          <w:sz w:val="22"/>
        </w:rPr>
        <w:t xml:space="preserve"> od daty zawarcia umowy</w:t>
      </w:r>
      <w:r>
        <w:rPr>
          <w:bCs/>
          <w:sz w:val="22"/>
        </w:rPr>
        <w:t xml:space="preserve">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D95250">
        <w:rPr>
          <w:bCs/>
          <w:sz w:val="22"/>
        </w:rPr>
        <w:t>6 tygodni</w:t>
      </w:r>
      <w:r w:rsidR="00E87060">
        <w:rPr>
          <w:bCs/>
          <w:sz w:val="22"/>
        </w:rPr>
        <w:t xml:space="preserve"> bądź wpisanie innego niż wskazany powyżej</w:t>
      </w:r>
      <w:r>
        <w:rPr>
          <w:bCs/>
          <w:sz w:val="22"/>
        </w:rPr>
        <w:t xml:space="preserve"> </w:t>
      </w:r>
      <w:r w:rsidRPr="007A62B1">
        <w:rPr>
          <w:bCs/>
          <w:sz w:val="22"/>
        </w:rPr>
        <w:t>spowoduje odrzucenie oferty jako niezgodnej z SWZ.</w:t>
      </w:r>
    </w:p>
    <w:bookmarkEnd w:id="5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3F5386E" w14:textId="448E3784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 w:rsidR="00BE475C"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858B7B" w14:textId="77777777" w:rsidR="00E34BBE" w:rsidRPr="00085C92" w:rsidRDefault="00E34BBE" w:rsidP="00E34BBE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2244C401" w14:textId="77777777" w:rsidR="00E34BBE" w:rsidRPr="00085C92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3202E6F" w14:textId="77777777" w:rsidR="00E34BBE" w:rsidRPr="00085C92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A22A85" w14:textId="77777777" w:rsidR="00E34BBE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C461420" w14:textId="77777777" w:rsidR="00E34BBE" w:rsidRPr="00085C92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77EC101" w14:textId="77777777" w:rsidR="00E34BBE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4BF11BD" w14:textId="77777777" w:rsidR="00E34BBE" w:rsidRPr="00085C92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118595A" w14:textId="77777777" w:rsidR="00E34BBE" w:rsidRDefault="00E34BBE" w:rsidP="00E34BBE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75A32D6C" w14:textId="77777777" w:rsidR="00A634DE" w:rsidRDefault="00A634DE" w:rsidP="00E34BBE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E28956E" w14:textId="4944F621" w:rsidR="00E34BBE" w:rsidRPr="00085C92" w:rsidRDefault="00E34BBE" w:rsidP="00E34BBE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25F97E98" w14:textId="77777777" w:rsidR="00E34BBE" w:rsidRPr="00085C92" w:rsidRDefault="00E34BBE" w:rsidP="00E34BBE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F7A5AC4" w14:textId="77777777" w:rsidR="00E34BBE" w:rsidRPr="00085C92" w:rsidRDefault="00E34BBE" w:rsidP="00E34BBE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3F91155" w14:textId="77777777" w:rsidR="00E34BBE" w:rsidRPr="00085C92" w:rsidRDefault="00E34BBE" w:rsidP="00E34BBE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838E33E" w14:textId="77777777" w:rsidR="00E34BBE" w:rsidRDefault="00E34BB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715E42E3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2D68E8AA" w:rsidR="00D74BC1" w:rsidRDefault="00281DC6">
    <w:pPr>
      <w:pStyle w:val="Nagwek"/>
    </w:pPr>
    <w:r>
      <w:t>Znak sprawy: SZW/DZP/</w:t>
    </w:r>
    <w:r w:rsidR="00D95250">
      <w:t>63</w:t>
    </w:r>
    <w:r>
      <w:t>/202</w:t>
    </w:r>
    <w:r w:rsidR="00720F2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A1E58"/>
    <w:rsid w:val="001F5C81"/>
    <w:rsid w:val="002569A6"/>
    <w:rsid w:val="00281DC6"/>
    <w:rsid w:val="002B612F"/>
    <w:rsid w:val="002C2695"/>
    <w:rsid w:val="002D0B11"/>
    <w:rsid w:val="00302047"/>
    <w:rsid w:val="0030391A"/>
    <w:rsid w:val="0031215C"/>
    <w:rsid w:val="003A5CDE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1F06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4137"/>
    <w:rsid w:val="00635C6E"/>
    <w:rsid w:val="006361D8"/>
    <w:rsid w:val="006929C9"/>
    <w:rsid w:val="006A2CCB"/>
    <w:rsid w:val="006B0115"/>
    <w:rsid w:val="006B5C98"/>
    <w:rsid w:val="006E5589"/>
    <w:rsid w:val="00710732"/>
    <w:rsid w:val="00720F2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D29B6"/>
    <w:rsid w:val="00925288"/>
    <w:rsid w:val="00925993"/>
    <w:rsid w:val="00942685"/>
    <w:rsid w:val="009971F0"/>
    <w:rsid w:val="009A6A6A"/>
    <w:rsid w:val="009A72B0"/>
    <w:rsid w:val="009A7FCD"/>
    <w:rsid w:val="009E5297"/>
    <w:rsid w:val="009F45A4"/>
    <w:rsid w:val="00A35787"/>
    <w:rsid w:val="00A35DA2"/>
    <w:rsid w:val="00A45690"/>
    <w:rsid w:val="00A634DE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BE475C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D95250"/>
    <w:rsid w:val="00E34BBE"/>
    <w:rsid w:val="00E55009"/>
    <w:rsid w:val="00E57579"/>
    <w:rsid w:val="00E67A95"/>
    <w:rsid w:val="00E87060"/>
    <w:rsid w:val="00E93CBB"/>
    <w:rsid w:val="00F2537A"/>
    <w:rsid w:val="00F5155D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286</TotalTime>
  <Pages>4</Pages>
  <Words>845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50</cp:revision>
  <cp:lastPrinted>2007-10-05T06:59:00Z</cp:lastPrinted>
  <dcterms:created xsi:type="dcterms:W3CDTF">2022-10-05T12:38:00Z</dcterms:created>
  <dcterms:modified xsi:type="dcterms:W3CDTF">2024-07-04T08:29:00Z</dcterms:modified>
</cp:coreProperties>
</file>