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AB004" w14:textId="77777777" w:rsidR="00B048DA" w:rsidRPr="008B39FC" w:rsidRDefault="008C58DB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B39FC">
        <w:rPr>
          <w:rFonts w:ascii="Arial Narrow" w:hAnsi="Arial Narrow" w:cs="Arial"/>
          <w:sz w:val="22"/>
          <w:szCs w:val="22"/>
        </w:rPr>
        <w:t>Bydgoszcz</w:t>
      </w:r>
      <w:r w:rsidR="00B048DA" w:rsidRPr="008B39FC">
        <w:rPr>
          <w:rFonts w:ascii="Arial Narrow" w:hAnsi="Arial Narrow" w:cs="Arial"/>
          <w:sz w:val="22"/>
          <w:szCs w:val="22"/>
        </w:rPr>
        <w:t xml:space="preserve"> dnia: </w:t>
      </w:r>
      <w:r w:rsidRPr="008B39FC">
        <w:rPr>
          <w:rFonts w:ascii="Arial Narrow" w:hAnsi="Arial Narrow" w:cs="Arial"/>
          <w:sz w:val="22"/>
          <w:szCs w:val="22"/>
        </w:rPr>
        <w:t>2024-07-04</w:t>
      </w:r>
    </w:p>
    <w:p w14:paraId="42BF40E6" w14:textId="77777777" w:rsidR="00B048DA" w:rsidRPr="008B39FC" w:rsidRDefault="008C58DB" w:rsidP="008B39FC">
      <w:pPr>
        <w:spacing w:line="276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B39F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E29A147" w14:textId="77777777" w:rsidR="00B048DA" w:rsidRPr="008B39FC" w:rsidRDefault="008C58DB" w:rsidP="008B39FC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8B39FC">
        <w:rPr>
          <w:rFonts w:ascii="Arial Narrow" w:hAnsi="Arial Narrow" w:cs="Arial"/>
          <w:sz w:val="22"/>
          <w:szCs w:val="22"/>
        </w:rPr>
        <w:t>Powstańców Warszawy</w:t>
      </w:r>
      <w:r w:rsidR="00B048DA" w:rsidRPr="008B39FC">
        <w:rPr>
          <w:rFonts w:ascii="Arial Narrow" w:hAnsi="Arial Narrow" w:cs="Arial"/>
          <w:sz w:val="22"/>
          <w:szCs w:val="22"/>
        </w:rPr>
        <w:t xml:space="preserve"> </w:t>
      </w:r>
      <w:r w:rsidRPr="008B39FC">
        <w:rPr>
          <w:rFonts w:ascii="Arial Narrow" w:hAnsi="Arial Narrow" w:cs="Arial"/>
          <w:sz w:val="22"/>
          <w:szCs w:val="22"/>
        </w:rPr>
        <w:t>5</w:t>
      </w:r>
    </w:p>
    <w:p w14:paraId="5E1D05F2" w14:textId="77777777" w:rsidR="00B048DA" w:rsidRPr="008B39FC" w:rsidRDefault="008C58DB" w:rsidP="008B39FC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8B39FC">
        <w:rPr>
          <w:rFonts w:ascii="Arial Narrow" w:hAnsi="Arial Narrow" w:cs="Arial"/>
          <w:sz w:val="22"/>
          <w:szCs w:val="22"/>
        </w:rPr>
        <w:t>85-681</w:t>
      </w:r>
      <w:r w:rsidR="00B048DA" w:rsidRPr="008B39FC">
        <w:rPr>
          <w:rFonts w:ascii="Arial Narrow" w:hAnsi="Arial Narrow" w:cs="Arial"/>
          <w:sz w:val="22"/>
          <w:szCs w:val="22"/>
        </w:rPr>
        <w:t xml:space="preserve"> </w:t>
      </w:r>
      <w:r w:rsidRPr="008B39FC">
        <w:rPr>
          <w:rFonts w:ascii="Arial Narrow" w:hAnsi="Arial Narrow" w:cs="Arial"/>
          <w:sz w:val="22"/>
          <w:szCs w:val="22"/>
        </w:rPr>
        <w:t>Bydgoszcz</w:t>
      </w:r>
    </w:p>
    <w:p w14:paraId="1A79F6FF" w14:textId="77777777" w:rsidR="00B048DA" w:rsidRPr="008B39FC" w:rsidRDefault="00B048DA" w:rsidP="008B39FC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B39F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405658F" w14:textId="77777777" w:rsidR="00B048DA" w:rsidRPr="008B39FC" w:rsidRDefault="00B048DA" w:rsidP="008B39FC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B39F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E15FF61" w14:textId="77777777" w:rsidR="00B048DA" w:rsidRPr="008B39FC" w:rsidRDefault="00B048DA" w:rsidP="008B39FC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8B39FC" w14:paraId="4FB83921" w14:textId="77777777" w:rsidTr="00B048DA">
        <w:tc>
          <w:tcPr>
            <w:tcW w:w="9498" w:type="dxa"/>
            <w:shd w:val="clear" w:color="auto" w:fill="F2F2F2"/>
            <w:hideMark/>
          </w:tcPr>
          <w:p w14:paraId="5CF323AC" w14:textId="7E27A96D" w:rsidR="00B048DA" w:rsidRPr="008B39FC" w:rsidRDefault="008B39FC" w:rsidP="008B39FC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B39F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76AC6C00" w14:textId="77777777" w:rsidR="00B048DA" w:rsidRPr="008B39FC" w:rsidRDefault="00B048DA" w:rsidP="008B39FC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B39F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9748E03" w14:textId="77777777" w:rsidR="00B048DA" w:rsidRPr="008B39FC" w:rsidRDefault="00B048DA" w:rsidP="008B39FC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  <w:szCs w:val="22"/>
        </w:rPr>
      </w:pPr>
    </w:p>
    <w:p w14:paraId="3778FFED" w14:textId="77777777" w:rsidR="00B048DA" w:rsidRPr="008B39FC" w:rsidRDefault="00B048DA" w:rsidP="008B39FC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B39F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B39F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B39F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8B39FC" w14:paraId="0B5AD8B9" w14:textId="77777777" w:rsidTr="00B048DA">
        <w:tc>
          <w:tcPr>
            <w:tcW w:w="2269" w:type="dxa"/>
            <w:shd w:val="clear" w:color="auto" w:fill="auto"/>
          </w:tcPr>
          <w:p w14:paraId="37FF0416" w14:textId="77777777" w:rsidR="00B048DA" w:rsidRPr="008B39FC" w:rsidRDefault="00B048DA" w:rsidP="008B39F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D4C836D" w14:textId="77777777" w:rsidR="00B048DA" w:rsidRPr="008B39FC" w:rsidRDefault="008C58DB" w:rsidP="008B39F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Dostawy sukcesywne produktów leczniczych na 24 miesiące</w:t>
            </w:r>
          </w:p>
        </w:tc>
      </w:tr>
      <w:tr w:rsidR="008C58DB" w:rsidRPr="008B39FC" w14:paraId="6D070D43" w14:textId="77777777" w:rsidTr="002C2D6A">
        <w:tc>
          <w:tcPr>
            <w:tcW w:w="2269" w:type="dxa"/>
            <w:shd w:val="clear" w:color="auto" w:fill="auto"/>
          </w:tcPr>
          <w:p w14:paraId="3738E8CE" w14:textId="77777777" w:rsidR="008C58DB" w:rsidRPr="008B39FC" w:rsidRDefault="008C58DB" w:rsidP="008B39F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D47F823" w14:textId="77777777" w:rsidR="008C58DB" w:rsidRPr="008B39FC" w:rsidRDefault="008C58DB" w:rsidP="008B39F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49/2024</w:t>
            </w:r>
          </w:p>
        </w:tc>
      </w:tr>
    </w:tbl>
    <w:p w14:paraId="4294A62C" w14:textId="77777777" w:rsidR="00B048DA" w:rsidRPr="008B39FC" w:rsidRDefault="00B048DA" w:rsidP="008B39FC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  <w:szCs w:val="22"/>
        </w:rPr>
      </w:pPr>
    </w:p>
    <w:p w14:paraId="5BB7AFF0" w14:textId="77777777" w:rsidR="008642B3" w:rsidRPr="008B39FC" w:rsidRDefault="00B048DA" w:rsidP="008B39FC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B39FC">
        <w:rPr>
          <w:rFonts w:ascii="Arial Narrow" w:hAnsi="Arial Narrow" w:cs="Arial"/>
          <w:sz w:val="22"/>
          <w:szCs w:val="22"/>
        </w:rPr>
        <w:t xml:space="preserve">Zamawiający, </w:t>
      </w:r>
      <w:r w:rsidR="008C58DB" w:rsidRPr="008B39FC">
        <w:rPr>
          <w:rFonts w:ascii="Arial Narrow" w:hAnsi="Arial Narrow" w:cs="Arial"/>
          <w:b/>
          <w:sz w:val="22"/>
          <w:szCs w:val="22"/>
        </w:rPr>
        <w:t>10WSzKzP SPZOZ</w:t>
      </w:r>
      <w:r w:rsidRPr="008B39FC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8B39FC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8B39FC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8B39F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C58DB" w:rsidRPr="008B39FC">
        <w:rPr>
          <w:rFonts w:ascii="Arial Narrow" w:hAnsi="Arial Narrow" w:cs="Arial"/>
          <w:sz w:val="22"/>
          <w:szCs w:val="22"/>
        </w:rPr>
        <w:t>(</w:t>
      </w:r>
      <w:proofErr w:type="spellStart"/>
      <w:r w:rsidR="008C58DB" w:rsidRPr="008B39FC">
        <w:rPr>
          <w:rFonts w:ascii="Arial Narrow" w:hAnsi="Arial Narrow" w:cs="Arial"/>
          <w:sz w:val="22"/>
          <w:szCs w:val="22"/>
        </w:rPr>
        <w:t>t.j</w:t>
      </w:r>
      <w:proofErr w:type="spellEnd"/>
      <w:r w:rsidR="008C58DB" w:rsidRPr="008B39FC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8B39F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8B39FC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8B39FC">
        <w:rPr>
          <w:rFonts w:ascii="Arial Narrow" w:hAnsi="Arial Narrow" w:cs="Arial"/>
          <w:sz w:val="22"/>
          <w:szCs w:val="22"/>
        </w:rPr>
        <w:t>”</w:t>
      </w:r>
      <w:r w:rsidR="00D26ED6" w:rsidRPr="008B39FC">
        <w:rPr>
          <w:rFonts w:ascii="Arial Narrow" w:hAnsi="Arial Narrow" w:cs="Arial"/>
          <w:sz w:val="22"/>
          <w:szCs w:val="22"/>
        </w:rPr>
        <w:t xml:space="preserve">, </w:t>
      </w:r>
      <w:r w:rsidR="00C65E53" w:rsidRPr="008B39FC">
        <w:rPr>
          <w:rFonts w:ascii="Arial Narrow" w:hAnsi="Arial Narrow" w:cs="Arial"/>
          <w:sz w:val="22"/>
          <w:szCs w:val="22"/>
        </w:rPr>
        <w:t>informuje</w:t>
      </w:r>
      <w:r w:rsidR="00D26ED6" w:rsidRPr="008B39FC">
        <w:rPr>
          <w:rFonts w:ascii="Arial Narrow" w:hAnsi="Arial Narrow" w:cs="Arial"/>
          <w:sz w:val="22"/>
          <w:szCs w:val="22"/>
        </w:rPr>
        <w:t xml:space="preserve">, że w toczącym się postępowaniu o udzielenie zamówienia </w:t>
      </w:r>
      <w:proofErr w:type="gramStart"/>
      <w:r w:rsidR="00D26ED6" w:rsidRPr="008B39FC">
        <w:rPr>
          <w:rFonts w:ascii="Arial Narrow" w:hAnsi="Arial Narrow" w:cs="Arial"/>
          <w:sz w:val="22"/>
          <w:szCs w:val="22"/>
        </w:rPr>
        <w:t>publicznego,</w:t>
      </w:r>
      <w:proofErr w:type="gramEnd"/>
      <w:r w:rsidR="00D26ED6" w:rsidRPr="008B39FC">
        <w:rPr>
          <w:rFonts w:ascii="Arial Narrow" w:hAnsi="Arial Narrow" w:cs="Arial"/>
          <w:sz w:val="22"/>
          <w:szCs w:val="22"/>
        </w:rPr>
        <w:t xml:space="preserve"> jako </w:t>
      </w:r>
      <w:r w:rsidR="00756CDA" w:rsidRPr="008B39FC">
        <w:rPr>
          <w:rFonts w:ascii="Arial Narrow" w:hAnsi="Arial Narrow" w:cs="Arial"/>
          <w:sz w:val="22"/>
          <w:szCs w:val="22"/>
        </w:rPr>
        <w:t>najkorzystniejsz</w:t>
      </w:r>
      <w:r w:rsidR="00D26ED6" w:rsidRPr="008B39FC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8B39FC">
        <w:rPr>
          <w:rFonts w:ascii="Arial Narrow" w:hAnsi="Arial Narrow" w:cs="Arial"/>
          <w:sz w:val="22"/>
          <w:szCs w:val="22"/>
        </w:rPr>
        <w:t>ofer</w:t>
      </w:r>
      <w:r w:rsidR="00D26ED6" w:rsidRPr="008B39FC">
        <w:rPr>
          <w:rFonts w:ascii="Arial Narrow" w:hAnsi="Arial Narrow" w:cs="Arial"/>
          <w:sz w:val="22"/>
          <w:szCs w:val="22"/>
        </w:rPr>
        <w:t>t</w:t>
      </w:r>
      <w:r w:rsidR="009F0E5C" w:rsidRPr="008B39FC">
        <w:rPr>
          <w:rFonts w:ascii="Arial Narrow" w:hAnsi="Arial Narrow" w:cs="Arial"/>
          <w:sz w:val="22"/>
          <w:szCs w:val="22"/>
        </w:rPr>
        <w:t>a</w:t>
      </w:r>
      <w:r w:rsidRPr="008B39FC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8B39FC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C58DB" w:rsidRPr="008B39FC" w14:paraId="3A2D7330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E56EBE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1</w:t>
            </w:r>
          </w:p>
          <w:p w14:paraId="6CD63FB8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725767BB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Pułaskiego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1E3374BC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40-273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37121741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52 189.76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C12F2FA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003CE9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1A8DF4D8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CA8C948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2</w:t>
            </w:r>
          </w:p>
          <w:p w14:paraId="723ECEFB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VARIMED Sp. z o.o.</w:t>
            </w:r>
          </w:p>
          <w:p w14:paraId="6E976EE3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Tadeusza Kościuszki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115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/4U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285F679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50-442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284D4B1D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648.00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475221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326977A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58EAEFB9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2F6CDEC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3</w:t>
            </w:r>
          </w:p>
          <w:p w14:paraId="6146AD33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Delfarma</w:t>
            </w:r>
            <w:proofErr w:type="spellEnd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F6F6EE4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Św. Teresy od Dzieciątka Jezus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111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20FE1A37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91-222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4F406D59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66 409.20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AFC01A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2699E4D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2E3F7CC1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7FB80DF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7</w:t>
            </w:r>
          </w:p>
          <w:p w14:paraId="168BBDBC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SKAMEX Spółka Akcyjna</w:t>
            </w:r>
          </w:p>
          <w:p w14:paraId="09FA9D28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ul. Częstochowska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38/52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6E6BC26C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93-121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370EA099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56 246.40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733CEB2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8D5696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4617B1C2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A1BDCC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8</w:t>
            </w:r>
          </w:p>
          <w:p w14:paraId="5BFB121A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49F244DD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Pułaskiego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6E48AED2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40-273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756794A3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20 442.12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BE3637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9329F58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700E977B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60B4190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9</w:t>
            </w:r>
          </w:p>
          <w:p w14:paraId="48DEDBDF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Medyk-Lek Panek Spółka Komandytowa</w:t>
            </w:r>
          </w:p>
          <w:p w14:paraId="28A5DA72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Pawła Włodkowica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2 c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7DBA187C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03-262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74A3B6A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26 946.00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D640C7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77FE205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1265C051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AD63654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10</w:t>
            </w:r>
          </w:p>
          <w:p w14:paraId="06EF1D0B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Neomed</w:t>
            </w:r>
            <w:proofErr w:type="spellEnd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E39F176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Orężna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2FF0F3C4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05-501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Piaseczno</w:t>
            </w:r>
          </w:p>
          <w:p w14:paraId="49C46D03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34 032.18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96D885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8FD2449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42D21EB9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48F94F4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13</w:t>
            </w:r>
          </w:p>
          <w:p w14:paraId="735230F3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332CD217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Szopienicka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77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598480EA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40-431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4B527290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248 000.96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501EB2F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A840FE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C58DB" w:rsidRPr="008B39FC" w14:paraId="7AF89798" w14:textId="77777777" w:rsidTr="002C2D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1F17FDE" w14:textId="77777777" w:rsidR="008C58DB" w:rsidRPr="008B39FC" w:rsidRDefault="008C58DB" w:rsidP="008B39F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B39F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B39FC">
              <w:rPr>
                <w:rFonts w:ascii="Arial Narrow" w:hAnsi="Arial Narrow" w:cs="Arial"/>
                <w:color w:val="000000"/>
                <w:sz w:val="22"/>
                <w:szCs w:val="22"/>
              </w:rPr>
              <w:t>Zadanie 14</w:t>
            </w:r>
          </w:p>
          <w:p w14:paraId="78C32742" w14:textId="77777777" w:rsidR="008C58DB" w:rsidRPr="008B39FC" w:rsidRDefault="008C58DB" w:rsidP="008B39F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71C61758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Pułaskiego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577A7B49" w14:textId="77777777" w:rsidR="008C58DB" w:rsidRPr="008B39FC" w:rsidRDefault="008C58DB" w:rsidP="008B39F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40-273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10D88427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>569 548.80 zł</w:t>
            </w:r>
            <w:r w:rsidRPr="008B39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527D78" w14:textId="77777777" w:rsidR="008C58DB" w:rsidRPr="008B39FC" w:rsidRDefault="008C58DB" w:rsidP="008B39FC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B39F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0A4525D" w14:textId="77777777" w:rsidR="008C58DB" w:rsidRPr="008B39FC" w:rsidRDefault="008C58DB" w:rsidP="008B39F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B39F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B39F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DDC8BF2" w14:textId="77777777" w:rsidR="00992FF5" w:rsidRPr="008B39F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B39FC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268"/>
        <w:gridCol w:w="1134"/>
      </w:tblGrid>
      <w:tr w:rsidR="00992FF5" w:rsidRPr="008B39FC" w14:paraId="5BCFDEA3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F181C8" w14:textId="77777777" w:rsidR="00992FF5" w:rsidRPr="008B39F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0C9858" w14:textId="77777777" w:rsidR="00992FF5" w:rsidRPr="008B39F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3D34C6" w14:textId="77777777" w:rsidR="00992FF5" w:rsidRPr="008B39F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1E55D7" w14:textId="77777777" w:rsidR="00992FF5" w:rsidRPr="008B39F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B39F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C58DB" w:rsidRPr="008B39FC" w14:paraId="535FBB19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02A2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DE83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EB72361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42D50745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C367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F805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75BA8C21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86E0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7FC38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VARIMED Sp. z o.o.</w:t>
            </w:r>
          </w:p>
          <w:p w14:paraId="0EF3B6B4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Tadeusza Kościuszki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115/4U</w:t>
            </w:r>
          </w:p>
          <w:p w14:paraId="36B4E05F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50-442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7334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71CD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12888878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B2D8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FCED4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1EE63FF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Św. Teresy od Dzieciątka Jezus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111</w:t>
            </w:r>
          </w:p>
          <w:p w14:paraId="217F0455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91-222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5EA6D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1E41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65D98F9E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29CE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87EE1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14:paraId="10485CAD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Szopienicka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77</w:t>
            </w:r>
          </w:p>
          <w:p w14:paraId="431811A5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40-431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9B4A5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- 74.44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DF48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74,44</w:t>
            </w:r>
          </w:p>
        </w:tc>
      </w:tr>
      <w:tr w:rsidR="008C58DB" w:rsidRPr="008B39FC" w14:paraId="28FF3B36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77EA8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2E034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14:paraId="710FF751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ul. Częstochowska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38/52</w:t>
            </w:r>
          </w:p>
          <w:p w14:paraId="0C8FC2C2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93-121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F4859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36D3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21B153A2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4914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6287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RespiCare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Fayez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Afana</w:t>
            </w:r>
            <w:proofErr w:type="spellEnd"/>
          </w:p>
          <w:p w14:paraId="6D179BD9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lastRenderedPageBreak/>
              <w:t>Leszno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34/36</w:t>
            </w:r>
          </w:p>
          <w:p w14:paraId="3DC2C69F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01-199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A616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lastRenderedPageBreak/>
              <w:t>1 - Cena - 53.24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2A282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53,24</w:t>
            </w:r>
          </w:p>
        </w:tc>
      </w:tr>
      <w:tr w:rsidR="008C58DB" w:rsidRPr="008B39FC" w14:paraId="1D75AB6F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31D0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C8BC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A2ABBC6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14726EDA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36575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7FF30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738BB726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7061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15C6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14:paraId="54D23348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Szopienicka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77</w:t>
            </w:r>
          </w:p>
          <w:p w14:paraId="1F062FA5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40-431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E824A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- 96.11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3750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96,11</w:t>
            </w:r>
          </w:p>
        </w:tc>
      </w:tr>
      <w:tr w:rsidR="008C58DB" w:rsidRPr="008B39FC" w14:paraId="0838CBB8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2AC2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3B5B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14:paraId="0FE0D499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Pawła Włodkowica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2 c</w:t>
            </w:r>
          </w:p>
          <w:p w14:paraId="3F48B072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03-262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EE76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A1809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4683F3CB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F909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81AC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9246E31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Św. Teresy od Dzieciątka Jezus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111</w:t>
            </w:r>
          </w:p>
          <w:p w14:paraId="75A404F2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91-222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EAC21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- 99.80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3D57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99,80</w:t>
            </w:r>
          </w:p>
        </w:tc>
      </w:tr>
      <w:tr w:rsidR="008C58DB" w:rsidRPr="008B39FC" w14:paraId="69C37555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8DA2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665A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D5D771E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45AF8D72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1631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- 88.95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5673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88,95</w:t>
            </w:r>
          </w:p>
        </w:tc>
      </w:tr>
      <w:tr w:rsidR="008C58DB" w:rsidRPr="008B39FC" w14:paraId="5C51C2D6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2BE1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4FCBA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1FB048EF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44</w:t>
            </w:r>
          </w:p>
          <w:p w14:paraId="48EAB8BD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50-502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022C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- 74.92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6582E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74,92</w:t>
            </w:r>
          </w:p>
        </w:tc>
      </w:tr>
      <w:tr w:rsidR="008C58DB" w:rsidRPr="008B39FC" w14:paraId="158A311B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7BAF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D0A6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Neomed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297E559C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Orężna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6A</w:t>
            </w:r>
          </w:p>
          <w:p w14:paraId="6EA70B53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05-501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Piaseczno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5E33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8580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79CBAEC7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95B9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ECDE5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Medicus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komandytowo-akcyjna</w:t>
            </w:r>
          </w:p>
          <w:p w14:paraId="234DB56A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Browarowa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14:paraId="77357AA5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43-100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Tychy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15A9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- 99.40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C8D7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99,40</w:t>
            </w:r>
          </w:p>
        </w:tc>
      </w:tr>
      <w:tr w:rsidR="008C58DB" w:rsidRPr="008B39FC" w14:paraId="094EC53D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CFDDC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9440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F7B1EFD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01608B2F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8312F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- 48.22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D13B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48,22</w:t>
            </w:r>
          </w:p>
        </w:tc>
      </w:tr>
      <w:tr w:rsidR="008C58DB" w:rsidRPr="008B39FC" w14:paraId="04281EDE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D23D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69DD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14:paraId="15D73F38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Szopienicka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77</w:t>
            </w:r>
          </w:p>
          <w:p w14:paraId="7DA10B9A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40-431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FEFE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12D6B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C58DB" w:rsidRPr="008B39FC" w14:paraId="3A172DF1" w14:textId="77777777" w:rsidTr="008B39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D895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Zadanie 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58CDF" w14:textId="77777777" w:rsidR="008C58DB" w:rsidRPr="008B39FC" w:rsidRDefault="008C58DB" w:rsidP="008B39FC">
            <w:pPr>
              <w:spacing w:before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8B39F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2D9F818" w14:textId="77777777" w:rsidR="008C58DB" w:rsidRPr="008B39FC" w:rsidRDefault="008C58DB" w:rsidP="008B39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1F0F6339" w14:textId="77777777" w:rsidR="008C58DB" w:rsidRPr="008B39FC" w:rsidRDefault="008C58DB" w:rsidP="008B39FC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B39F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4585" w14:textId="77777777" w:rsidR="008C58DB" w:rsidRPr="008B39FC" w:rsidRDefault="008C58DB" w:rsidP="008B39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C18E" w14:textId="77777777" w:rsidR="008C58DB" w:rsidRPr="008B39FC" w:rsidRDefault="008C58DB" w:rsidP="008B39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B39F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264A49B9" w14:textId="19261AD3" w:rsidR="00B464D3" w:rsidRPr="008B39FC" w:rsidRDefault="008B39FC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B39FC">
        <w:rPr>
          <w:rFonts w:ascii="Arial Narrow" w:hAnsi="Arial Narrow" w:cs="Arial"/>
          <w:i/>
          <w:sz w:val="22"/>
          <w:szCs w:val="22"/>
        </w:rPr>
        <w:t>ZAMAWIAJĄCY</w:t>
      </w:r>
    </w:p>
    <w:p w14:paraId="4DE6D64D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5274748B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3ABE2D96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4C9B8273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612BDC15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24D17C29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5232205F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66F94C4B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2312CDA5" w14:textId="77777777" w:rsidR="008B39FC" w:rsidRDefault="008B39FC" w:rsidP="008B39FC">
      <w:pPr>
        <w:rPr>
          <w:rFonts w:ascii="Arial Narrow" w:hAnsi="Arial Narrow"/>
          <w:i/>
          <w:iCs/>
          <w:sz w:val="18"/>
          <w:szCs w:val="20"/>
        </w:rPr>
      </w:pPr>
    </w:p>
    <w:p w14:paraId="7E2EBE59" w14:textId="04F0C06D" w:rsidR="008B39FC" w:rsidRPr="00681E50" w:rsidRDefault="008B39FC" w:rsidP="008B39F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62495112" w14:textId="77777777" w:rsidR="008B39FC" w:rsidRPr="00681E50" w:rsidRDefault="008B39FC" w:rsidP="008B39F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8B39FC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31B7F961" w14:textId="77777777" w:rsidR="008B39FC" w:rsidRPr="00681E50" w:rsidRDefault="008B39FC" w:rsidP="008B39F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0AFB0983" w14:textId="68FBAF1F" w:rsidR="008642B3" w:rsidRPr="008B39FC" w:rsidRDefault="008B39FC" w:rsidP="008B39FC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r>
        <w:rPr>
          <w:rFonts w:ascii="Arial Narrow" w:hAnsi="Arial Narrow"/>
          <w:i/>
          <w:iCs/>
          <w:sz w:val="18"/>
          <w:szCs w:val="20"/>
        </w:rPr>
        <w:t>: 4.07.2024 r.</w:t>
      </w:r>
      <w:r w:rsidR="008C58DB" w:rsidRPr="008B39FC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8B39FC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213630" w14:textId="77777777" w:rsidR="00675415" w:rsidRDefault="00675415">
      <w:r>
        <w:separator/>
      </w:r>
    </w:p>
  </w:endnote>
  <w:endnote w:type="continuationSeparator" w:id="0">
    <w:p w14:paraId="449622AE" w14:textId="77777777" w:rsidR="00675415" w:rsidRDefault="00675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FBFD9" w14:textId="77777777" w:rsidR="008C58DB" w:rsidRDefault="008C58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81EC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AE27F2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E33FAF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9DF8F" w14:textId="77777777" w:rsidR="008C58DB" w:rsidRDefault="008C58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71758" w14:textId="77777777" w:rsidR="00675415" w:rsidRDefault="00675415">
      <w:r>
        <w:separator/>
      </w:r>
    </w:p>
  </w:footnote>
  <w:footnote w:type="continuationSeparator" w:id="0">
    <w:p w14:paraId="02B8A426" w14:textId="77777777" w:rsidR="00675415" w:rsidRDefault="00675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9C963" w14:textId="77777777" w:rsidR="008C58DB" w:rsidRDefault="008C58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DCE19" w14:textId="77777777" w:rsidR="008C58DB" w:rsidRDefault="008C58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8979E" w14:textId="77777777" w:rsidR="008C58DB" w:rsidRDefault="008C58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41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7541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39FC"/>
    <w:rsid w:val="008C58DB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9BEEAB"/>
  <w15:chartTrackingRefBased/>
  <w15:docId w15:val="{69F406C5-B6AE-4F97-8B57-4EC41969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8B39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991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2024-07-04T11:21:00Z</cp:lastPrinted>
  <dcterms:created xsi:type="dcterms:W3CDTF">2024-07-04T11:18:00Z</dcterms:created>
  <dcterms:modified xsi:type="dcterms:W3CDTF">2024-07-04T11:21:00Z</dcterms:modified>
</cp:coreProperties>
</file>