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696B6" w14:textId="77777777" w:rsidR="00D34297" w:rsidRPr="00637A76" w:rsidRDefault="00F435BA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37A76">
        <w:rPr>
          <w:rFonts w:ascii="Arial Narrow" w:hAnsi="Arial Narrow" w:cs="Arial"/>
          <w:sz w:val="22"/>
          <w:szCs w:val="22"/>
        </w:rPr>
        <w:t>Bydgoszcz</w:t>
      </w:r>
      <w:r w:rsidR="00D34297" w:rsidRPr="00637A76">
        <w:rPr>
          <w:rFonts w:ascii="Arial Narrow" w:hAnsi="Arial Narrow" w:cs="Arial"/>
          <w:sz w:val="22"/>
          <w:szCs w:val="22"/>
        </w:rPr>
        <w:t xml:space="preserve"> dnia: </w:t>
      </w:r>
      <w:r w:rsidRPr="00637A76">
        <w:rPr>
          <w:rFonts w:ascii="Arial Narrow" w:hAnsi="Arial Narrow" w:cs="Arial"/>
          <w:sz w:val="22"/>
          <w:szCs w:val="22"/>
        </w:rPr>
        <w:t>2024-07-04</w:t>
      </w:r>
    </w:p>
    <w:p w14:paraId="6D708920" w14:textId="77777777" w:rsidR="00D34297" w:rsidRPr="00637A76" w:rsidRDefault="00F435BA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37A7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14975A2" w14:textId="77777777" w:rsidR="00D34297" w:rsidRPr="00637A76" w:rsidRDefault="00F435BA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37A76">
        <w:rPr>
          <w:rFonts w:ascii="Arial Narrow" w:hAnsi="Arial Narrow" w:cs="Arial"/>
          <w:sz w:val="22"/>
          <w:szCs w:val="22"/>
        </w:rPr>
        <w:t>Powstańców Warszawy</w:t>
      </w:r>
      <w:r w:rsidR="00D34297" w:rsidRPr="00637A76">
        <w:rPr>
          <w:rFonts w:ascii="Arial Narrow" w:hAnsi="Arial Narrow" w:cs="Arial"/>
          <w:sz w:val="22"/>
          <w:szCs w:val="22"/>
        </w:rPr>
        <w:t xml:space="preserve"> </w:t>
      </w:r>
      <w:r w:rsidRPr="00637A76">
        <w:rPr>
          <w:rFonts w:ascii="Arial Narrow" w:hAnsi="Arial Narrow" w:cs="Arial"/>
          <w:sz w:val="22"/>
          <w:szCs w:val="22"/>
        </w:rPr>
        <w:t>5</w:t>
      </w:r>
    </w:p>
    <w:p w14:paraId="4A3275A2" w14:textId="77777777" w:rsidR="00D34297" w:rsidRPr="00637A76" w:rsidRDefault="00F435BA" w:rsidP="00D34297">
      <w:pPr>
        <w:rPr>
          <w:rFonts w:ascii="Arial Narrow" w:hAnsi="Arial Narrow" w:cs="Arial"/>
          <w:sz w:val="22"/>
          <w:szCs w:val="22"/>
        </w:rPr>
      </w:pPr>
      <w:r w:rsidRPr="00637A76">
        <w:rPr>
          <w:rFonts w:ascii="Arial Narrow" w:hAnsi="Arial Narrow" w:cs="Arial"/>
          <w:sz w:val="22"/>
          <w:szCs w:val="22"/>
        </w:rPr>
        <w:t>85-681</w:t>
      </w:r>
      <w:r w:rsidR="00D34297" w:rsidRPr="00637A76">
        <w:rPr>
          <w:rFonts w:ascii="Arial Narrow" w:hAnsi="Arial Narrow" w:cs="Arial"/>
          <w:sz w:val="22"/>
          <w:szCs w:val="22"/>
        </w:rPr>
        <w:t xml:space="preserve"> </w:t>
      </w:r>
      <w:r w:rsidRPr="00637A76">
        <w:rPr>
          <w:rFonts w:ascii="Arial Narrow" w:hAnsi="Arial Narrow" w:cs="Arial"/>
          <w:sz w:val="22"/>
          <w:szCs w:val="22"/>
        </w:rPr>
        <w:t>Bydgoszcz</w:t>
      </w:r>
    </w:p>
    <w:p w14:paraId="0CD7A105" w14:textId="77777777" w:rsidR="00D34297" w:rsidRPr="00637A76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637A7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748F623" w14:textId="77777777" w:rsidR="00D34297" w:rsidRPr="00637A76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37A7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7F9BFF2" w14:textId="50A40775" w:rsidR="00637A76" w:rsidRPr="00F45C95" w:rsidRDefault="00637A76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37A7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45C95" w:rsidRPr="00F45C95">
        <w:rPr>
          <w:rFonts w:ascii="Arial Narrow" w:hAnsi="Arial Narrow" w:cs="Arial"/>
          <w:b/>
          <w:sz w:val="22"/>
          <w:szCs w:val="22"/>
        </w:rPr>
        <w:t>5268/24</w:t>
      </w:r>
    </w:p>
    <w:p w14:paraId="551774D4" w14:textId="77777777" w:rsidR="00D34297" w:rsidRPr="00637A7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637A76">
        <w:rPr>
          <w:rFonts w:ascii="Arial Narrow" w:hAnsi="Arial Narrow" w:cs="Arial"/>
          <w:b/>
          <w:sz w:val="22"/>
          <w:szCs w:val="22"/>
        </w:rPr>
        <w:t>WYKONAWCY</w:t>
      </w:r>
    </w:p>
    <w:p w14:paraId="7FE9DA3B" w14:textId="77777777" w:rsidR="00D34297" w:rsidRPr="00637A7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37A7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637A76" w14:paraId="5981A0E1" w14:textId="77777777" w:rsidTr="00D34297">
        <w:tc>
          <w:tcPr>
            <w:tcW w:w="9180" w:type="dxa"/>
            <w:shd w:val="clear" w:color="auto" w:fill="F2F2F2"/>
            <w:hideMark/>
          </w:tcPr>
          <w:p w14:paraId="4965F4E1" w14:textId="77777777" w:rsidR="00D34297" w:rsidRPr="00637A7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37A7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77047DC" w14:textId="77777777" w:rsidR="00D34297" w:rsidRPr="00637A7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37A7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D05CF66" w14:textId="77777777" w:rsidR="00D34297" w:rsidRPr="00637A7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2F258F7" w14:textId="77777777" w:rsidR="00D34297" w:rsidRPr="00637A7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37A7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37A7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37A7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37A76" w14:paraId="06FBA964" w14:textId="77777777" w:rsidTr="00310284">
        <w:tc>
          <w:tcPr>
            <w:tcW w:w="2269" w:type="dxa"/>
            <w:shd w:val="clear" w:color="auto" w:fill="auto"/>
          </w:tcPr>
          <w:p w14:paraId="664BDE8F" w14:textId="77777777" w:rsidR="00D34297" w:rsidRPr="00637A7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A60432" w14:textId="77777777" w:rsidR="00D34297" w:rsidRPr="00637A76" w:rsidRDefault="00F435B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</w:p>
        </w:tc>
      </w:tr>
      <w:tr w:rsidR="00F435BA" w:rsidRPr="00637A76" w14:paraId="6D934204" w14:textId="77777777" w:rsidTr="00540DDB">
        <w:tc>
          <w:tcPr>
            <w:tcW w:w="2269" w:type="dxa"/>
            <w:shd w:val="clear" w:color="auto" w:fill="auto"/>
          </w:tcPr>
          <w:p w14:paraId="7F9E0FC8" w14:textId="77777777" w:rsidR="00F435BA" w:rsidRPr="00637A76" w:rsidRDefault="00F435BA" w:rsidP="00540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D05D2C" w14:textId="77777777" w:rsidR="00F435BA" w:rsidRPr="00637A76" w:rsidRDefault="00F435BA" w:rsidP="00540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455875FC" w14:textId="77777777" w:rsidR="00010B31" w:rsidRPr="00637A7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6DB318FD" w14:textId="77777777" w:rsidR="00010B31" w:rsidRPr="00637A76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37A76">
        <w:rPr>
          <w:rFonts w:ascii="Arial Narrow" w:hAnsi="Arial Narrow" w:cs="Arial"/>
          <w:sz w:val="22"/>
          <w:szCs w:val="22"/>
        </w:rPr>
        <w:t xml:space="preserve">Zamawiający, </w:t>
      </w:r>
      <w:r w:rsidR="00F435BA" w:rsidRPr="00637A76">
        <w:rPr>
          <w:rFonts w:ascii="Arial Narrow" w:hAnsi="Arial Narrow" w:cs="Arial"/>
          <w:b/>
          <w:sz w:val="22"/>
          <w:szCs w:val="22"/>
        </w:rPr>
        <w:t>10WSzKzP SPZOZ</w:t>
      </w:r>
      <w:r w:rsidRPr="00637A76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435BA" w:rsidRPr="00637A76">
        <w:rPr>
          <w:rFonts w:ascii="Arial Narrow" w:hAnsi="Arial Narrow" w:cs="Arial"/>
          <w:sz w:val="22"/>
          <w:szCs w:val="22"/>
        </w:rPr>
        <w:t>(</w:t>
      </w:r>
      <w:proofErr w:type="spellStart"/>
      <w:r w:rsidR="00F435BA" w:rsidRPr="00637A76">
        <w:rPr>
          <w:rFonts w:ascii="Arial Narrow" w:hAnsi="Arial Narrow" w:cs="Arial"/>
          <w:sz w:val="22"/>
          <w:szCs w:val="22"/>
        </w:rPr>
        <w:t>t.j</w:t>
      </w:r>
      <w:proofErr w:type="spellEnd"/>
      <w:r w:rsidR="00F435BA" w:rsidRPr="00637A76">
        <w:rPr>
          <w:rFonts w:ascii="Arial Narrow" w:hAnsi="Arial Narrow" w:cs="Arial"/>
          <w:sz w:val="22"/>
          <w:szCs w:val="22"/>
        </w:rPr>
        <w:t>. Dz. U. z 2023r. poz. 1605)</w:t>
      </w:r>
      <w:r w:rsidRPr="00637A76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637A76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637A76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637A76">
        <w:rPr>
          <w:rFonts w:ascii="Arial Narrow" w:hAnsi="Arial Narrow" w:cs="Arial"/>
          <w:sz w:val="22"/>
          <w:szCs w:val="22"/>
        </w:rPr>
        <w:t>na</w:t>
      </w:r>
      <w:r w:rsidRPr="00637A76">
        <w:rPr>
          <w:rFonts w:ascii="Arial Narrow" w:hAnsi="Arial Narrow" w:cs="Arial"/>
          <w:sz w:val="22"/>
          <w:szCs w:val="22"/>
        </w:rPr>
        <w:t xml:space="preserve"> </w:t>
      </w:r>
      <w:r w:rsidR="00D8293D" w:rsidRPr="00637A76">
        <w:rPr>
          <w:rFonts w:ascii="Arial Narrow" w:hAnsi="Arial Narrow" w:cs="Arial"/>
          <w:sz w:val="22"/>
          <w:szCs w:val="22"/>
        </w:rPr>
        <w:t>na</w:t>
      </w:r>
      <w:r w:rsidR="00010B31" w:rsidRPr="00637A76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37A76" w14:paraId="05FA33B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96F4" w14:textId="77777777" w:rsidR="00D44D12" w:rsidRPr="00637A76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B7A0" w14:textId="77777777" w:rsidR="00D44D12" w:rsidRPr="00637A7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2C925CAD" w14:textId="77777777" w:rsidR="00D44D12" w:rsidRPr="00637A7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F435BA" w:rsidRPr="00637A76" w14:paraId="2FF61AC5" w14:textId="77777777" w:rsidTr="00540DD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99CC" w14:textId="77777777" w:rsidR="00F435BA" w:rsidRPr="00637A76" w:rsidRDefault="00F435BA" w:rsidP="00637A76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1389" w14:textId="77777777" w:rsidR="00F435BA" w:rsidRPr="00637A76" w:rsidRDefault="00F435BA" w:rsidP="00637A7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Zadanie 4</w:t>
            </w:r>
          </w:p>
          <w:p w14:paraId="20E61BE1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6C8478D" w14:textId="77777777" w:rsidR="00F435BA" w:rsidRPr="00637A76" w:rsidRDefault="00F435BA" w:rsidP="00637A7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637A7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C6DCAA2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B037D98" w14:textId="77777777" w:rsidR="00F435BA" w:rsidRPr="00637A76" w:rsidRDefault="00F435BA" w:rsidP="00637A7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Do dnia składania ofert, tj. 5.06.2024 r, do godziny 8:00 dla przedmiotowego zadania nie wpłynęła żadna oferta.</w:t>
            </w:r>
          </w:p>
        </w:tc>
      </w:tr>
      <w:tr w:rsidR="00F435BA" w:rsidRPr="00637A76" w14:paraId="0AAD93B2" w14:textId="77777777" w:rsidTr="00540DD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B649" w14:textId="77777777" w:rsidR="00F435BA" w:rsidRPr="00637A76" w:rsidRDefault="00F435BA" w:rsidP="00637A76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C344" w14:textId="77777777" w:rsidR="00F435BA" w:rsidRPr="00637A76" w:rsidRDefault="00F435BA" w:rsidP="00637A7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Zadanie 5</w:t>
            </w:r>
          </w:p>
          <w:p w14:paraId="5BAE031C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BA294E" w14:textId="77777777" w:rsidR="00F435BA" w:rsidRPr="00637A76" w:rsidRDefault="00F435BA" w:rsidP="00637A7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637A7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9CF70E6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2B000C" w14:textId="77777777" w:rsidR="00F435BA" w:rsidRPr="00637A76" w:rsidRDefault="00F435BA" w:rsidP="00637A7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Do dnia składania ofert, tj. 5.06.2024 r, do godziny 8:00 dla przedmiotowego zadania nie wpłynęła 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lastRenderedPageBreak/>
              <w:t>żadna oferta.</w:t>
            </w:r>
          </w:p>
        </w:tc>
      </w:tr>
      <w:tr w:rsidR="00F435BA" w:rsidRPr="00637A76" w14:paraId="28DB9475" w14:textId="77777777" w:rsidTr="00540DD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C425" w14:textId="77777777" w:rsidR="00F435BA" w:rsidRPr="00637A76" w:rsidRDefault="00F435BA" w:rsidP="00637A76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86ED" w14:textId="77777777" w:rsidR="00F435BA" w:rsidRPr="00637A76" w:rsidRDefault="00F435BA" w:rsidP="00637A7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Zadanie 6</w:t>
            </w:r>
          </w:p>
          <w:p w14:paraId="66D0F083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A7B731" w14:textId="77777777" w:rsidR="00F435BA" w:rsidRPr="00637A76" w:rsidRDefault="00F435BA" w:rsidP="00637A7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637A7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52BB854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94B4D27" w14:textId="77777777" w:rsidR="00F435BA" w:rsidRPr="00637A76" w:rsidRDefault="00F435BA" w:rsidP="00637A7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Do dnia składania ofert, tj. 5.06.2024 r, do godziny 8:00 dla przedmiotowego zadania nie wpłynęła żadna oferta.</w:t>
            </w:r>
          </w:p>
        </w:tc>
      </w:tr>
      <w:tr w:rsidR="00F435BA" w:rsidRPr="00637A76" w14:paraId="0F4C80B8" w14:textId="77777777" w:rsidTr="00540DD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0454" w14:textId="77777777" w:rsidR="00F435BA" w:rsidRPr="00637A76" w:rsidRDefault="00F435BA" w:rsidP="00637A76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CA5C" w14:textId="77777777" w:rsidR="00F435BA" w:rsidRPr="00637A76" w:rsidRDefault="00F435BA" w:rsidP="00637A7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b/>
                <w:sz w:val="22"/>
                <w:szCs w:val="22"/>
              </w:rPr>
              <w:t>Zadanie 12</w:t>
            </w:r>
          </w:p>
          <w:p w14:paraId="69FCD59B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39B7F44" w14:textId="77777777" w:rsidR="00F435BA" w:rsidRPr="00637A76" w:rsidRDefault="00F435BA" w:rsidP="00637A7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637A7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37A7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F6E1305" w14:textId="77777777" w:rsidR="00F435BA" w:rsidRPr="00637A76" w:rsidRDefault="00F435BA" w:rsidP="00637A76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37A7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DC6CF3" w14:textId="77777777" w:rsidR="00F435BA" w:rsidRPr="00637A76" w:rsidRDefault="00F435BA" w:rsidP="00637A7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A76">
              <w:rPr>
                <w:rFonts w:ascii="Arial Narrow" w:hAnsi="Arial Narrow" w:cs="Arial"/>
                <w:sz w:val="22"/>
                <w:szCs w:val="22"/>
              </w:rPr>
              <w:t>Do dnia składania ofert, tj. 5.06.2024 r, do godziny 8:00 dla przedmiotowego zadania nie wpłynęła żadna oferta.</w:t>
            </w:r>
          </w:p>
        </w:tc>
      </w:tr>
    </w:tbl>
    <w:p w14:paraId="04F2CF8A" w14:textId="252C467C" w:rsidR="00010B31" w:rsidRPr="00637A76" w:rsidRDefault="00637A7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37A76">
        <w:rPr>
          <w:rFonts w:ascii="Arial Narrow" w:hAnsi="Arial Narrow" w:cs="Arial"/>
          <w:i/>
          <w:sz w:val="22"/>
          <w:szCs w:val="22"/>
        </w:rPr>
        <w:t>ZAMAWIAJĄCY</w:t>
      </w:r>
    </w:p>
    <w:p w14:paraId="2EF0E5B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6E86D36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E1B0F0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FA48528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DF6D7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D40B61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FA85D6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4229BD1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A014FB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AEA4C8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9995F6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D6B00F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562DB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D7681A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221D9D1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610A6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836D7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FC7B58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D55EFB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AF0438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5BD772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63EFF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B758E6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9ACC3E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80D4F9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ABEB2C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0DBEEC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048595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8C0BDA1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83E7D9" w14:textId="4C85815D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37A7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637A7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39623331" w14:textId="77777777" w:rsidR="00637A76" w:rsidRPr="00F45C95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F45C9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752C3F5" w14:textId="77777777" w:rsidR="00637A76" w:rsidRDefault="00637A76" w:rsidP="00637A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F45C95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F45C9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45C95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r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0D3449BA" w14:textId="77777777" w:rsidR="00637A76" w:rsidRPr="00637A76" w:rsidRDefault="00637A76" w:rsidP="00637A76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7210998D" w14:textId="04FCF22C" w:rsidR="002A7DFF" w:rsidRPr="00637A76" w:rsidRDefault="00637A76" w:rsidP="00637A76">
      <w:pPr>
        <w:rPr>
          <w:rFonts w:ascii="Arial Narrow" w:hAnsi="Arial Narrow"/>
          <w:sz w:val="18"/>
        </w:rPr>
      </w:pPr>
      <w:r>
        <w:rPr>
          <w:rFonts w:ascii="Arial Narrow" w:hAnsi="Arial Narrow"/>
          <w:i/>
          <w:iCs/>
          <w:sz w:val="18"/>
        </w:rPr>
        <w:t>Data: 4.07.2024 r.</w:t>
      </w:r>
    </w:p>
    <w:sectPr w:rsidR="002A7DFF" w:rsidRPr="00637A76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BC436" w14:textId="77777777" w:rsidR="00F52C20" w:rsidRDefault="00F52C20" w:rsidP="00D34297">
      <w:r>
        <w:separator/>
      </w:r>
    </w:p>
  </w:endnote>
  <w:endnote w:type="continuationSeparator" w:id="0">
    <w:p w14:paraId="6E0AB47D" w14:textId="77777777" w:rsidR="00F52C20" w:rsidRDefault="00F52C2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AC5E" w14:textId="77777777" w:rsidR="00F435BA" w:rsidRDefault="00F435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F109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4C0E3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3FD50" w14:textId="77777777" w:rsidR="00F435BA" w:rsidRDefault="00F435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BC7D2" w14:textId="77777777" w:rsidR="00F52C20" w:rsidRDefault="00F52C20" w:rsidP="00D34297">
      <w:r>
        <w:separator/>
      </w:r>
    </w:p>
  </w:footnote>
  <w:footnote w:type="continuationSeparator" w:id="0">
    <w:p w14:paraId="34305786" w14:textId="77777777" w:rsidR="00F52C20" w:rsidRDefault="00F52C2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CEC9D" w14:textId="77777777" w:rsidR="00F435BA" w:rsidRDefault="00F435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93901" w14:textId="77777777" w:rsidR="00F435BA" w:rsidRDefault="00F435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6CEDD" w14:textId="77777777" w:rsidR="00F435BA" w:rsidRDefault="00F435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C20"/>
    <w:rsid w:val="00010B31"/>
    <w:rsid w:val="00085E28"/>
    <w:rsid w:val="00104963"/>
    <w:rsid w:val="00150F65"/>
    <w:rsid w:val="002A7DFF"/>
    <w:rsid w:val="00310284"/>
    <w:rsid w:val="004E2226"/>
    <w:rsid w:val="005464E2"/>
    <w:rsid w:val="005C3363"/>
    <w:rsid w:val="00637A76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435BA"/>
    <w:rsid w:val="00F45C95"/>
    <w:rsid w:val="00F5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68EC95"/>
  <w15:chartTrackingRefBased/>
  <w15:docId w15:val="{E54D142A-F002-4DC9-A7F0-6D07D5F40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uiPriority w:val="99"/>
    <w:unhideWhenUsed/>
    <w:rsid w:val="00637A7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37A7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37A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302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2024-07-04T11:28:00Z</cp:lastPrinted>
  <dcterms:created xsi:type="dcterms:W3CDTF">2024-07-04T05:40:00Z</dcterms:created>
  <dcterms:modified xsi:type="dcterms:W3CDTF">2024-07-04T11:29:00Z</dcterms:modified>
</cp:coreProperties>
</file>