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360A1" w14:textId="77777777" w:rsidR="00DA3238" w:rsidRDefault="00DA3238" w:rsidP="00DA3238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6D5EC798" w14:textId="00B42331" w:rsidR="00DA3238" w:rsidRPr="00A36B6F" w:rsidRDefault="00DA3238" w:rsidP="00DA3238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2F104E">
        <w:rPr>
          <w:rFonts w:ascii="Arial" w:hAnsi="Arial" w:cs="Arial"/>
          <w:b/>
          <w:sz w:val="20"/>
          <w:szCs w:val="20"/>
        </w:rPr>
        <w:t>0</w:t>
      </w:r>
      <w:r w:rsidR="000F0DD5">
        <w:rPr>
          <w:rFonts w:ascii="Arial" w:hAnsi="Arial" w:cs="Arial"/>
          <w:b/>
          <w:sz w:val="20"/>
          <w:szCs w:val="20"/>
        </w:rPr>
        <w:t>62</w:t>
      </w:r>
      <w:r>
        <w:rPr>
          <w:rFonts w:ascii="Arial" w:hAnsi="Arial" w:cs="Arial"/>
          <w:b/>
          <w:sz w:val="20"/>
          <w:szCs w:val="20"/>
        </w:rPr>
        <w:t>/202</w:t>
      </w:r>
      <w:r w:rsidR="00FE376B">
        <w:rPr>
          <w:rFonts w:ascii="Arial" w:hAnsi="Arial" w:cs="Arial"/>
          <w:b/>
          <w:sz w:val="20"/>
          <w:szCs w:val="20"/>
        </w:rPr>
        <w:t>4</w:t>
      </w:r>
    </w:p>
    <w:p w14:paraId="1466942A" w14:textId="414D9F90" w:rsidR="00DA3238" w:rsidRPr="00E0118F" w:rsidRDefault="00DA3238" w:rsidP="00DA3238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3E4ECC8D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700A0706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4BBC6E29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16DAF3D6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68C92385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6489CD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370720D7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783A7C2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00C7742E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C0ACBF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0B029C0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13E94A0" w14:textId="77777777" w:rsidR="00DA3238" w:rsidRPr="00E0118F" w:rsidRDefault="00DA3238" w:rsidP="00DA3238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A3238" w:rsidRPr="00E0118F" w14:paraId="28B986C7" w14:textId="77777777" w:rsidTr="003D0AB1">
        <w:tc>
          <w:tcPr>
            <w:tcW w:w="9212" w:type="dxa"/>
            <w:shd w:val="clear" w:color="auto" w:fill="D9D9D9"/>
          </w:tcPr>
          <w:p w14:paraId="18D88ADB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653A709" w14:textId="1A6DF53A" w:rsidR="00DA3238" w:rsidRPr="00E0118F" w:rsidRDefault="00DA3238" w:rsidP="003D0AB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C4C29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FC4C29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FC4C29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123BD5F2" w14:textId="77777777" w:rsidR="00DA3238" w:rsidRDefault="00DA3238" w:rsidP="003D0AB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C8B57F1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70744C0B" w14:textId="77777777" w:rsidR="00DA323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8963456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7562A845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64DE67E2" w14:textId="62B4BB55" w:rsidR="00DA3238" w:rsidRPr="006F6FC8" w:rsidRDefault="00DA3238" w:rsidP="00DA3238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6E1032" w:rsidRPr="006E1032">
        <w:rPr>
          <w:rFonts w:ascii="Arial" w:hAnsi="Arial" w:cs="Arial"/>
          <w:b/>
          <w:szCs w:val="20"/>
        </w:rPr>
        <w:t>Dostawa sprzętu komputerowego dla Katedry Automatyki i Informatyki E-1</w:t>
      </w:r>
      <w:r w:rsidRPr="006F6FC8">
        <w:rPr>
          <w:rFonts w:ascii="Arial" w:hAnsi="Arial" w:cs="Arial"/>
          <w:b/>
          <w:szCs w:val="20"/>
        </w:rPr>
        <w:t>”</w:t>
      </w:r>
    </w:p>
    <w:p w14:paraId="7A4301FE" w14:textId="77777777" w:rsidR="008F6624" w:rsidRDefault="008F6624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BE59C38" w14:textId="0106BB10" w:rsidR="00DA3238" w:rsidRPr="00A26508" w:rsidRDefault="00DA3238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6FF9FD93" w14:textId="77777777" w:rsidR="006E1032" w:rsidRPr="00CC1734" w:rsidRDefault="006E1032" w:rsidP="006E1032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Hlk99009560"/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6481F1F4" w14:textId="77777777" w:rsidR="006E1032" w:rsidRPr="00375BE9" w:rsidRDefault="006E1032" w:rsidP="006E103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82BF9BA" w14:textId="77777777" w:rsidR="006E1032" w:rsidRPr="00375BE9" w:rsidRDefault="006E1032" w:rsidP="006E1032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7A183779" w14:textId="3C5196CB" w:rsidR="006E1032" w:rsidRPr="008F6624" w:rsidRDefault="006E1032" w:rsidP="006E1032">
      <w:pPr>
        <w:pStyle w:val="NormalnyWeb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Pr="00A26508">
        <w:rPr>
          <w:rFonts w:ascii="Arial" w:hAnsi="Arial" w:cs="Arial"/>
          <w:sz w:val="20"/>
          <w:szCs w:val="20"/>
        </w:rPr>
        <w:t>Dz.U.</w:t>
      </w:r>
      <w:r>
        <w:rPr>
          <w:rFonts w:ascii="Arial" w:hAnsi="Arial" w:cs="Arial"/>
          <w:sz w:val="20"/>
          <w:szCs w:val="20"/>
        </w:rPr>
        <w:t>202</w:t>
      </w:r>
      <w:r w:rsidR="000F0DD5">
        <w:rPr>
          <w:rFonts w:ascii="Arial" w:hAnsi="Arial" w:cs="Arial"/>
          <w:sz w:val="20"/>
          <w:szCs w:val="20"/>
        </w:rPr>
        <w:t>4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0F0DD5">
        <w:rPr>
          <w:rFonts w:ascii="Arial" w:hAnsi="Arial" w:cs="Arial"/>
          <w:sz w:val="20"/>
          <w:szCs w:val="20"/>
        </w:rPr>
        <w:t>50</w:t>
      </w:r>
      <w:bookmarkStart w:id="1" w:name="_GoBack"/>
      <w:bookmarkEnd w:id="1"/>
      <w:r>
        <w:rPr>
          <w:rFonts w:ascii="Arial" w:hAnsi="Arial" w:cs="Arial"/>
          <w:sz w:val="20"/>
          <w:szCs w:val="20"/>
        </w:rPr>
        <w:t>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8968F77" w14:textId="230AA31F" w:rsidR="008F6624" w:rsidRDefault="008F6624" w:rsidP="008F6624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64E54E" w14:textId="77777777" w:rsidR="00DA3238" w:rsidRPr="00A26508" w:rsidRDefault="00DA3238" w:rsidP="00DA323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14:paraId="2FBDC7D7" w14:textId="77777777" w:rsidR="00DA3238" w:rsidRPr="00A26508" w:rsidRDefault="00DA3238" w:rsidP="00DA323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1EA8492A" w14:textId="77777777" w:rsidR="00DA3238" w:rsidRPr="00DA3238" w:rsidRDefault="00DA3238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  <w:r w:rsidRPr="00DA3238">
        <w:rPr>
          <w:rFonts w:ascii="Arial" w:hAnsi="Arial" w:cs="Arial"/>
          <w:b/>
          <w:color w:val="FF0000"/>
          <w:szCs w:val="24"/>
        </w:rPr>
        <w:t>Dokument należy podpisać</w:t>
      </w:r>
      <w:r w:rsidRPr="00DA3238">
        <w:rPr>
          <w:rFonts w:ascii="Arial" w:hAnsi="Arial" w:cs="Arial"/>
          <w:b/>
          <w:i/>
          <w:color w:val="FF0000"/>
          <w:szCs w:val="24"/>
        </w:rPr>
        <w:t xml:space="preserve"> </w:t>
      </w:r>
      <w:r w:rsidRPr="00DA3238">
        <w:rPr>
          <w:rFonts w:ascii="Arial" w:hAnsi="Arial" w:cs="Arial"/>
          <w:b/>
          <w:color w:val="FF0000"/>
          <w:szCs w:val="24"/>
        </w:rPr>
        <w:t>kwalifikowanym podpisem elektronicznym/podpisem zaufanym/podpisem osobistym.</w:t>
      </w:r>
    </w:p>
    <w:p w14:paraId="18948A89" w14:textId="56035120" w:rsidR="00FD27E9" w:rsidRPr="00DA3238" w:rsidRDefault="00DA3238" w:rsidP="00DA3238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FD27E9" w:rsidRPr="00DA3238" w:rsidSect="00FE376B">
      <w:headerReference w:type="default" r:id="rId10"/>
      <w:footerReference w:type="default" r:id="rId11"/>
      <w:footerReference w:type="first" r:id="rId12"/>
      <w:endnotePr>
        <w:numFmt w:val="decimal"/>
      </w:endnotePr>
      <w:pgSz w:w="11906" w:h="16838"/>
      <w:pgMar w:top="568" w:right="1417" w:bottom="993" w:left="1417" w:header="142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37632" w14:textId="77777777" w:rsidR="00F92283" w:rsidRDefault="00F92283">
      <w:pPr>
        <w:spacing w:after="0" w:line="240" w:lineRule="auto"/>
      </w:pPr>
      <w:r>
        <w:separator/>
      </w:r>
    </w:p>
  </w:endnote>
  <w:endnote w:type="continuationSeparator" w:id="0">
    <w:p w14:paraId="2158DA52" w14:textId="77777777" w:rsidR="00F92283" w:rsidRDefault="00F92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F922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5094F" w14:textId="77777777" w:rsidR="00DA3238" w:rsidRPr="00DA3238" w:rsidRDefault="00DA3238" w:rsidP="00DA3238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14:paraId="4142EEF2" w14:textId="77777777" w:rsidR="00DA3238" w:rsidRPr="00DA3238" w:rsidRDefault="00DA3238" w:rsidP="00DA3238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40219" w14:textId="77777777" w:rsidR="00F92283" w:rsidRDefault="00F92283">
      <w:pPr>
        <w:spacing w:after="0" w:line="240" w:lineRule="auto"/>
      </w:pPr>
      <w:r>
        <w:separator/>
      </w:r>
    </w:p>
  </w:footnote>
  <w:footnote w:type="continuationSeparator" w:id="0">
    <w:p w14:paraId="08B3A790" w14:textId="77777777" w:rsidR="00F92283" w:rsidRDefault="00F92283">
      <w:pPr>
        <w:spacing w:after="0" w:line="240" w:lineRule="auto"/>
      </w:pPr>
      <w:r>
        <w:continuationSeparator/>
      </w:r>
    </w:p>
  </w:footnote>
  <w:footnote w:id="1">
    <w:p w14:paraId="0E15142C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9B38F29" w14:textId="77777777" w:rsidR="006E1032" w:rsidRPr="00A82964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87F40E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AAA6F5" w14:textId="77777777" w:rsidR="006E1032" w:rsidRPr="00761CEB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F0DD5"/>
    <w:rsid w:val="001A3658"/>
    <w:rsid w:val="001B707C"/>
    <w:rsid w:val="00205FD6"/>
    <w:rsid w:val="002370B9"/>
    <w:rsid w:val="002633FA"/>
    <w:rsid w:val="00270840"/>
    <w:rsid w:val="0029456E"/>
    <w:rsid w:val="002D36EB"/>
    <w:rsid w:val="002F104E"/>
    <w:rsid w:val="003365FC"/>
    <w:rsid w:val="00371F53"/>
    <w:rsid w:val="003B6458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4E6B"/>
    <w:rsid w:val="00685860"/>
    <w:rsid w:val="006C76CA"/>
    <w:rsid w:val="006E1032"/>
    <w:rsid w:val="006E459C"/>
    <w:rsid w:val="006F2970"/>
    <w:rsid w:val="00795C98"/>
    <w:rsid w:val="007B699E"/>
    <w:rsid w:val="00867057"/>
    <w:rsid w:val="008A38A5"/>
    <w:rsid w:val="008F1116"/>
    <w:rsid w:val="008F13F6"/>
    <w:rsid w:val="008F6624"/>
    <w:rsid w:val="008F7C7B"/>
    <w:rsid w:val="00903333"/>
    <w:rsid w:val="009267B7"/>
    <w:rsid w:val="00997054"/>
    <w:rsid w:val="009B2807"/>
    <w:rsid w:val="009E1C9E"/>
    <w:rsid w:val="009F4E0D"/>
    <w:rsid w:val="00A16B26"/>
    <w:rsid w:val="00B62779"/>
    <w:rsid w:val="00B656E1"/>
    <w:rsid w:val="00BD01F6"/>
    <w:rsid w:val="00C275DF"/>
    <w:rsid w:val="00CA7C03"/>
    <w:rsid w:val="00CD65AF"/>
    <w:rsid w:val="00DA3238"/>
    <w:rsid w:val="00DE31FD"/>
    <w:rsid w:val="00DF5631"/>
    <w:rsid w:val="00E527C1"/>
    <w:rsid w:val="00F12EAD"/>
    <w:rsid w:val="00F92283"/>
    <w:rsid w:val="00FB4349"/>
    <w:rsid w:val="00FC4C29"/>
    <w:rsid w:val="00FD27E9"/>
    <w:rsid w:val="00F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  <w:style w:type="character" w:styleId="Odwoanieprzypisudolnego">
    <w:name w:val="footnote reference"/>
    <w:uiPriority w:val="99"/>
    <w:semiHidden/>
    <w:unhideWhenUsed/>
    <w:rsid w:val="006E103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E1032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203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27</cp:revision>
  <cp:lastPrinted>2023-10-16T07:23:00Z</cp:lastPrinted>
  <dcterms:created xsi:type="dcterms:W3CDTF">2022-10-05T10:03:00Z</dcterms:created>
  <dcterms:modified xsi:type="dcterms:W3CDTF">2024-07-01T11:51:00Z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