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Pr="00410F60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</w:p>
    <w:p w:rsidR="000E4DA9" w:rsidRPr="00410F60" w:rsidRDefault="00FF3122" w:rsidP="000E4DA9">
      <w:pPr>
        <w:pStyle w:val="Nagwek"/>
        <w:tabs>
          <w:tab w:val="left" w:pos="3390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ab/>
      </w:r>
      <w:r w:rsidR="000E4DA9" w:rsidRPr="00410F60">
        <w:rPr>
          <w:rFonts w:ascii="Arial" w:hAnsi="Arial" w:cs="Arial"/>
          <w:b/>
          <w:bCs/>
          <w:sz w:val="24"/>
          <w:szCs w:val="24"/>
        </w:rPr>
        <w:t>Załącznik nr 2 do SWZ</w:t>
      </w:r>
    </w:p>
    <w:p w:rsidR="00B04206" w:rsidRPr="00410F60" w:rsidRDefault="0002421D" w:rsidP="0002421D">
      <w:pPr>
        <w:pStyle w:val="Nagwek"/>
        <w:tabs>
          <w:tab w:val="clear" w:pos="4536"/>
          <w:tab w:val="left" w:pos="339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410F60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Znak sprawy: KA-2/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0</w:t>
      </w:r>
      <w:r w:rsidR="00D1688C">
        <w:rPr>
          <w:rFonts w:ascii="Arial" w:hAnsi="Arial" w:cs="Arial"/>
          <w:b/>
          <w:bCs/>
          <w:sz w:val="24"/>
          <w:szCs w:val="24"/>
        </w:rPr>
        <w:t>62</w:t>
      </w:r>
      <w:r w:rsidR="000E4DA9" w:rsidRPr="00410F60">
        <w:rPr>
          <w:rFonts w:ascii="Arial" w:hAnsi="Arial" w:cs="Arial"/>
          <w:b/>
          <w:bCs/>
          <w:sz w:val="24"/>
          <w:szCs w:val="24"/>
        </w:rPr>
        <w:t>/202</w:t>
      </w:r>
      <w:r w:rsidR="00096B31" w:rsidRPr="00410F60">
        <w:rPr>
          <w:rFonts w:ascii="Arial" w:hAnsi="Arial" w:cs="Arial"/>
          <w:b/>
          <w:bCs/>
          <w:sz w:val="24"/>
          <w:szCs w:val="24"/>
        </w:rPr>
        <w:t>4</w:t>
      </w: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0E4DA9" w:rsidRPr="00410F60" w:rsidRDefault="000E4DA9" w:rsidP="003B310D">
      <w:pPr>
        <w:pStyle w:val="Nagwek2"/>
        <w:ind w:left="0"/>
        <w:rPr>
          <w:sz w:val="22"/>
        </w:rPr>
      </w:pPr>
    </w:p>
    <w:p w:rsidR="00EF47EE" w:rsidRPr="00410F60" w:rsidRDefault="003B310D" w:rsidP="003B310D">
      <w:pPr>
        <w:pStyle w:val="Nagwek2"/>
        <w:ind w:left="0"/>
        <w:rPr>
          <w:sz w:val="22"/>
        </w:rPr>
      </w:pPr>
      <w:r w:rsidRPr="00410F60">
        <w:rPr>
          <w:sz w:val="22"/>
        </w:rPr>
        <w:t>OFERTA</w:t>
      </w:r>
    </w:p>
    <w:p w:rsidR="00EF47EE" w:rsidRPr="00410F60" w:rsidRDefault="00EF47EE" w:rsidP="00EF47EE">
      <w:pPr>
        <w:rPr>
          <w:sz w:val="22"/>
        </w:rPr>
      </w:pPr>
    </w:p>
    <w:p w:rsidR="00902B46" w:rsidRPr="00410F60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410F60">
        <w:rPr>
          <w:sz w:val="22"/>
        </w:rPr>
        <w:t>Nazwa</w:t>
      </w:r>
      <w:r w:rsidR="00D24480" w:rsidRPr="00410F60">
        <w:rPr>
          <w:sz w:val="22"/>
        </w:rPr>
        <w:t>:</w:t>
      </w:r>
      <w:r w:rsidRPr="00410F60">
        <w:rPr>
          <w:sz w:val="22"/>
        </w:rPr>
        <w:t xml:space="preserve"> </w:t>
      </w:r>
      <w:r w:rsidR="00D24480" w:rsidRPr="00410F60">
        <w:rPr>
          <w:sz w:val="22"/>
        </w:rPr>
        <w:t>(</w:t>
      </w:r>
      <w:r w:rsidRPr="00410F60">
        <w:rPr>
          <w:sz w:val="22"/>
        </w:rPr>
        <w:t>Wykonawcy lub Wykonawców w przypadku oferty wspólnej</w:t>
      </w:r>
      <w:r w:rsidR="00D24480" w:rsidRPr="00410F60">
        <w:rPr>
          <w:sz w:val="22"/>
        </w:rPr>
        <w:t>)</w:t>
      </w:r>
      <w:r w:rsidR="00815C90" w:rsidRPr="00410F60">
        <w:rPr>
          <w:rStyle w:val="Odwoanieprzypisudolnego"/>
          <w:sz w:val="22"/>
        </w:rPr>
        <w:footnoteReference w:id="1"/>
      </w:r>
      <w:r w:rsidRPr="00410F60">
        <w:rPr>
          <w:sz w:val="22"/>
        </w:rPr>
        <w:t>:</w:t>
      </w:r>
      <w:r w:rsidR="00DD7835" w:rsidRPr="00410F60">
        <w:rPr>
          <w:sz w:val="22"/>
        </w:rPr>
        <w:tab/>
      </w:r>
    </w:p>
    <w:p w:rsidR="00902B46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410F60">
        <w:rPr>
          <w:sz w:val="22"/>
        </w:rPr>
        <w:t>.......................</w:t>
      </w:r>
    </w:p>
    <w:p w:rsidR="00B639E0" w:rsidRPr="00410F60" w:rsidRDefault="00902B46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Adres: ul. .....................</w:t>
      </w:r>
      <w:r w:rsidR="00B639E0" w:rsidRPr="00410F60">
        <w:rPr>
          <w:sz w:val="22"/>
        </w:rPr>
        <w:t>...............</w:t>
      </w:r>
      <w:r w:rsidRPr="00410F60">
        <w:rPr>
          <w:sz w:val="22"/>
        </w:rPr>
        <w:t xml:space="preserve">.................... </w:t>
      </w:r>
      <w:r w:rsidR="00B639E0" w:rsidRPr="00410F60">
        <w:rPr>
          <w:sz w:val="22"/>
        </w:rPr>
        <w:t xml:space="preserve">       </w:t>
      </w:r>
      <w:r w:rsidRPr="00410F60">
        <w:rPr>
          <w:sz w:val="22"/>
        </w:rPr>
        <w:t>kod pocztowy</w:t>
      </w:r>
      <w:r w:rsidR="00A23458" w:rsidRPr="00410F60">
        <w:rPr>
          <w:sz w:val="22"/>
        </w:rPr>
        <w:t>:</w:t>
      </w:r>
      <w:r w:rsidR="00B639E0" w:rsidRPr="00410F60">
        <w:rPr>
          <w:sz w:val="22"/>
        </w:rPr>
        <w:t>………………………</w:t>
      </w:r>
      <w:r w:rsidR="00322F42" w:rsidRPr="00410F60">
        <w:rPr>
          <w:sz w:val="22"/>
        </w:rPr>
        <w:t>……….</w:t>
      </w:r>
    </w:p>
    <w:p w:rsidR="00902B46" w:rsidRPr="00410F60" w:rsidRDefault="00B639E0" w:rsidP="00B639E0">
      <w:pPr>
        <w:spacing w:line="360" w:lineRule="auto"/>
        <w:ind w:hanging="28"/>
        <w:rPr>
          <w:sz w:val="22"/>
        </w:rPr>
      </w:pPr>
      <w:r w:rsidRPr="00410F60">
        <w:rPr>
          <w:sz w:val="22"/>
        </w:rPr>
        <w:t>m</w:t>
      </w:r>
      <w:r w:rsidR="00902B46" w:rsidRPr="00410F60">
        <w:rPr>
          <w:sz w:val="22"/>
        </w:rPr>
        <w:t>iasto</w:t>
      </w:r>
      <w:r w:rsidRPr="00410F60">
        <w:rPr>
          <w:sz w:val="22"/>
        </w:rPr>
        <w:t xml:space="preserve">:     ..............................................        </w:t>
      </w:r>
      <w:r w:rsidR="00902B46" w:rsidRPr="00410F60">
        <w:rPr>
          <w:sz w:val="22"/>
        </w:rPr>
        <w:t>województwo: ……………………..………</w:t>
      </w:r>
      <w:r w:rsidR="00322F42" w:rsidRPr="00410F60">
        <w:rPr>
          <w:sz w:val="22"/>
        </w:rPr>
        <w:t>……….</w:t>
      </w:r>
    </w:p>
    <w:p w:rsidR="00B12D3B" w:rsidRPr="00410F60" w:rsidRDefault="00902B46" w:rsidP="00B639E0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tel.</w:t>
      </w:r>
      <w:r w:rsidR="00B639E0" w:rsidRPr="00410F60">
        <w:rPr>
          <w:sz w:val="22"/>
        </w:rPr>
        <w:t>:</w:t>
      </w:r>
      <w:r w:rsidRPr="00410F60">
        <w:rPr>
          <w:sz w:val="22"/>
        </w:rPr>
        <w:t xml:space="preserve"> 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</w:t>
      </w:r>
      <w:r w:rsidR="00B639E0" w:rsidRPr="00410F60">
        <w:rPr>
          <w:sz w:val="22"/>
        </w:rPr>
        <w:t>....</w:t>
      </w:r>
      <w:r w:rsidR="00B12D3B" w:rsidRPr="00410F60">
        <w:rPr>
          <w:sz w:val="22"/>
        </w:rPr>
        <w:t>.....</w:t>
      </w:r>
      <w:r w:rsidR="00B639E0" w:rsidRPr="00410F60">
        <w:rPr>
          <w:sz w:val="22"/>
        </w:rPr>
        <w:t>.</w:t>
      </w:r>
      <w:r w:rsidRPr="00410F60">
        <w:rPr>
          <w:sz w:val="22"/>
        </w:rPr>
        <w:t>..</w:t>
      </w:r>
      <w:r w:rsidR="00B12D3B" w:rsidRPr="00410F60">
        <w:rPr>
          <w:sz w:val="22"/>
        </w:rPr>
        <w:t>...........................</w:t>
      </w:r>
      <w:r w:rsidRPr="00410F60">
        <w:rPr>
          <w:sz w:val="22"/>
        </w:rPr>
        <w:t>.........</w:t>
      </w:r>
      <w:r w:rsidR="00B639E0" w:rsidRPr="00410F60">
        <w:rPr>
          <w:sz w:val="22"/>
        </w:rPr>
        <w:t>..</w:t>
      </w:r>
      <w:r w:rsidRPr="00410F60">
        <w:rPr>
          <w:sz w:val="22"/>
        </w:rPr>
        <w:t>....</w:t>
      </w:r>
      <w:r w:rsidR="002B5FCD" w:rsidRPr="00410F60">
        <w:rPr>
          <w:sz w:val="22"/>
        </w:rPr>
        <w:t>.................................................................................</w:t>
      </w:r>
      <w:r w:rsidR="00B12D3B" w:rsidRPr="00410F60">
        <w:rPr>
          <w:sz w:val="22"/>
        </w:rPr>
        <w:t xml:space="preserve">      </w:t>
      </w:r>
    </w:p>
    <w:p w:rsidR="00902B46" w:rsidRPr="00410F60" w:rsidRDefault="00B639E0" w:rsidP="00B12D3B">
      <w:pPr>
        <w:spacing w:line="360" w:lineRule="auto"/>
        <w:ind w:hanging="27"/>
        <w:jc w:val="both"/>
        <w:rPr>
          <w:sz w:val="22"/>
        </w:rPr>
      </w:pPr>
      <w:r w:rsidRPr="00410F60">
        <w:rPr>
          <w:sz w:val="22"/>
        </w:rPr>
        <w:t>e-mail: ...........</w:t>
      </w:r>
      <w:r w:rsidR="00B12D3B" w:rsidRPr="00410F60">
        <w:rPr>
          <w:sz w:val="22"/>
        </w:rPr>
        <w:t>.......</w:t>
      </w:r>
      <w:r w:rsidRPr="00410F60">
        <w:rPr>
          <w:sz w:val="22"/>
        </w:rPr>
        <w:t>.......</w:t>
      </w:r>
      <w:r w:rsidR="0002728B" w:rsidRPr="00410F60">
        <w:rPr>
          <w:sz w:val="22"/>
        </w:rPr>
        <w:t>..............................</w:t>
      </w:r>
      <w:r w:rsidRPr="00410F60">
        <w:rPr>
          <w:sz w:val="22"/>
        </w:rPr>
        <w:t>..............................</w:t>
      </w:r>
      <w:r w:rsidR="00902B46" w:rsidRPr="00410F60">
        <w:rPr>
          <w:sz w:val="22"/>
        </w:rPr>
        <w:t>na który zamawiający ma przesyłać korespondencję</w:t>
      </w:r>
    </w:p>
    <w:p w:rsidR="00902B46" w:rsidRPr="00410F60" w:rsidRDefault="00902B46" w:rsidP="00902B46">
      <w:pPr>
        <w:spacing w:line="360" w:lineRule="auto"/>
        <w:rPr>
          <w:rFonts w:eastAsia="MS Mincho"/>
          <w:sz w:val="22"/>
        </w:rPr>
      </w:pPr>
      <w:r w:rsidRPr="00410F60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410F60">
        <w:rPr>
          <w:rFonts w:eastAsia="MS Mincho"/>
          <w:sz w:val="22"/>
        </w:rPr>
        <w:t>.......................</w:t>
      </w:r>
    </w:p>
    <w:p w:rsidR="00B639E0" w:rsidRPr="00410F60" w:rsidRDefault="00B639E0">
      <w:pPr>
        <w:ind w:left="567"/>
        <w:jc w:val="both"/>
        <w:rPr>
          <w:sz w:val="22"/>
        </w:rPr>
      </w:pPr>
    </w:p>
    <w:p w:rsidR="00B04206" w:rsidRPr="00410F6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410F60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410F60">
        <w:rPr>
          <w:rFonts w:ascii="Arial" w:hAnsi="Arial" w:cs="Arial"/>
          <w:sz w:val="22"/>
          <w:szCs w:val="24"/>
        </w:rPr>
        <w:t>do postępowania prowadzonego w trybie</w:t>
      </w:r>
      <w:r w:rsidR="00930F5C" w:rsidRPr="00410F60">
        <w:rPr>
          <w:rFonts w:ascii="Arial" w:hAnsi="Arial" w:cs="Arial"/>
          <w:sz w:val="22"/>
          <w:szCs w:val="24"/>
        </w:rPr>
        <w:t xml:space="preserve"> </w:t>
      </w:r>
      <w:r w:rsidR="00313C41" w:rsidRPr="00410F60">
        <w:rPr>
          <w:rFonts w:ascii="Arial" w:hAnsi="Arial" w:cs="Arial"/>
          <w:sz w:val="22"/>
          <w:szCs w:val="24"/>
        </w:rPr>
        <w:t>przetarg nieograniczony</w:t>
      </w:r>
      <w:r w:rsidR="00040674" w:rsidRPr="00410F60">
        <w:rPr>
          <w:rFonts w:ascii="Arial" w:hAnsi="Arial" w:cs="Arial"/>
          <w:sz w:val="22"/>
          <w:szCs w:val="24"/>
        </w:rPr>
        <w:t xml:space="preserve"> </w:t>
      </w:r>
      <w:r w:rsidR="00B639E0" w:rsidRPr="00410F60">
        <w:rPr>
          <w:rFonts w:ascii="Arial" w:hAnsi="Arial" w:cs="Arial"/>
          <w:sz w:val="22"/>
          <w:szCs w:val="24"/>
        </w:rPr>
        <w:t>pn</w:t>
      </w:r>
      <w:r w:rsidR="00B639E0" w:rsidRPr="00410F60">
        <w:rPr>
          <w:rFonts w:ascii="Arial" w:hAnsi="Arial" w:cs="Arial"/>
          <w:sz w:val="22"/>
          <w:szCs w:val="22"/>
        </w:rPr>
        <w:t>.</w:t>
      </w:r>
      <w:r w:rsidR="00B04206" w:rsidRPr="00410F60">
        <w:rPr>
          <w:rFonts w:ascii="Arial" w:hAnsi="Arial" w:cs="Arial"/>
          <w:sz w:val="22"/>
          <w:szCs w:val="22"/>
        </w:rPr>
        <w:t>:</w:t>
      </w:r>
      <w:r w:rsidR="00E60230" w:rsidRPr="00410F60">
        <w:rPr>
          <w:rFonts w:ascii="Arial" w:hAnsi="Arial" w:cs="Arial"/>
          <w:sz w:val="22"/>
          <w:szCs w:val="22"/>
        </w:rPr>
        <w:t xml:space="preserve"> </w:t>
      </w:r>
      <w:r w:rsidR="003B740C" w:rsidRPr="00410F60">
        <w:rPr>
          <w:rFonts w:ascii="Arial" w:hAnsi="Arial" w:cs="Arial"/>
          <w:b/>
          <w:sz w:val="22"/>
          <w:szCs w:val="22"/>
        </w:rPr>
        <w:t>„</w:t>
      </w:r>
      <w:r w:rsidR="00BD7C8F" w:rsidRPr="00410F60">
        <w:rPr>
          <w:rFonts w:ascii="Arial" w:hAnsi="Arial" w:cs="Arial"/>
          <w:b/>
          <w:sz w:val="22"/>
          <w:szCs w:val="22"/>
        </w:rPr>
        <w:t>Dostawa zestawów komputerowych dla</w:t>
      </w:r>
      <w:r w:rsidR="00096B31" w:rsidRPr="00410F60">
        <w:rPr>
          <w:rFonts w:ascii="Arial" w:hAnsi="Arial" w:cs="Arial"/>
          <w:b/>
          <w:sz w:val="22"/>
          <w:szCs w:val="22"/>
        </w:rPr>
        <w:t xml:space="preserve"> Katedry Automatyki i Informatyki-E-1</w:t>
      </w:r>
      <w:r w:rsidR="003B740C" w:rsidRPr="00410F60">
        <w:rPr>
          <w:rFonts w:ascii="Arial" w:hAnsi="Arial" w:cs="Arial"/>
          <w:b/>
          <w:sz w:val="22"/>
          <w:szCs w:val="22"/>
        </w:rPr>
        <w:t xml:space="preserve">” </w:t>
      </w:r>
      <w:r w:rsidRPr="00410F60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410F60">
        <w:rPr>
          <w:rFonts w:ascii="Arial" w:hAnsi="Arial" w:cs="Arial"/>
          <w:sz w:val="22"/>
          <w:szCs w:val="24"/>
        </w:rPr>
        <w:t>godnie</w:t>
      </w:r>
      <w:r w:rsidR="00C70E06" w:rsidRPr="00410F60">
        <w:rPr>
          <w:rFonts w:ascii="Arial" w:hAnsi="Arial" w:cs="Arial"/>
          <w:sz w:val="22"/>
          <w:szCs w:val="24"/>
        </w:rPr>
        <w:t xml:space="preserve"> z wymogami określonymi w SWZ </w:t>
      </w:r>
      <w:r w:rsidRPr="00410F60">
        <w:rPr>
          <w:rFonts w:ascii="Arial" w:hAnsi="Arial" w:cs="Arial"/>
          <w:sz w:val="22"/>
          <w:szCs w:val="24"/>
        </w:rPr>
        <w:t>za cenę</w:t>
      </w:r>
      <w:r w:rsidR="00C70E06" w:rsidRPr="00410F60">
        <w:rPr>
          <w:rFonts w:ascii="Arial" w:hAnsi="Arial" w:cs="Arial"/>
          <w:sz w:val="22"/>
          <w:szCs w:val="24"/>
        </w:rPr>
        <w:t>:</w:t>
      </w:r>
    </w:p>
    <w:p w:rsidR="00162697" w:rsidRPr="00410F60" w:rsidRDefault="0016269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1274"/>
        <w:gridCol w:w="571"/>
        <w:gridCol w:w="1451"/>
        <w:gridCol w:w="955"/>
        <w:gridCol w:w="3820"/>
      </w:tblGrid>
      <w:tr w:rsidR="00096B31" w:rsidRPr="00410F60" w:rsidTr="00D1688C">
        <w:trPr>
          <w:trHeight w:val="63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6B31" w:rsidRPr="00410F60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 xml:space="preserve">Stacje robocze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096B31" w:rsidRPr="00410F60" w:rsidTr="00D1688C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Monitory 24 cale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52088C" w:rsidP="004F4862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57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B31" w:rsidRPr="00410F60" w:rsidRDefault="00096B31" w:rsidP="004F4862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B31" w:rsidRPr="00410F60" w:rsidRDefault="00096B31" w:rsidP="004F4862">
            <w:pPr>
              <w:jc w:val="center"/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096B31" w:rsidRPr="00410F60" w:rsidRDefault="00096B31" w:rsidP="00A1554E">
            <w:pPr>
              <w:rPr>
                <w:sz w:val="20"/>
                <w:szCs w:val="18"/>
              </w:rPr>
            </w:pPr>
          </w:p>
        </w:tc>
      </w:tr>
      <w:tr w:rsidR="00A1554E" w:rsidRPr="00410F60" w:rsidTr="00D1688C">
        <w:trPr>
          <w:trHeight w:val="687"/>
        </w:trPr>
        <w:tc>
          <w:tcPr>
            <w:tcW w:w="2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  <w:r w:rsidRPr="00410F60">
              <w:rPr>
                <w:b/>
                <w:sz w:val="20"/>
                <w:szCs w:val="22"/>
              </w:rPr>
              <w:t>Razem brutto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54E" w:rsidRPr="00410F60" w:rsidRDefault="00A1554E" w:rsidP="00A1554E">
            <w:pPr>
              <w:rPr>
                <w:sz w:val="20"/>
                <w:szCs w:val="18"/>
              </w:rPr>
            </w:pPr>
          </w:p>
          <w:p w:rsidR="00A1554E" w:rsidRPr="00410F60" w:rsidRDefault="00A1554E" w:rsidP="00A1554E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:rsidR="00A1554E" w:rsidRPr="00410F60" w:rsidRDefault="00A1554E" w:rsidP="00A1554E">
            <w:pPr>
              <w:spacing w:line="276" w:lineRule="auto"/>
              <w:jc w:val="center"/>
              <w:rPr>
                <w:i/>
                <w:iCs/>
                <w:sz w:val="20"/>
                <w:szCs w:val="18"/>
              </w:rPr>
            </w:pPr>
          </w:p>
          <w:p w:rsidR="00A1554E" w:rsidRPr="00410F60" w:rsidRDefault="00A1554E" w:rsidP="00A1554E">
            <w:pPr>
              <w:spacing w:line="276" w:lineRule="auto"/>
              <w:rPr>
                <w:i/>
                <w:iCs/>
                <w:sz w:val="20"/>
                <w:szCs w:val="18"/>
              </w:rPr>
            </w:pPr>
            <w:r w:rsidRPr="00410F60">
              <w:rPr>
                <w:i/>
                <w:iCs/>
                <w:sz w:val="20"/>
                <w:szCs w:val="18"/>
              </w:rPr>
              <w:t>słownie: …………………………………..………</w:t>
            </w:r>
          </w:p>
          <w:p w:rsidR="00A1554E" w:rsidRPr="00410F60" w:rsidRDefault="00A1554E" w:rsidP="004F4862">
            <w:pPr>
              <w:jc w:val="center"/>
              <w:rPr>
                <w:sz w:val="20"/>
                <w:szCs w:val="18"/>
              </w:rPr>
            </w:pPr>
          </w:p>
        </w:tc>
      </w:tr>
    </w:tbl>
    <w:p w:rsidR="00257D3C" w:rsidRPr="00410F60" w:rsidRDefault="00257D3C" w:rsidP="00257D3C">
      <w:pPr>
        <w:rPr>
          <w:highlight w:val="yellow"/>
        </w:rPr>
      </w:pPr>
    </w:p>
    <w:p w:rsidR="00990B27" w:rsidRPr="00410F60" w:rsidRDefault="00990B27" w:rsidP="00990B2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410F60">
        <w:t>Oferujemy następujący sprzęt:</w:t>
      </w:r>
    </w:p>
    <w:p w:rsidR="00096B31" w:rsidRPr="00410F60" w:rsidRDefault="00096B31" w:rsidP="00096B31">
      <w:pPr>
        <w:ind w:left="360"/>
        <w:jc w:val="both"/>
      </w:pPr>
    </w:p>
    <w:p w:rsidR="00096B31" w:rsidRPr="00410F60" w:rsidRDefault="00096B31" w:rsidP="00096B31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komputera :……………………………………………….</w:t>
      </w:r>
    </w:p>
    <w:p w:rsidR="00096B31" w:rsidRPr="00410F60" w:rsidRDefault="00096B31" w:rsidP="00096B31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 xml:space="preserve">Ilość punktów uzyskaną w teście </w:t>
      </w:r>
      <w:r w:rsidR="00A62CD9" w:rsidRPr="00410F60">
        <w:rPr>
          <w:sz w:val="20"/>
        </w:rPr>
        <w:t>procesora</w:t>
      </w:r>
      <w:r w:rsidR="00A62CD9" w:rsidRPr="00410F60">
        <w:rPr>
          <w:sz w:val="22"/>
          <w:szCs w:val="22"/>
        </w:rPr>
        <w:t xml:space="preserve"> </w:t>
      </w:r>
      <w:r w:rsidRPr="00410F60">
        <w:rPr>
          <w:sz w:val="22"/>
          <w:szCs w:val="22"/>
        </w:rPr>
        <w:t xml:space="preserve">CPU </w:t>
      </w:r>
      <w:proofErr w:type="spellStart"/>
      <w:r w:rsidRPr="00410F60">
        <w:rPr>
          <w:sz w:val="22"/>
          <w:szCs w:val="22"/>
        </w:rPr>
        <w:t>PassMark</w:t>
      </w:r>
      <w:proofErr w:type="spellEnd"/>
      <w:r w:rsidRPr="00410F60">
        <w:rPr>
          <w:sz w:val="22"/>
          <w:szCs w:val="22"/>
        </w:rPr>
        <w:t xml:space="preserve"> :</w:t>
      </w:r>
      <w:r w:rsidR="00A62CD9" w:rsidRPr="00410F60">
        <w:rPr>
          <w:sz w:val="22"/>
          <w:szCs w:val="22"/>
        </w:rPr>
        <w:t xml:space="preserve"> </w:t>
      </w:r>
      <w:r w:rsidRPr="00410F60">
        <w:rPr>
          <w:sz w:val="22"/>
          <w:szCs w:val="22"/>
        </w:rPr>
        <w:t>………….(</w:t>
      </w:r>
      <w:r w:rsidRPr="001E471F">
        <w:rPr>
          <w:sz w:val="22"/>
          <w:szCs w:val="22"/>
        </w:rPr>
        <w:t>min.</w:t>
      </w:r>
      <w:r w:rsidR="00330576" w:rsidRPr="001E471F">
        <w:rPr>
          <w:sz w:val="22"/>
          <w:szCs w:val="22"/>
        </w:rPr>
        <w:t>24800</w:t>
      </w:r>
      <w:r w:rsidR="00A62CD9" w:rsidRPr="001E471F">
        <w:rPr>
          <w:sz w:val="22"/>
          <w:szCs w:val="22"/>
        </w:rPr>
        <w:t xml:space="preserve"> pkt</w:t>
      </w:r>
      <w:r w:rsidR="00330576" w:rsidRPr="001E471F">
        <w:rPr>
          <w:sz w:val="22"/>
          <w:szCs w:val="22"/>
        </w:rPr>
        <w:t>)</w:t>
      </w:r>
    </w:p>
    <w:p w:rsidR="006A6A88" w:rsidRPr="00410F60" w:rsidRDefault="006A6A88" w:rsidP="006A6A88">
      <w:pPr>
        <w:ind w:left="720"/>
        <w:rPr>
          <w:sz w:val="22"/>
          <w:szCs w:val="22"/>
        </w:rPr>
      </w:pPr>
      <w:r w:rsidRPr="00410F60">
        <w:rPr>
          <w:sz w:val="22"/>
          <w:szCs w:val="22"/>
        </w:rPr>
        <w:t>(</w:t>
      </w:r>
      <w:r w:rsidRPr="00410F60">
        <w:rPr>
          <w:bCs/>
          <w:iCs/>
          <w:color w:val="000000"/>
          <w:sz w:val="16"/>
          <w:szCs w:val="20"/>
        </w:rPr>
        <w:t>wynik testu dla oferowanego procesora musi być opublikowany na stronie internetowej http://www.cpubenchmark.net)</w:t>
      </w: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</w:p>
    <w:p w:rsidR="0052088C" w:rsidRPr="00410F60" w:rsidRDefault="0052088C" w:rsidP="0052088C">
      <w:pPr>
        <w:autoSpaceDE w:val="0"/>
        <w:autoSpaceDN w:val="0"/>
        <w:adjustRightInd w:val="0"/>
        <w:ind w:firstLine="426"/>
        <w:rPr>
          <w:b/>
          <w:sz w:val="22"/>
          <w:szCs w:val="22"/>
        </w:rPr>
      </w:pPr>
      <w:r w:rsidRPr="00410F60">
        <w:rPr>
          <w:b/>
          <w:sz w:val="22"/>
          <w:szCs w:val="22"/>
        </w:rPr>
        <w:t>Model monitora 24”::……………………………………………….</w:t>
      </w:r>
    </w:p>
    <w:p w:rsidR="0052088C" w:rsidRPr="00410F60" w:rsidRDefault="0052088C" w:rsidP="0052088C">
      <w:pPr>
        <w:ind w:firstLine="426"/>
        <w:rPr>
          <w:sz w:val="22"/>
          <w:szCs w:val="22"/>
        </w:rPr>
      </w:pPr>
      <w:r w:rsidRPr="00410F60">
        <w:rPr>
          <w:sz w:val="22"/>
          <w:szCs w:val="22"/>
        </w:rPr>
        <w:t>Producent:……………………………………………</w:t>
      </w:r>
    </w:p>
    <w:p w:rsidR="0052088C" w:rsidRPr="00410F60" w:rsidRDefault="0052088C" w:rsidP="0052088C">
      <w:pPr>
        <w:suppressAutoHyphens/>
        <w:ind w:left="927" w:firstLine="426"/>
        <w:rPr>
          <w:color w:val="000000"/>
          <w:lang w:eastAsia="ar-SA"/>
        </w:rPr>
      </w:pPr>
    </w:p>
    <w:p w:rsidR="0052088C" w:rsidRPr="00410F60" w:rsidRDefault="0052088C" w:rsidP="0052088C">
      <w:pPr>
        <w:tabs>
          <w:tab w:val="left" w:pos="2835"/>
          <w:tab w:val="right" w:pos="8505"/>
        </w:tabs>
        <w:ind w:left="426"/>
        <w:jc w:val="both"/>
        <w:rPr>
          <w:sz w:val="20"/>
        </w:rPr>
      </w:pPr>
      <w:r w:rsidRPr="00410F60">
        <w:rPr>
          <w:b/>
          <w:sz w:val="20"/>
        </w:rPr>
        <w:t>UWAGA:</w:t>
      </w:r>
      <w:r w:rsidRPr="00410F60">
        <w:rPr>
          <w:sz w:val="20"/>
        </w:rPr>
        <w:t xml:space="preserve"> </w:t>
      </w:r>
      <w:r w:rsidRPr="00410F60">
        <w:rPr>
          <w:sz w:val="20"/>
          <w:u w:val="single"/>
        </w:rPr>
        <w:t xml:space="preserve"> Należy wypełnić powyższe</w:t>
      </w:r>
      <w:r w:rsidRPr="00410F60">
        <w:rPr>
          <w:sz w:val="20"/>
        </w:rPr>
        <w:t xml:space="preserve"> (wykropkowane) w zakresie umożliwiającym ocenę spełniania wymagań Zamawiającego określo</w:t>
      </w:r>
      <w:bookmarkStart w:id="0" w:name="_GoBack"/>
      <w:bookmarkEnd w:id="0"/>
      <w:r w:rsidRPr="00410F60">
        <w:rPr>
          <w:sz w:val="20"/>
        </w:rPr>
        <w:t xml:space="preserve">nych w niniejszej SWZ. </w:t>
      </w:r>
    </w:p>
    <w:p w:rsidR="006A6A88" w:rsidRPr="00410F60" w:rsidRDefault="006A6A88" w:rsidP="00096B31">
      <w:pPr>
        <w:ind w:left="720"/>
        <w:rPr>
          <w:sz w:val="22"/>
          <w:szCs w:val="22"/>
        </w:rPr>
      </w:pPr>
    </w:p>
    <w:p w:rsidR="00A30BA9" w:rsidRPr="00410F60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Przedmiot zamówienia zostanie wykonany </w:t>
      </w:r>
      <w:r w:rsidRPr="00410F60">
        <w:rPr>
          <w:b/>
          <w:sz w:val="22"/>
          <w:szCs w:val="22"/>
        </w:rPr>
        <w:t>w terminie zgodnym z SWZ</w:t>
      </w:r>
      <w:r w:rsidRPr="00410F60">
        <w:rPr>
          <w:sz w:val="22"/>
          <w:szCs w:val="22"/>
        </w:rPr>
        <w:t xml:space="preserve">. </w:t>
      </w:r>
    </w:p>
    <w:p w:rsidR="005638BE" w:rsidRPr="00410F60" w:rsidRDefault="005638BE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Udzielamy Zamawiającemu gwarancji</w:t>
      </w:r>
      <w:r w:rsidRPr="00410F60">
        <w:rPr>
          <w:b/>
          <w:sz w:val="22"/>
          <w:szCs w:val="22"/>
        </w:rPr>
        <w:t xml:space="preserve"> na warunkach i na okres zgodnie z SWZ. </w:t>
      </w:r>
    </w:p>
    <w:p w:rsidR="0002728B" w:rsidRPr="00410F60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410F60">
        <w:rPr>
          <w:sz w:val="22"/>
          <w:szCs w:val="22"/>
        </w:rP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Oświadczamy, że uważamy się za związanych niniejszą ofertą na czas: </w:t>
      </w:r>
      <w:r w:rsidRPr="00410F60">
        <w:rPr>
          <w:b/>
          <w:sz w:val="22"/>
          <w:szCs w:val="22"/>
        </w:rPr>
        <w:t>zgodnie z SWZ.</w:t>
      </w:r>
    </w:p>
    <w:p w:rsidR="0002728B" w:rsidRPr="00410F60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410F60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410F60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410F60">
        <w:rPr>
          <w:sz w:val="22"/>
        </w:rPr>
        <w:t>Oświadczamy, ze jesteśmy</w:t>
      </w:r>
      <w:r w:rsidRPr="00410F60">
        <w:rPr>
          <w:sz w:val="22"/>
          <w:vertAlign w:val="superscript"/>
        </w:rPr>
        <w:footnoteReference w:id="2"/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mikroprzedsiębiorstwem*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małym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średnim  przedsiębiorstwem*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osobą fizyczną nieprowadzącą działalności gospodarczej*</w:t>
      </w:r>
    </w:p>
    <w:p w:rsidR="003814A7" w:rsidRPr="00410F60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410F60">
        <w:rPr>
          <w:sz w:val="22"/>
        </w:rPr>
        <w:t>inny rodzaj*</w:t>
      </w:r>
    </w:p>
    <w:p w:rsidR="003814A7" w:rsidRPr="00410F60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Pr="00410F60">
        <w:rPr>
          <w:i/>
          <w:sz w:val="22"/>
        </w:rPr>
        <w:tab/>
      </w:r>
      <w:r w:rsidR="003814A7" w:rsidRPr="00410F60">
        <w:rPr>
          <w:i/>
          <w:sz w:val="22"/>
          <w:u w:val="single"/>
        </w:rPr>
        <w:t>*podkreślić właściwe spośród a-e</w:t>
      </w:r>
    </w:p>
    <w:p w:rsidR="00F63FC6" w:rsidRPr="00410F60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 </w:t>
      </w:r>
      <w:r w:rsidRPr="00410F60">
        <w:rPr>
          <w:sz w:val="22"/>
        </w:rPr>
        <w:t>Oświadczam, że wypełniłem obowiązki informacyjne przewidziane w art. 13 lub art. 14 RODO</w:t>
      </w:r>
      <w:r w:rsidRPr="00410F60">
        <w:rPr>
          <w:rStyle w:val="Odwoanieprzypisudolnego"/>
          <w:sz w:val="22"/>
        </w:rPr>
        <w:footnoteReference w:id="3"/>
      </w:r>
      <w:r w:rsidRPr="00410F60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410F60">
        <w:rPr>
          <w:rStyle w:val="Odwoanieprzypisudolnego"/>
          <w:sz w:val="22"/>
        </w:rPr>
        <w:footnoteReference w:id="4"/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Integralną część  oferty stanowią następujące dokumenty :</w:t>
      </w:r>
    </w:p>
    <w:p w:rsidR="0002728B" w:rsidRPr="00410F60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410F60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410F60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10F60">
        <w:rPr>
          <w:sz w:val="22"/>
          <w:szCs w:val="22"/>
        </w:rPr>
        <w:t xml:space="preserve">Wykaz osób uprawnionych do podpisywania dokumentów przetargowych </w:t>
      </w:r>
      <w:r w:rsidRPr="00410F60">
        <w:rPr>
          <w:sz w:val="22"/>
          <w:szCs w:val="22"/>
        </w:rPr>
        <w:br/>
        <w:t>i podejmowania zobowiązań w imieniu Wykonawcy:</w:t>
      </w:r>
    </w:p>
    <w:p w:rsidR="0002728B" w:rsidRPr="00410F60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410F60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410F60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410F60" w:rsidRDefault="0002728B" w:rsidP="0002728B">
      <w:pPr>
        <w:ind w:left="2124" w:firstLine="708"/>
        <w:jc w:val="right"/>
        <w:rPr>
          <w:sz w:val="22"/>
          <w:szCs w:val="22"/>
        </w:rPr>
      </w:pPr>
      <w:r w:rsidRPr="00410F60">
        <w:rPr>
          <w:sz w:val="22"/>
          <w:szCs w:val="22"/>
        </w:rPr>
        <w:t>.................................. , dnia ............................................</w:t>
      </w:r>
    </w:p>
    <w:p w:rsidR="0071744E" w:rsidRPr="00410F60" w:rsidRDefault="0071744E" w:rsidP="0002728B">
      <w:pPr>
        <w:ind w:left="2124" w:firstLine="708"/>
        <w:jc w:val="right"/>
        <w:rPr>
          <w:sz w:val="22"/>
          <w:szCs w:val="22"/>
        </w:rPr>
      </w:pPr>
    </w:p>
    <w:p w:rsidR="00CD1038" w:rsidRPr="00410F60" w:rsidRDefault="00CD1038" w:rsidP="00CD1038">
      <w:pPr>
        <w:jc w:val="both"/>
        <w:rPr>
          <w:color w:val="FF0000"/>
          <w:sz w:val="22"/>
          <w:szCs w:val="18"/>
        </w:rPr>
      </w:pPr>
      <w:r w:rsidRPr="00410F60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Pr="00410F60">
        <w:rPr>
          <w:color w:val="FF0000"/>
          <w:sz w:val="22"/>
          <w:szCs w:val="18"/>
        </w:rPr>
        <w:t>.</w:t>
      </w:r>
    </w:p>
    <w:p w:rsidR="001C340B" w:rsidRPr="00410F60" w:rsidRDefault="001C340B" w:rsidP="00CD1038">
      <w:pPr>
        <w:rPr>
          <w:b/>
          <w:color w:val="FF0000"/>
          <w:sz w:val="18"/>
          <w:szCs w:val="22"/>
        </w:rPr>
      </w:pPr>
    </w:p>
    <w:sectPr w:rsidR="001C340B" w:rsidRPr="00410F60" w:rsidSect="00A96E8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689" w:rsidRDefault="00507689">
      <w:r>
        <w:separator/>
      </w:r>
    </w:p>
  </w:endnote>
  <w:endnote w:type="continuationSeparator" w:id="0">
    <w:p w:rsidR="00507689" w:rsidRDefault="0050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D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DA9" w:rsidRDefault="000E4DA9" w:rsidP="000E4DA9">
    <w:pPr>
      <w:pStyle w:val="Stopka"/>
      <w:jc w:val="center"/>
      <w:rPr>
        <w:rFonts w:ascii="Arial" w:hAnsi="Arial" w:cs="Arial"/>
        <w:sz w:val="16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689" w:rsidRDefault="00507689">
      <w:r>
        <w:separator/>
      </w:r>
    </w:p>
  </w:footnote>
  <w:footnote w:type="continuationSeparator" w:id="0">
    <w:p w:rsidR="00507689" w:rsidRDefault="00507689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421D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96B31"/>
    <w:rsid w:val="000B1D04"/>
    <w:rsid w:val="000B7EA8"/>
    <w:rsid w:val="000D0D9B"/>
    <w:rsid w:val="000D401E"/>
    <w:rsid w:val="000D525A"/>
    <w:rsid w:val="000E4DA9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697"/>
    <w:rsid w:val="00162CE0"/>
    <w:rsid w:val="0019153D"/>
    <w:rsid w:val="0019679F"/>
    <w:rsid w:val="001A04BE"/>
    <w:rsid w:val="001A4EA7"/>
    <w:rsid w:val="001A6D95"/>
    <w:rsid w:val="001A7714"/>
    <w:rsid w:val="001C18B2"/>
    <w:rsid w:val="001C26CD"/>
    <w:rsid w:val="001C340B"/>
    <w:rsid w:val="001C350F"/>
    <w:rsid w:val="001C58B4"/>
    <w:rsid w:val="001C6B7C"/>
    <w:rsid w:val="001C7E3D"/>
    <w:rsid w:val="001D6635"/>
    <w:rsid w:val="001E36A5"/>
    <w:rsid w:val="001E471F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2FE1"/>
    <w:rsid w:val="002D4A39"/>
    <w:rsid w:val="002D4A6C"/>
    <w:rsid w:val="002D6B17"/>
    <w:rsid w:val="002E3436"/>
    <w:rsid w:val="00301FB8"/>
    <w:rsid w:val="00306F0E"/>
    <w:rsid w:val="00310B59"/>
    <w:rsid w:val="00313C41"/>
    <w:rsid w:val="00322F42"/>
    <w:rsid w:val="00330576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0F60"/>
    <w:rsid w:val="00414450"/>
    <w:rsid w:val="004175E0"/>
    <w:rsid w:val="00417B4B"/>
    <w:rsid w:val="00430D2E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D2E06"/>
    <w:rsid w:val="004E0656"/>
    <w:rsid w:val="004E0E5D"/>
    <w:rsid w:val="004F5756"/>
    <w:rsid w:val="00504246"/>
    <w:rsid w:val="005046F9"/>
    <w:rsid w:val="00507689"/>
    <w:rsid w:val="0051633B"/>
    <w:rsid w:val="005175CD"/>
    <w:rsid w:val="0052088C"/>
    <w:rsid w:val="00522D5D"/>
    <w:rsid w:val="00523D48"/>
    <w:rsid w:val="005434A6"/>
    <w:rsid w:val="00545A20"/>
    <w:rsid w:val="005506CC"/>
    <w:rsid w:val="00551BF6"/>
    <w:rsid w:val="005523B5"/>
    <w:rsid w:val="005561FF"/>
    <w:rsid w:val="005638BE"/>
    <w:rsid w:val="00571A2F"/>
    <w:rsid w:val="0057285E"/>
    <w:rsid w:val="0057667C"/>
    <w:rsid w:val="00586B94"/>
    <w:rsid w:val="005A54F8"/>
    <w:rsid w:val="005C5755"/>
    <w:rsid w:val="005C63F5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A6A88"/>
    <w:rsid w:val="006B221B"/>
    <w:rsid w:val="006B54C0"/>
    <w:rsid w:val="006F31EB"/>
    <w:rsid w:val="006F4EB2"/>
    <w:rsid w:val="006F5077"/>
    <w:rsid w:val="0070052D"/>
    <w:rsid w:val="00705D30"/>
    <w:rsid w:val="0071586B"/>
    <w:rsid w:val="0071744E"/>
    <w:rsid w:val="00721B5F"/>
    <w:rsid w:val="00721ED9"/>
    <w:rsid w:val="00732B3A"/>
    <w:rsid w:val="00734FE3"/>
    <w:rsid w:val="00735215"/>
    <w:rsid w:val="007459EA"/>
    <w:rsid w:val="00747A86"/>
    <w:rsid w:val="007540A9"/>
    <w:rsid w:val="0075473F"/>
    <w:rsid w:val="00761F9B"/>
    <w:rsid w:val="0079153E"/>
    <w:rsid w:val="00791AF5"/>
    <w:rsid w:val="00792229"/>
    <w:rsid w:val="007A2FD9"/>
    <w:rsid w:val="007A48E1"/>
    <w:rsid w:val="007C0AA6"/>
    <w:rsid w:val="007C2D51"/>
    <w:rsid w:val="007D4AC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2A45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019A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90B27"/>
    <w:rsid w:val="009A3137"/>
    <w:rsid w:val="009C2BDB"/>
    <w:rsid w:val="009C6FA1"/>
    <w:rsid w:val="009D5C1C"/>
    <w:rsid w:val="009F69AA"/>
    <w:rsid w:val="009F6F2A"/>
    <w:rsid w:val="00A13003"/>
    <w:rsid w:val="00A1554E"/>
    <w:rsid w:val="00A23458"/>
    <w:rsid w:val="00A278C2"/>
    <w:rsid w:val="00A30BA9"/>
    <w:rsid w:val="00A54074"/>
    <w:rsid w:val="00A61A0A"/>
    <w:rsid w:val="00A624F5"/>
    <w:rsid w:val="00A62CD9"/>
    <w:rsid w:val="00A81816"/>
    <w:rsid w:val="00A96E81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31FF"/>
    <w:rsid w:val="00B378B0"/>
    <w:rsid w:val="00B60887"/>
    <w:rsid w:val="00B639E0"/>
    <w:rsid w:val="00B83075"/>
    <w:rsid w:val="00B9752F"/>
    <w:rsid w:val="00BA406E"/>
    <w:rsid w:val="00BA4B5F"/>
    <w:rsid w:val="00BB26E2"/>
    <w:rsid w:val="00BC1E84"/>
    <w:rsid w:val="00BC5EC0"/>
    <w:rsid w:val="00BC66F2"/>
    <w:rsid w:val="00BD2A46"/>
    <w:rsid w:val="00BD3742"/>
    <w:rsid w:val="00BD7C8F"/>
    <w:rsid w:val="00BE2535"/>
    <w:rsid w:val="00BE751B"/>
    <w:rsid w:val="00C04025"/>
    <w:rsid w:val="00C11717"/>
    <w:rsid w:val="00C2053F"/>
    <w:rsid w:val="00C2097F"/>
    <w:rsid w:val="00C22252"/>
    <w:rsid w:val="00C5085A"/>
    <w:rsid w:val="00C67B1A"/>
    <w:rsid w:val="00C70E06"/>
    <w:rsid w:val="00C73E1E"/>
    <w:rsid w:val="00C74D8C"/>
    <w:rsid w:val="00C86D2C"/>
    <w:rsid w:val="00C92795"/>
    <w:rsid w:val="00CA09EF"/>
    <w:rsid w:val="00CA6A4D"/>
    <w:rsid w:val="00CB7259"/>
    <w:rsid w:val="00CB7BDD"/>
    <w:rsid w:val="00CC3C4F"/>
    <w:rsid w:val="00CD1038"/>
    <w:rsid w:val="00D021B1"/>
    <w:rsid w:val="00D1688C"/>
    <w:rsid w:val="00D21C78"/>
    <w:rsid w:val="00D24480"/>
    <w:rsid w:val="00D316CC"/>
    <w:rsid w:val="00D31A71"/>
    <w:rsid w:val="00D32490"/>
    <w:rsid w:val="00D434E7"/>
    <w:rsid w:val="00D5241F"/>
    <w:rsid w:val="00D5327F"/>
    <w:rsid w:val="00D57E55"/>
    <w:rsid w:val="00D808C2"/>
    <w:rsid w:val="00DC034D"/>
    <w:rsid w:val="00DD7759"/>
    <w:rsid w:val="00DD7835"/>
    <w:rsid w:val="00DD7F6D"/>
    <w:rsid w:val="00DF26B7"/>
    <w:rsid w:val="00E20050"/>
    <w:rsid w:val="00E20F07"/>
    <w:rsid w:val="00E2195A"/>
    <w:rsid w:val="00E26FD6"/>
    <w:rsid w:val="00E45581"/>
    <w:rsid w:val="00E4744B"/>
    <w:rsid w:val="00E55E12"/>
    <w:rsid w:val="00E60230"/>
    <w:rsid w:val="00E607EA"/>
    <w:rsid w:val="00E61526"/>
    <w:rsid w:val="00E616D4"/>
    <w:rsid w:val="00E61FD1"/>
    <w:rsid w:val="00E66F65"/>
    <w:rsid w:val="00E67E10"/>
    <w:rsid w:val="00E71C1D"/>
    <w:rsid w:val="00E76B64"/>
    <w:rsid w:val="00E9135B"/>
    <w:rsid w:val="00EA4C0F"/>
    <w:rsid w:val="00EC0743"/>
    <w:rsid w:val="00EC3567"/>
    <w:rsid w:val="00ED095C"/>
    <w:rsid w:val="00ED16DB"/>
    <w:rsid w:val="00ED54E0"/>
    <w:rsid w:val="00EF0E48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51B99"/>
    <w:rsid w:val="00F61BBC"/>
    <w:rsid w:val="00F63FC6"/>
    <w:rsid w:val="00F81194"/>
    <w:rsid w:val="00FA7CC8"/>
    <w:rsid w:val="00FB10B9"/>
    <w:rsid w:val="00FB3621"/>
    <w:rsid w:val="00FB3629"/>
    <w:rsid w:val="00FE5D4B"/>
    <w:rsid w:val="00FE7E85"/>
    <w:rsid w:val="00FF3122"/>
    <w:rsid w:val="00FF5476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54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0E4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9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FF4A4-CFD9-4073-B83C-3236E853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153</TotalTime>
  <Pages>2</Pages>
  <Words>363</Words>
  <Characters>3599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51</cp:revision>
  <cp:lastPrinted>2024-06-07T08:36:00Z</cp:lastPrinted>
  <dcterms:created xsi:type="dcterms:W3CDTF">2023-07-19T09:41:00Z</dcterms:created>
  <dcterms:modified xsi:type="dcterms:W3CDTF">2024-07-03T07:07:00Z</dcterms:modified>
</cp:coreProperties>
</file>