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761814" w:rsidP="00DC68EB">
      <w:pPr>
        <w:rPr>
          <w:rFonts w:ascii="Arial" w:hAnsi="Arial" w:cs="Arial"/>
          <w:b/>
          <w:bCs/>
          <w:sz w:val="24"/>
          <w:szCs w:val="24"/>
        </w:rPr>
      </w:pPr>
      <w:r w:rsidRPr="0076181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761814" w:rsidP="00DC68EB">
      <w:pPr>
        <w:rPr>
          <w:rFonts w:ascii="Arial" w:hAnsi="Arial" w:cs="Arial"/>
          <w:sz w:val="24"/>
          <w:szCs w:val="24"/>
        </w:rPr>
      </w:pPr>
      <w:r w:rsidRPr="00761814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61814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761814" w:rsidP="00DC68EB">
      <w:pPr>
        <w:rPr>
          <w:rFonts w:ascii="Arial" w:hAnsi="Arial" w:cs="Arial"/>
          <w:sz w:val="24"/>
          <w:szCs w:val="24"/>
        </w:rPr>
      </w:pPr>
      <w:r w:rsidRPr="00761814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61814">
        <w:rPr>
          <w:rFonts w:ascii="Arial" w:hAnsi="Arial" w:cs="Arial"/>
          <w:sz w:val="24"/>
          <w:szCs w:val="24"/>
        </w:rPr>
        <w:t>KRAKÓW</w:t>
      </w:r>
    </w:p>
    <w:p w:rsidR="00876A38" w:rsidRDefault="00876A38" w:rsidP="00DC68EB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76A38" w:rsidRPr="00AD45A9" w:rsidRDefault="00876A38" w:rsidP="00DC68EB">
      <w:pPr>
        <w:spacing w:after="48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061C17">
        <w:rPr>
          <w:rFonts w:ascii="Arial" w:hAnsi="Arial" w:cs="Arial"/>
          <w:sz w:val="24"/>
          <w:szCs w:val="24"/>
        </w:rPr>
        <w:t>392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/2024                                                     </w:t>
      </w:r>
      <w:r w:rsidRPr="00761814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761814">
        <w:rPr>
          <w:rFonts w:ascii="Arial" w:hAnsi="Arial" w:cs="Arial"/>
          <w:sz w:val="24"/>
          <w:szCs w:val="24"/>
        </w:rPr>
        <w:t>2024-07-05</w:t>
      </w:r>
    </w:p>
    <w:p w:rsidR="00876A38" w:rsidRDefault="00876A38" w:rsidP="00DC68EB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DC68EB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DC68E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761814" w:rsidP="00DC68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1814">
              <w:rPr>
                <w:rFonts w:ascii="Arial" w:hAnsi="Arial" w:cs="Arial"/>
                <w:bCs/>
                <w:sz w:val="24"/>
                <w:szCs w:val="24"/>
              </w:rPr>
              <w:t>Roboty remontowe zewnętrzne przy budynku DS.-4 Politechniki Krakowskiej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61814" w:rsidRPr="004E4B64" w:rsidTr="00B71F01">
        <w:tc>
          <w:tcPr>
            <w:tcW w:w="2269" w:type="dxa"/>
            <w:shd w:val="clear" w:color="auto" w:fill="auto"/>
          </w:tcPr>
          <w:p w:rsidR="00761814" w:rsidRPr="004E4B64" w:rsidRDefault="00761814" w:rsidP="00DC68E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1814" w:rsidRPr="00B02EA8" w:rsidRDefault="00761814" w:rsidP="00DC68E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2EA8">
              <w:rPr>
                <w:rFonts w:ascii="Arial" w:hAnsi="Arial" w:cs="Arial"/>
                <w:b/>
                <w:bCs/>
                <w:sz w:val="24"/>
                <w:szCs w:val="24"/>
              </w:rPr>
              <w:t>KA-2/056/2024</w:t>
            </w:r>
          </w:p>
        </w:tc>
      </w:tr>
    </w:tbl>
    <w:p w:rsidR="004E4B64" w:rsidRPr="00AD45A9" w:rsidRDefault="004E4B64" w:rsidP="00DC68EB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DC68EB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684E12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61814" w:rsidRPr="0076181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61814" w:rsidRPr="00761814">
        <w:rPr>
          <w:rFonts w:ascii="Arial" w:hAnsi="Arial" w:cs="Arial"/>
          <w:sz w:val="24"/>
          <w:szCs w:val="24"/>
        </w:rPr>
        <w:t>(</w:t>
      </w:r>
      <w:proofErr w:type="spellStart"/>
      <w:r w:rsidR="00761814" w:rsidRPr="00761814">
        <w:rPr>
          <w:rFonts w:ascii="Arial" w:hAnsi="Arial" w:cs="Arial"/>
          <w:sz w:val="24"/>
          <w:szCs w:val="24"/>
        </w:rPr>
        <w:t>t.j</w:t>
      </w:r>
      <w:proofErr w:type="spellEnd"/>
      <w:r w:rsidR="00761814" w:rsidRPr="00761814">
        <w:rPr>
          <w:rFonts w:ascii="Arial" w:hAnsi="Arial" w:cs="Arial"/>
          <w:sz w:val="24"/>
          <w:szCs w:val="24"/>
        </w:rPr>
        <w:t>. Dz. U. z 2023r. poz. 1605</w:t>
      </w:r>
      <w:r w:rsidR="00D56CF6">
        <w:rPr>
          <w:rFonts w:ascii="Arial" w:hAnsi="Arial" w:cs="Arial"/>
          <w:sz w:val="24"/>
          <w:szCs w:val="24"/>
        </w:rPr>
        <w:t xml:space="preserve"> ze zm.</w:t>
      </w:r>
      <w:r w:rsidR="00761814" w:rsidRPr="00761814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1814" w:rsidRPr="00E935D6" w:rsidTr="00B71F01">
        <w:tc>
          <w:tcPr>
            <w:tcW w:w="9356" w:type="dxa"/>
            <w:shd w:val="clear" w:color="auto" w:fill="auto"/>
          </w:tcPr>
          <w:p w:rsidR="00761814" w:rsidRPr="004E4B64" w:rsidRDefault="00761814" w:rsidP="00DC68E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B1410E">
              <w:rPr>
                <w:rFonts w:ascii="Arial" w:hAnsi="Arial" w:cs="Arial"/>
                <w:b/>
                <w:bCs/>
                <w:sz w:val="24"/>
                <w:szCs w:val="24"/>
              </w:rPr>
              <w:t>a:</w:t>
            </w:r>
          </w:p>
          <w:p w:rsidR="00761814" w:rsidRPr="00761814" w:rsidRDefault="00761814" w:rsidP="00DC68EB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1814">
              <w:rPr>
                <w:rFonts w:ascii="Arial" w:hAnsi="Arial" w:cs="Arial"/>
                <w:sz w:val="24"/>
                <w:szCs w:val="24"/>
              </w:rPr>
              <w:t>- z uwagi na trwające prace budowlane (drogowe) na terenie osiedla studenckiego - w tym przy DS.-4 - uprzejmie proszę o wskazanie - na załączonej do OPZ mapie - sposobu dojazdu na plac budowy z ul. Skarżyńskiego i miejsca, które Zamawiający przeznacza na zaplecze dla wykonawcy robót remontowych</w:t>
            </w:r>
          </w:p>
          <w:p w:rsidR="00761814" w:rsidRPr="00761814" w:rsidRDefault="00761814" w:rsidP="00DC68EB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1814">
              <w:rPr>
                <w:rFonts w:ascii="Arial" w:hAnsi="Arial" w:cs="Arial"/>
                <w:sz w:val="24"/>
                <w:szCs w:val="24"/>
              </w:rPr>
              <w:t>- proszę o dokładne opisanie zakresu robót remontowych - brakuje opisu do załączonych rysunków i zaznaczenia konkretnych miejsc na mapie</w:t>
            </w:r>
          </w:p>
          <w:p w:rsidR="00761814" w:rsidRPr="00761814" w:rsidRDefault="00761814" w:rsidP="00DC68EB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1814">
              <w:rPr>
                <w:rFonts w:ascii="Arial" w:hAnsi="Arial" w:cs="Arial"/>
                <w:sz w:val="24"/>
                <w:szCs w:val="24"/>
              </w:rPr>
              <w:t>- proszę o udostępnienie inwentaryzacji fotograficznej</w:t>
            </w:r>
          </w:p>
          <w:p w:rsidR="00761814" w:rsidRPr="004E4B64" w:rsidRDefault="00761814" w:rsidP="00DC68EB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1814">
              <w:rPr>
                <w:rFonts w:ascii="Arial" w:hAnsi="Arial" w:cs="Arial"/>
                <w:sz w:val="24"/>
                <w:szCs w:val="24"/>
              </w:rPr>
              <w:t>- proszę o udostępnienie aktualnej mapy</w:t>
            </w:r>
          </w:p>
          <w:p w:rsidR="00761814" w:rsidRPr="004E4B64" w:rsidRDefault="00B1410E" w:rsidP="00DC68E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761814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B1410E" w:rsidRPr="00B1410E" w:rsidRDefault="00B1410E" w:rsidP="00B1410E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410E">
              <w:rPr>
                <w:rFonts w:ascii="Arial" w:hAnsi="Arial" w:cs="Arial"/>
                <w:sz w:val="24"/>
                <w:szCs w:val="24"/>
              </w:rPr>
              <w:t>Zamawiający informuje że dojazd do placu budowy będzie odbywał się po ogólnie dostępnych dróg wewnętrznych (obecnie znajdujących się w przebudowie ale w fazie odbiorów częściowych obejmujących wjazd oraz dostęp do DS.-4 od strony ul. Skarżyńskiego)</w:t>
            </w:r>
          </w:p>
          <w:p w:rsidR="00761814" w:rsidRPr="00761814" w:rsidRDefault="00B1410E" w:rsidP="00B1410E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1410E">
              <w:rPr>
                <w:rFonts w:ascii="Arial" w:hAnsi="Arial" w:cs="Arial"/>
                <w:sz w:val="24"/>
                <w:szCs w:val="24"/>
              </w:rPr>
              <w:t xml:space="preserve">Zamawiający załącza dodatkowy rysunek zamienny, plik - </w:t>
            </w:r>
            <w:proofErr w:type="spellStart"/>
            <w:r w:rsidRPr="00B1410E">
              <w:rPr>
                <w:rFonts w:ascii="Arial" w:hAnsi="Arial" w:cs="Arial"/>
                <w:sz w:val="24"/>
                <w:szCs w:val="24"/>
              </w:rPr>
              <w:t>arch</w:t>
            </w:r>
            <w:proofErr w:type="spellEnd"/>
            <w:r w:rsidRPr="00B1410E">
              <w:rPr>
                <w:rFonts w:ascii="Arial" w:hAnsi="Arial" w:cs="Arial"/>
                <w:sz w:val="24"/>
                <w:szCs w:val="24"/>
              </w:rPr>
              <w:t xml:space="preserve"> rys 3 parter_zakres.pdf z zaznaczonym obszarem przedmiotowego zadania</w:t>
            </w:r>
          </w:p>
        </w:tc>
      </w:tr>
    </w:tbl>
    <w:p w:rsidR="00BE7BFD" w:rsidRPr="00E935D6" w:rsidRDefault="00BE7BFD" w:rsidP="00DC68EB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D85" w:rsidRDefault="008F4D85">
      <w:r>
        <w:separator/>
      </w:r>
    </w:p>
  </w:endnote>
  <w:endnote w:type="continuationSeparator" w:id="0">
    <w:p w:rsidR="008F4D85" w:rsidRDefault="008F4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D85" w:rsidRDefault="008F4D85">
      <w:r>
        <w:separator/>
      </w:r>
    </w:p>
  </w:footnote>
  <w:footnote w:type="continuationSeparator" w:id="0">
    <w:p w:rsidR="008F4D85" w:rsidRDefault="008F4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814" w:rsidRDefault="00761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814" w:rsidRDefault="00761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814" w:rsidRDefault="00761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D85"/>
    <w:rsid w:val="00031374"/>
    <w:rsid w:val="00061C17"/>
    <w:rsid w:val="000A1097"/>
    <w:rsid w:val="000E2A8F"/>
    <w:rsid w:val="0012774F"/>
    <w:rsid w:val="00144B7A"/>
    <w:rsid w:val="00180C6E"/>
    <w:rsid w:val="00226342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84E12"/>
    <w:rsid w:val="006A5DF1"/>
    <w:rsid w:val="006B7198"/>
    <w:rsid w:val="006D4AB3"/>
    <w:rsid w:val="006F3B81"/>
    <w:rsid w:val="00761814"/>
    <w:rsid w:val="007D7198"/>
    <w:rsid w:val="00843A88"/>
    <w:rsid w:val="00864A4B"/>
    <w:rsid w:val="00870F9F"/>
    <w:rsid w:val="00876A38"/>
    <w:rsid w:val="008804B6"/>
    <w:rsid w:val="00897AB0"/>
    <w:rsid w:val="008A3553"/>
    <w:rsid w:val="008F4D85"/>
    <w:rsid w:val="00A905AC"/>
    <w:rsid w:val="00B02EA8"/>
    <w:rsid w:val="00B1410E"/>
    <w:rsid w:val="00BA6584"/>
    <w:rsid w:val="00BE7BFD"/>
    <w:rsid w:val="00C370F2"/>
    <w:rsid w:val="00C44EEC"/>
    <w:rsid w:val="00C46732"/>
    <w:rsid w:val="00D22FFA"/>
    <w:rsid w:val="00D56CF6"/>
    <w:rsid w:val="00D8461B"/>
    <w:rsid w:val="00D915F2"/>
    <w:rsid w:val="00DC68EB"/>
    <w:rsid w:val="00DD65E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9DB244"/>
  <w15:chartTrackingRefBased/>
  <w15:docId w15:val="{F6564700-5DE1-4EDD-A4D7-D4F55B7C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12</cp:revision>
  <cp:lastPrinted>2001-02-10T14:28:00Z</cp:lastPrinted>
  <dcterms:created xsi:type="dcterms:W3CDTF">2024-07-05T09:54:00Z</dcterms:created>
  <dcterms:modified xsi:type="dcterms:W3CDTF">2024-07-05T10:03:00Z</dcterms:modified>
</cp:coreProperties>
</file>