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96A81" w14:textId="77777777" w:rsidR="00025386" w:rsidRPr="00DC2F4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C2F4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93995" w:rsidRPr="00DC2F45">
        <w:rPr>
          <w:rFonts w:ascii="Arial Narrow" w:hAnsi="Arial Narrow" w:cs="Arial"/>
          <w:bCs/>
          <w:i w:val="0"/>
          <w:szCs w:val="24"/>
        </w:rPr>
        <w:t>3</w:t>
      </w:r>
      <w:r w:rsidR="007666D6" w:rsidRPr="00DC2F4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C2F45" w14:paraId="435CB888" w14:textId="77777777" w:rsidTr="00467CA2">
        <w:tc>
          <w:tcPr>
            <w:tcW w:w="2800" w:type="dxa"/>
            <w:shd w:val="clear" w:color="auto" w:fill="auto"/>
          </w:tcPr>
          <w:p w14:paraId="3447C456" w14:textId="77777777" w:rsidR="00D520D3" w:rsidRPr="00DC2F4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2F4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C2F4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43D941" w14:textId="77777777" w:rsidR="00D520D3" w:rsidRPr="00DC2F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F26D6E" w14:textId="77777777" w:rsidR="00D520D3" w:rsidRPr="00DC2F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CCE22" w14:textId="77777777" w:rsidR="00D520D3" w:rsidRPr="00DC2F4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C2F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C2F4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C2F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C2F45" w14:paraId="4416A6EC" w14:textId="77777777" w:rsidTr="00467CA2">
        <w:tc>
          <w:tcPr>
            <w:tcW w:w="2800" w:type="dxa"/>
            <w:shd w:val="clear" w:color="auto" w:fill="auto"/>
          </w:tcPr>
          <w:p w14:paraId="57200C80" w14:textId="77777777" w:rsidR="00D520D3" w:rsidRPr="00DC2F4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2F4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38C7534" w14:textId="77777777" w:rsidR="00D520D3" w:rsidRPr="00DC2F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78F22E" w14:textId="77777777" w:rsidR="00D520D3" w:rsidRPr="00DC2F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EFA195" w14:textId="77777777" w:rsidR="00D520D3" w:rsidRPr="00DC2F4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C2F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C2F4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C2F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0E84C0" w14:textId="77777777" w:rsidR="00B62AD0" w:rsidRPr="00DC2F4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C2F45" w14:paraId="0AB23D3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078B80" w14:textId="77777777" w:rsidR="00053927" w:rsidRPr="00DC2F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C2F4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87F677F" w14:textId="77777777" w:rsidR="00053927" w:rsidRPr="00DC2F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C2F4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C2F4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C2F4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2E43FA6" w14:textId="77777777" w:rsidR="0071340C" w:rsidRPr="00DC2F4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C2F4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C2F4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93995" w:rsidRPr="00DC2F45">
        <w:rPr>
          <w:rFonts w:ascii="Arial Narrow" w:hAnsi="Arial Narrow" w:cs="Arial"/>
          <w:sz w:val="24"/>
          <w:szCs w:val="24"/>
        </w:rPr>
        <w:t>(</w:t>
      </w:r>
      <w:proofErr w:type="spellStart"/>
      <w:r w:rsidR="00593995" w:rsidRPr="00DC2F45">
        <w:rPr>
          <w:rFonts w:ascii="Arial Narrow" w:hAnsi="Arial Narrow" w:cs="Arial"/>
          <w:sz w:val="24"/>
          <w:szCs w:val="24"/>
        </w:rPr>
        <w:t>t.j</w:t>
      </w:r>
      <w:proofErr w:type="spellEnd"/>
      <w:r w:rsidR="00593995" w:rsidRPr="00DC2F45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C2F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C2F45" w14:paraId="352FF12F" w14:textId="77777777" w:rsidTr="00467CA2">
        <w:tc>
          <w:tcPr>
            <w:tcW w:w="2269" w:type="dxa"/>
            <w:shd w:val="clear" w:color="auto" w:fill="auto"/>
          </w:tcPr>
          <w:p w14:paraId="396AB220" w14:textId="77777777" w:rsidR="00D520D3" w:rsidRPr="00DC2F4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4041FA" w14:textId="77777777" w:rsidR="00D520D3" w:rsidRPr="00DC2F45" w:rsidRDefault="0059399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środków do sterylizacji na okres 24 miesięcy</w:t>
            </w:r>
            <w:r w:rsidR="00D520D3" w:rsidRPr="00DC2F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3995" w:rsidRPr="00DC2F45" w14:paraId="3B16A16E" w14:textId="77777777" w:rsidTr="0058009E">
        <w:tc>
          <w:tcPr>
            <w:tcW w:w="2269" w:type="dxa"/>
            <w:shd w:val="clear" w:color="auto" w:fill="auto"/>
          </w:tcPr>
          <w:p w14:paraId="0B4457FE" w14:textId="77777777" w:rsidR="00593995" w:rsidRPr="00DC2F45" w:rsidRDefault="00593995" w:rsidP="005800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F05C6D" w14:textId="77777777" w:rsidR="00593995" w:rsidRPr="00DC2F45" w:rsidRDefault="00593995" w:rsidP="005800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87/2024</w:t>
            </w:r>
          </w:p>
        </w:tc>
      </w:tr>
    </w:tbl>
    <w:p w14:paraId="6E3BDF03" w14:textId="77777777" w:rsidR="00DC652A" w:rsidRPr="00DC2F45" w:rsidRDefault="0059399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C2F4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9E75F11" w14:textId="77777777" w:rsidR="00DC652A" w:rsidRPr="00DC2F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C2F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C36D516" w14:textId="77777777" w:rsidR="0071340C" w:rsidRPr="00DC2F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C2F4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C2F4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C2F4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E997287" w14:textId="77777777" w:rsidR="0071340C" w:rsidRPr="00DC2F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FCB6E19" w14:textId="77777777" w:rsidR="0071340C" w:rsidRPr="00DC2F4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A4B92BE" w14:textId="77777777" w:rsidR="0071340C" w:rsidRPr="00DC2F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C2F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0495ECF" w14:textId="77777777" w:rsidR="0071340C" w:rsidRPr="00DC2F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C2F4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C2F4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C2F4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9C71899" w14:textId="77777777" w:rsidR="0071340C" w:rsidRPr="00DC2F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607608D" w14:textId="77777777" w:rsidR="0071340C" w:rsidRPr="00DC2F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40FD930" w14:textId="77777777" w:rsidR="00DC652A" w:rsidRPr="00DC2F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C2F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C2F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C2F4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F0BE9B8" w14:textId="77777777" w:rsidR="00DC652A" w:rsidRPr="00DC2F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C2F4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C2F4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712053F" w14:textId="77777777" w:rsidR="0093388F" w:rsidRPr="00DC2F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C2F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9600DB6" w14:textId="77777777" w:rsidR="0093388F" w:rsidRPr="00DC2F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4FAF86C" w14:textId="77777777" w:rsidR="0093388F" w:rsidRPr="00DC2F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C2F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B194A6F" w14:textId="77777777" w:rsidR="00CB29AC" w:rsidRPr="00DC2F4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4496042" w14:textId="77777777" w:rsidR="00CB29AC" w:rsidRPr="00DC2F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C2F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DFEBF4F" w14:textId="77777777" w:rsidR="00830970" w:rsidRPr="00DC2F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C2F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C2F4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0FE12F0" w14:textId="77777777" w:rsidR="00E27ABB" w:rsidRPr="00DC2F4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C2F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C2F45" w14:paraId="282994DC" w14:textId="77777777" w:rsidTr="00467CA2">
        <w:tc>
          <w:tcPr>
            <w:tcW w:w="2660" w:type="dxa"/>
            <w:shd w:val="clear" w:color="auto" w:fill="auto"/>
          </w:tcPr>
          <w:p w14:paraId="5E2967D6" w14:textId="77777777" w:rsidR="00D520D3" w:rsidRPr="00DC2F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81773F" w14:textId="77777777" w:rsidR="00D520D3" w:rsidRPr="00DC2F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C8AB6B" w14:textId="77777777" w:rsidR="00D520D3" w:rsidRPr="00DC2F4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764E157" w14:textId="77777777" w:rsidR="00D520D3" w:rsidRPr="00DC2F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25ACAA" w14:textId="77777777" w:rsidR="00D520D3" w:rsidRPr="00DC2F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5DA902" w14:textId="77777777" w:rsidR="00D520D3" w:rsidRPr="00DC2F4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2F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93995" w:rsidRPr="00DC2F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C2F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C2F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C2F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E407B4F" w14:textId="77777777" w:rsidR="00E27ABB" w:rsidRPr="00DC2F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C2F4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49F7A" w14:textId="77777777" w:rsidR="00F8537D" w:rsidRDefault="00F8537D" w:rsidP="00025386">
      <w:pPr>
        <w:spacing w:after="0" w:line="240" w:lineRule="auto"/>
      </w:pPr>
      <w:r>
        <w:separator/>
      </w:r>
    </w:p>
  </w:endnote>
  <w:endnote w:type="continuationSeparator" w:id="0">
    <w:p w14:paraId="3DCF0993" w14:textId="77777777" w:rsidR="00F8537D" w:rsidRDefault="00F853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42B1E" w14:textId="77777777" w:rsidR="00593995" w:rsidRDefault="005939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1DE4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8F1C56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D9E86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EB53B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20930" w14:textId="77777777" w:rsidR="00593995" w:rsidRDefault="00593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3B5DF3" w14:textId="77777777" w:rsidR="00F8537D" w:rsidRDefault="00F8537D" w:rsidP="00025386">
      <w:pPr>
        <w:spacing w:after="0" w:line="240" w:lineRule="auto"/>
      </w:pPr>
      <w:r>
        <w:separator/>
      </w:r>
    </w:p>
  </w:footnote>
  <w:footnote w:type="continuationSeparator" w:id="0">
    <w:p w14:paraId="3A1CE980" w14:textId="77777777" w:rsidR="00F8537D" w:rsidRDefault="00F853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9CB96" w14:textId="77777777" w:rsidR="00593995" w:rsidRDefault="00593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20597" w14:textId="77777777" w:rsidR="00593995" w:rsidRDefault="005939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DFE72" w14:textId="77777777" w:rsidR="00593995" w:rsidRDefault="005939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21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37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9399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2F45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8537D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BCE77"/>
  <w15:chartTrackingRefBased/>
  <w15:docId w15:val="{E81173A4-CC63-459C-AE9A-1FAD8E91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2024-07-05T09:29:00Z</cp:lastPrinted>
  <dcterms:created xsi:type="dcterms:W3CDTF">2024-07-05T09:29:00Z</dcterms:created>
  <dcterms:modified xsi:type="dcterms:W3CDTF">2024-07-05T09:29:00Z</dcterms:modified>
</cp:coreProperties>
</file>