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D4DF7" w14:textId="77777777" w:rsidR="00D62E6E" w:rsidRPr="00EC6C3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C6C3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B2F9B" w:rsidRPr="00EC6C39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EC6C3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C6C39" w14:paraId="0BAB2649" w14:textId="77777777" w:rsidTr="00D62E6E">
        <w:tc>
          <w:tcPr>
            <w:tcW w:w="2800" w:type="dxa"/>
            <w:shd w:val="clear" w:color="auto" w:fill="auto"/>
          </w:tcPr>
          <w:p w14:paraId="77B5010D" w14:textId="77777777" w:rsidR="00D62E6E" w:rsidRPr="00EC6C3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C6C3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C6C3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5F64788" w14:textId="77777777" w:rsidR="00D62E6E" w:rsidRPr="00EC6C3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4231755" w14:textId="77777777" w:rsidR="00D62E6E" w:rsidRPr="00EC6C3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42D325" w14:textId="77777777" w:rsidR="00D62E6E" w:rsidRPr="00EC6C3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C6C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C6C3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C6C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C6C39" w14:paraId="0B47E433" w14:textId="77777777" w:rsidTr="00D62E6E">
        <w:tc>
          <w:tcPr>
            <w:tcW w:w="2800" w:type="dxa"/>
            <w:shd w:val="clear" w:color="auto" w:fill="auto"/>
          </w:tcPr>
          <w:p w14:paraId="3FE86AF4" w14:textId="77777777" w:rsidR="00D62E6E" w:rsidRPr="00EC6C3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C6C3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5BE177" w14:textId="77777777" w:rsidR="00D62E6E" w:rsidRPr="00EC6C3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9E56F5E" w14:textId="77777777" w:rsidR="00D62E6E" w:rsidRPr="00EC6C3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EE3A85" w14:textId="77777777" w:rsidR="00D62E6E" w:rsidRPr="00EC6C3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C6C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C6C3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C6C3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00A30DF" w14:textId="77777777" w:rsidR="00BC121E" w:rsidRPr="00EC6C3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2F9B" w:rsidRPr="00EC6C39" w14:paraId="4E2EE325" w14:textId="77777777" w:rsidTr="00F46F8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01CBA2" w14:textId="77777777" w:rsidR="000B2F9B" w:rsidRPr="00EC6C39" w:rsidRDefault="000B2F9B" w:rsidP="00F46F8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9EDB98E" w14:textId="77777777" w:rsidR="000B2F9B" w:rsidRPr="00EC6C39" w:rsidRDefault="000B2F9B" w:rsidP="00F46F8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C6C3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EC6C3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EC6C39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EC6C39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EC6C39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EC6C39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4FF43CCD" w14:textId="77777777" w:rsidR="000B2F9B" w:rsidRPr="00EC6C39" w:rsidRDefault="000B2F9B" w:rsidP="00F46F8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7CD6880" w14:textId="77777777" w:rsidR="000B2F9B" w:rsidRPr="00EC6C39" w:rsidRDefault="000B2F9B" w:rsidP="00F46F8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7CCEAD0" w14:textId="77777777" w:rsidR="00BC121E" w:rsidRPr="00EC6C39" w:rsidRDefault="000B2F9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6C3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EC6C3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EC6C3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C6C39" w14:paraId="28729058" w14:textId="77777777" w:rsidTr="00D62E6E">
        <w:tc>
          <w:tcPr>
            <w:tcW w:w="2269" w:type="dxa"/>
            <w:shd w:val="clear" w:color="auto" w:fill="auto"/>
          </w:tcPr>
          <w:p w14:paraId="0B592EBE" w14:textId="77777777" w:rsidR="00D62E6E" w:rsidRPr="00EC6C3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62E831" w14:textId="77777777" w:rsidR="00D62E6E" w:rsidRPr="00EC6C39" w:rsidRDefault="000B2F9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środków do sterylizacji na okres 24 miesięcy</w:t>
            </w:r>
            <w:r w:rsidR="00D62E6E" w:rsidRPr="00EC6C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2F9B" w:rsidRPr="00EC6C39" w14:paraId="457D7D06" w14:textId="77777777" w:rsidTr="00F46F82">
        <w:tc>
          <w:tcPr>
            <w:tcW w:w="2269" w:type="dxa"/>
            <w:shd w:val="clear" w:color="auto" w:fill="auto"/>
          </w:tcPr>
          <w:p w14:paraId="4E185337" w14:textId="77777777" w:rsidR="000B2F9B" w:rsidRPr="00EC6C39" w:rsidRDefault="000B2F9B" w:rsidP="00F46F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3D3741" w14:textId="77777777" w:rsidR="000B2F9B" w:rsidRPr="00EC6C39" w:rsidRDefault="000B2F9B" w:rsidP="00F46F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87/2024</w:t>
            </w:r>
          </w:p>
        </w:tc>
      </w:tr>
    </w:tbl>
    <w:p w14:paraId="7A3222CC" w14:textId="77777777" w:rsidR="00BC121E" w:rsidRPr="00EC6C39" w:rsidRDefault="000B2F9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C6C3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EC6C3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EC6C3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EC6C3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EC6C3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EC6C3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06DE138" w14:textId="77777777" w:rsidR="00BC121E" w:rsidRPr="00EC6C3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C6C3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4BBE2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pt" o:ole="">
            <v:imagedata r:id="rId8" o:title=""/>
          </v:shape>
          <w:control r:id="rId9" w:name="OptionButton211" w:shapeid="_x0000_i1029"/>
        </w:object>
      </w:r>
      <w:r w:rsidR="00BC121E" w:rsidRPr="00EC6C3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C6C3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EC6C3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EC6C3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EC6C3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C6C3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2661DF3" w14:textId="77777777" w:rsidR="00BC121E" w:rsidRPr="00EC6C3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6C3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6E47DEF">
          <v:shape id="_x0000_i1030" type="#_x0000_t75" style="width:453.05pt;height:17pt" o:ole="">
            <v:imagedata r:id="rId10" o:title=""/>
          </v:shape>
          <w:control r:id="rId11" w:name="OptionButton21" w:shapeid="_x0000_i1030"/>
        </w:object>
      </w:r>
      <w:r w:rsidRPr="00EC6C3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C6C3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EC6C3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EC6C3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EC6C3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297CFD0" w14:textId="77777777" w:rsidR="00BF69A4" w:rsidRPr="00EC6C3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C6C3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C6C39" w14:paraId="232AFF6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C44E9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A37D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8F48F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C6C39" w14:paraId="32197F4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5942C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2FD4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BBAC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C6C39" w14:paraId="2148AD7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1081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D770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D4D5" w14:textId="77777777" w:rsidR="00BC121E" w:rsidRPr="00EC6C3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C34AADD" w14:textId="77777777" w:rsidR="00BC121E" w:rsidRPr="00EC6C3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C6C3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B8BD64D" w14:textId="77777777" w:rsidR="00BC121E" w:rsidRPr="00EC6C3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C6C39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0EA8FEC0" w14:textId="77777777" w:rsidR="00067B62" w:rsidRPr="00EC6C3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C6C3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C6C3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C6C3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441B6C3" w14:textId="77777777" w:rsidR="00067B62" w:rsidRPr="00EC6C3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C6C39" w14:paraId="426C6EDA" w14:textId="77777777" w:rsidTr="00620E37">
        <w:tc>
          <w:tcPr>
            <w:tcW w:w="2660" w:type="dxa"/>
            <w:shd w:val="clear" w:color="auto" w:fill="auto"/>
          </w:tcPr>
          <w:p w14:paraId="680D145B" w14:textId="77777777" w:rsidR="00BC121E" w:rsidRPr="00EC6C3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8D2C5C4" w14:textId="77777777" w:rsidR="00BC121E" w:rsidRPr="00EC6C3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F9E0D2" w14:textId="77777777" w:rsidR="00BC121E" w:rsidRPr="00EC6C3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EC6C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EC6C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532B25B" w14:textId="77777777" w:rsidR="00BC121E" w:rsidRPr="00EC6C3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4F10D45" w14:textId="77777777" w:rsidR="00BC121E" w:rsidRPr="00EC6C3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970375" w14:textId="77777777" w:rsidR="00BC121E" w:rsidRPr="00EC6C3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C6C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B2F9B" w:rsidRPr="00EC6C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EC6C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EC6C3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4E588BF" w14:textId="77777777" w:rsidR="00106AC7" w:rsidRPr="00EC6C39" w:rsidRDefault="00106AC7" w:rsidP="00BC121E">
      <w:pPr>
        <w:rPr>
          <w:rFonts w:ascii="Arial Narrow" w:hAnsi="Arial Narrow"/>
        </w:rPr>
      </w:pPr>
    </w:p>
    <w:sectPr w:rsidR="00106AC7" w:rsidRPr="00EC6C3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53CB0" w14:textId="77777777" w:rsidR="00EF46EC" w:rsidRDefault="00EF46EC">
      <w:r>
        <w:separator/>
      </w:r>
    </w:p>
  </w:endnote>
  <w:endnote w:type="continuationSeparator" w:id="0">
    <w:p w14:paraId="026958EC" w14:textId="77777777" w:rsidR="00EF46EC" w:rsidRDefault="00EF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5755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14090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F56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EC6F2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B34F244">
        <v:line id="_x0000_s1025" style="position:absolute;left:0;text-align:left;z-index:251657728" from="-3.85pt,8.7pt" to="455.15pt,8.7pt"/>
      </w:pict>
    </w:r>
  </w:p>
  <w:p w14:paraId="3D71E57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5B0D8" w14:textId="77777777" w:rsidR="000B2F9B" w:rsidRDefault="000B2F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31FE85" w14:textId="77777777" w:rsidR="00EF46EC" w:rsidRDefault="00EF46EC">
      <w:r>
        <w:separator/>
      </w:r>
    </w:p>
  </w:footnote>
  <w:footnote w:type="continuationSeparator" w:id="0">
    <w:p w14:paraId="5F3E540A" w14:textId="77777777" w:rsidR="00EF46EC" w:rsidRDefault="00EF4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4B81E" w14:textId="77777777" w:rsidR="000B2F9B" w:rsidRDefault="000B2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5428C" w14:textId="77777777" w:rsidR="000B2F9B" w:rsidRDefault="000B2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135DF" w14:textId="77777777" w:rsidR="000B2F9B" w:rsidRDefault="000B2F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9965208">
    <w:abstractNumId w:val="13"/>
  </w:num>
  <w:num w:numId="2" w16cid:durableId="1683817921">
    <w:abstractNumId w:val="0"/>
  </w:num>
  <w:num w:numId="3" w16cid:durableId="1533961298">
    <w:abstractNumId w:val="11"/>
  </w:num>
  <w:num w:numId="4" w16cid:durableId="2081320858">
    <w:abstractNumId w:val="8"/>
  </w:num>
  <w:num w:numId="5" w16cid:durableId="613253071">
    <w:abstractNumId w:val="7"/>
  </w:num>
  <w:num w:numId="6" w16cid:durableId="2138520135">
    <w:abstractNumId w:val="1"/>
  </w:num>
  <w:num w:numId="7" w16cid:durableId="2009793767">
    <w:abstractNumId w:val="6"/>
  </w:num>
  <w:num w:numId="8" w16cid:durableId="1201284798">
    <w:abstractNumId w:val="3"/>
  </w:num>
  <w:num w:numId="9" w16cid:durableId="311100498">
    <w:abstractNumId w:val="2"/>
  </w:num>
  <w:num w:numId="10" w16cid:durableId="1637367273">
    <w:abstractNumId w:val="5"/>
  </w:num>
  <w:num w:numId="11" w16cid:durableId="1606306266">
    <w:abstractNumId w:val="10"/>
  </w:num>
  <w:num w:numId="12" w16cid:durableId="68114147">
    <w:abstractNumId w:val="4"/>
  </w:num>
  <w:num w:numId="13" w16cid:durableId="2122068292">
    <w:abstractNumId w:val="9"/>
  </w:num>
  <w:num w:numId="14" w16cid:durableId="9303515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6EC"/>
    <w:rsid w:val="0000184A"/>
    <w:rsid w:val="00007C1C"/>
    <w:rsid w:val="00012997"/>
    <w:rsid w:val="000621A2"/>
    <w:rsid w:val="00067B62"/>
    <w:rsid w:val="000719DC"/>
    <w:rsid w:val="00075CEC"/>
    <w:rsid w:val="000B2F9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C6C39"/>
    <w:rsid w:val="00EF46EC"/>
    <w:rsid w:val="00F46593"/>
    <w:rsid w:val="00F568D6"/>
    <w:rsid w:val="00F70072"/>
    <w:rsid w:val="00F8497D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293544"/>
  <w15:chartTrackingRefBased/>
  <w15:docId w15:val="{82A8BA7C-D41A-43C1-B28B-2A63CD6D0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2024-07-05T10:02:00Z</cp:lastPrinted>
  <dcterms:created xsi:type="dcterms:W3CDTF">2024-07-05T10:02:00Z</dcterms:created>
  <dcterms:modified xsi:type="dcterms:W3CDTF">2024-07-05T10:02:00Z</dcterms:modified>
</cp:coreProperties>
</file>