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1A97F" w14:textId="77777777" w:rsidR="006676AE" w:rsidRPr="00C42EA1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42EA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A597D" w:rsidRPr="00C42EA1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C42EA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AA0342C" w14:textId="77777777" w:rsidR="005103B9" w:rsidRPr="00C42EA1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EFE36F5" w14:textId="77777777" w:rsidR="006676AE" w:rsidRPr="00C42EA1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C42EA1">
        <w:rPr>
          <w:rFonts w:ascii="Arial Narrow" w:hAnsi="Arial Narrow" w:cs="Arial"/>
        </w:rPr>
        <w:t>Znak sprawy:</w:t>
      </w:r>
      <w:r w:rsidRPr="00C42EA1">
        <w:rPr>
          <w:rFonts w:ascii="Arial Narrow" w:hAnsi="Arial Narrow" w:cs="Arial"/>
          <w:b/>
        </w:rPr>
        <w:t xml:space="preserve"> </w:t>
      </w:r>
      <w:r w:rsidR="001A597D" w:rsidRPr="00C42EA1">
        <w:rPr>
          <w:rFonts w:ascii="Arial Narrow" w:hAnsi="Arial Narrow" w:cs="Arial"/>
          <w:b/>
        </w:rPr>
        <w:t>87/2024</w:t>
      </w:r>
    </w:p>
    <w:p w14:paraId="498F069B" w14:textId="77777777" w:rsidR="00C4103F" w:rsidRPr="00C42EA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42EA1">
        <w:rPr>
          <w:rFonts w:ascii="Arial Narrow" w:hAnsi="Arial Narrow" w:cs="Arial"/>
          <w:b/>
        </w:rPr>
        <w:t xml:space="preserve"> </w:t>
      </w:r>
      <w:r w:rsidR="007118F0" w:rsidRPr="00C42EA1">
        <w:rPr>
          <w:rFonts w:ascii="Arial Narrow" w:hAnsi="Arial Narrow" w:cs="Arial"/>
          <w:b/>
        </w:rPr>
        <w:t>Zamawiający</w:t>
      </w:r>
      <w:r w:rsidR="007936D6" w:rsidRPr="00C42EA1">
        <w:rPr>
          <w:rFonts w:ascii="Arial Narrow" w:hAnsi="Arial Narrow" w:cs="Arial"/>
          <w:b/>
        </w:rPr>
        <w:t>:</w:t>
      </w:r>
    </w:p>
    <w:p w14:paraId="0EFD4B98" w14:textId="77777777" w:rsidR="006676AE" w:rsidRPr="00C42EA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42EA1">
        <w:rPr>
          <w:rFonts w:ascii="Arial Narrow" w:hAnsi="Arial Narrow" w:cs="Arial"/>
          <w:sz w:val="22"/>
          <w:szCs w:val="22"/>
        </w:rPr>
        <w:t xml:space="preserve"> </w:t>
      </w:r>
      <w:r w:rsidR="001A597D" w:rsidRPr="00C42EA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649AD2F" w14:textId="77777777" w:rsidR="006676AE" w:rsidRPr="00C42EA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2EA1">
        <w:rPr>
          <w:rFonts w:ascii="Arial Narrow" w:hAnsi="Arial Narrow" w:cs="Arial"/>
          <w:sz w:val="22"/>
          <w:szCs w:val="22"/>
        </w:rPr>
        <w:t xml:space="preserve"> </w:t>
      </w:r>
      <w:r w:rsidR="001A597D" w:rsidRPr="00C42EA1">
        <w:rPr>
          <w:rFonts w:ascii="Arial Narrow" w:hAnsi="Arial Narrow" w:cs="Arial"/>
          <w:sz w:val="22"/>
          <w:szCs w:val="22"/>
        </w:rPr>
        <w:t>ul. Powstańców Warszawy</w:t>
      </w:r>
      <w:r w:rsidRPr="00C42EA1">
        <w:rPr>
          <w:rFonts w:ascii="Arial Narrow" w:hAnsi="Arial Narrow" w:cs="Arial"/>
          <w:sz w:val="22"/>
          <w:szCs w:val="22"/>
        </w:rPr>
        <w:t xml:space="preserve"> </w:t>
      </w:r>
      <w:r w:rsidR="001A597D" w:rsidRPr="00C42EA1">
        <w:rPr>
          <w:rFonts w:ascii="Arial Narrow" w:hAnsi="Arial Narrow" w:cs="Arial"/>
          <w:sz w:val="22"/>
          <w:szCs w:val="22"/>
        </w:rPr>
        <w:t>5</w:t>
      </w:r>
      <w:r w:rsidRPr="00C42EA1">
        <w:rPr>
          <w:rFonts w:ascii="Arial Narrow" w:hAnsi="Arial Narrow" w:cs="Arial"/>
          <w:sz w:val="22"/>
          <w:szCs w:val="22"/>
        </w:rPr>
        <w:t xml:space="preserve"> </w:t>
      </w:r>
    </w:p>
    <w:p w14:paraId="7385A8EE" w14:textId="77777777" w:rsidR="00F90CD1" w:rsidRPr="00C42EA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2EA1">
        <w:rPr>
          <w:rFonts w:ascii="Arial Narrow" w:hAnsi="Arial Narrow" w:cs="Arial"/>
          <w:sz w:val="22"/>
          <w:szCs w:val="22"/>
        </w:rPr>
        <w:t xml:space="preserve"> </w:t>
      </w:r>
      <w:r w:rsidR="001A597D" w:rsidRPr="00C42EA1">
        <w:rPr>
          <w:rFonts w:ascii="Arial Narrow" w:hAnsi="Arial Narrow" w:cs="Arial"/>
          <w:sz w:val="22"/>
          <w:szCs w:val="22"/>
        </w:rPr>
        <w:t>85-681</w:t>
      </w:r>
      <w:r w:rsidRPr="00C42EA1">
        <w:rPr>
          <w:rFonts w:ascii="Arial Narrow" w:hAnsi="Arial Narrow" w:cs="Arial"/>
          <w:sz w:val="22"/>
          <w:szCs w:val="22"/>
        </w:rPr>
        <w:t xml:space="preserve"> </w:t>
      </w:r>
      <w:r w:rsidR="001A597D" w:rsidRPr="00C42EA1">
        <w:rPr>
          <w:rFonts w:ascii="Arial Narrow" w:hAnsi="Arial Narrow" w:cs="Arial"/>
          <w:sz w:val="22"/>
          <w:szCs w:val="22"/>
        </w:rPr>
        <w:t>Bydgoszcz</w:t>
      </w:r>
    </w:p>
    <w:p w14:paraId="69AEAFE4" w14:textId="77777777" w:rsidR="009169D4" w:rsidRPr="00C42E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42EA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D9E9A5D" w14:textId="77777777" w:rsidR="009169D4" w:rsidRPr="00C42E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2EA1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894C822" w14:textId="77777777" w:rsidR="00C4103F" w:rsidRPr="00C42EA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42EA1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ECEC559" w14:textId="77777777" w:rsidR="00C4103F" w:rsidRPr="00C42EA1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42EA1">
        <w:rPr>
          <w:rFonts w:ascii="Arial Narrow" w:hAnsi="Arial Narrow" w:cs="Arial"/>
          <w:b/>
        </w:rPr>
        <w:t>Wykonawca</w:t>
      </w:r>
      <w:r w:rsidR="007936D6" w:rsidRPr="00C42EA1">
        <w:rPr>
          <w:rFonts w:ascii="Arial Narrow" w:hAnsi="Arial Narrow" w:cs="Arial"/>
          <w:b/>
        </w:rPr>
        <w:t>:</w:t>
      </w:r>
    </w:p>
    <w:p w14:paraId="5D75D10E" w14:textId="77777777" w:rsidR="00757EFB" w:rsidRPr="00C42EA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42EA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42EA1">
        <w:rPr>
          <w:rFonts w:ascii="Arial Narrow" w:hAnsi="Arial Narrow" w:cs="Arial"/>
          <w:sz w:val="20"/>
          <w:szCs w:val="20"/>
        </w:rPr>
        <w:t>…………………………</w:t>
      </w:r>
      <w:r w:rsidRPr="00C42EA1">
        <w:rPr>
          <w:rFonts w:ascii="Arial Narrow" w:hAnsi="Arial Narrow" w:cs="Arial"/>
          <w:sz w:val="20"/>
          <w:szCs w:val="20"/>
        </w:rPr>
        <w:t>…</w:t>
      </w:r>
    </w:p>
    <w:p w14:paraId="0BE1EB51" w14:textId="77777777" w:rsidR="007118F0" w:rsidRPr="00C42EA1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C42EA1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C42EA1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C42EA1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C42EA1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C42EA1">
        <w:rPr>
          <w:rFonts w:ascii="Arial Narrow" w:hAnsi="Arial Narrow" w:cs="Arial"/>
          <w:i/>
          <w:sz w:val="14"/>
          <w:szCs w:val="14"/>
        </w:rPr>
        <w:t>KRS/CEiDG)</w:t>
      </w:r>
    </w:p>
    <w:p w14:paraId="750D451C" w14:textId="77777777" w:rsidR="00C4103F" w:rsidRPr="00C42EA1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C42EA1">
        <w:rPr>
          <w:rFonts w:ascii="Arial Narrow" w:hAnsi="Arial Narrow" w:cs="Arial"/>
          <w:u w:val="single"/>
        </w:rPr>
        <w:t>reprezentowany przez:</w:t>
      </w:r>
    </w:p>
    <w:p w14:paraId="19213657" w14:textId="77777777" w:rsidR="00757EFB" w:rsidRPr="00C42EA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42EA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42EA1">
        <w:rPr>
          <w:rFonts w:ascii="Arial Narrow" w:hAnsi="Arial Narrow" w:cs="Arial"/>
          <w:sz w:val="20"/>
          <w:szCs w:val="20"/>
        </w:rPr>
        <w:t>……</w:t>
      </w:r>
      <w:r w:rsidRPr="00C42EA1">
        <w:rPr>
          <w:rFonts w:ascii="Arial Narrow" w:hAnsi="Arial Narrow" w:cs="Arial"/>
          <w:sz w:val="20"/>
          <w:szCs w:val="20"/>
        </w:rPr>
        <w:t>…</w:t>
      </w:r>
    </w:p>
    <w:p w14:paraId="2A2E6220" w14:textId="77777777" w:rsidR="00484F88" w:rsidRPr="00C42EA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C42EA1">
        <w:rPr>
          <w:rFonts w:ascii="Arial Narrow" w:hAnsi="Arial Narrow" w:cs="Arial"/>
          <w:i/>
          <w:sz w:val="14"/>
          <w:szCs w:val="14"/>
        </w:rPr>
        <w:t>(imię, n</w:t>
      </w:r>
      <w:r w:rsidR="00825A09" w:rsidRPr="00C42EA1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C42EA1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C42EA1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C42EA1">
        <w:rPr>
          <w:rFonts w:ascii="Arial Narrow" w:hAnsi="Arial Narrow" w:cs="Arial"/>
          <w:i/>
          <w:sz w:val="14"/>
          <w:szCs w:val="14"/>
        </w:rPr>
        <w:t>reprezentacji</w:t>
      </w:r>
      <w:r w:rsidRPr="00C42EA1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597D" w:rsidRPr="00C42EA1" w14:paraId="33E28BD1" w14:textId="77777777" w:rsidTr="0058009E">
        <w:tc>
          <w:tcPr>
            <w:tcW w:w="9104" w:type="dxa"/>
            <w:shd w:val="clear" w:color="auto" w:fill="D9D9D9"/>
          </w:tcPr>
          <w:p w14:paraId="50773A25" w14:textId="77777777" w:rsidR="001A597D" w:rsidRPr="00C42EA1" w:rsidRDefault="001A597D" w:rsidP="0058009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42EA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8FE7317" w14:textId="77777777" w:rsidR="001A597D" w:rsidRPr="00C42EA1" w:rsidRDefault="001A597D" w:rsidP="0058009E">
            <w:pPr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C42EA1">
              <w:rPr>
                <w:rFonts w:ascii="Arial Narrow" w:hAnsi="Arial Narrow" w:cs="Arial"/>
              </w:rPr>
              <w:t>(</w:t>
            </w:r>
            <w:proofErr w:type="spellStart"/>
            <w:r w:rsidRPr="00C42EA1">
              <w:rPr>
                <w:rFonts w:ascii="Arial Narrow" w:hAnsi="Arial Narrow" w:cs="Arial"/>
              </w:rPr>
              <w:t>t.j</w:t>
            </w:r>
            <w:proofErr w:type="spellEnd"/>
            <w:r w:rsidRPr="00C42EA1">
              <w:rPr>
                <w:rFonts w:ascii="Arial Narrow" w:hAnsi="Arial Narrow" w:cs="Arial"/>
              </w:rPr>
              <w:t>. Dz. U. z 2023r. poz. 1605)</w:t>
            </w:r>
            <w:r w:rsidRPr="00C42EA1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C42EA1">
              <w:rPr>
                <w:rFonts w:ascii="Arial Narrow" w:hAnsi="Arial Narrow" w:cs="Arial"/>
              </w:rPr>
              <w:t>Pzp</w:t>
            </w:r>
            <w:proofErr w:type="spellEnd"/>
            <w:r w:rsidRPr="00C42EA1">
              <w:rPr>
                <w:rFonts w:ascii="Arial Narrow" w:hAnsi="Arial Narrow" w:cs="Arial"/>
              </w:rPr>
              <w:t>), dotyczące przesłanek wykluczenia z:</w:t>
            </w:r>
          </w:p>
          <w:p w14:paraId="2491DE13" w14:textId="77777777" w:rsidR="001A597D" w:rsidRPr="00C42EA1" w:rsidRDefault="001A597D" w:rsidP="0058009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42EA1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0B013288" w14:textId="77777777" w:rsidR="001A597D" w:rsidRPr="00C42EA1" w:rsidRDefault="001A597D" w:rsidP="0058009E">
            <w:pPr>
              <w:jc w:val="center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</w:rPr>
              <w:t>oraz</w:t>
            </w:r>
          </w:p>
          <w:p w14:paraId="47FC44A7" w14:textId="77777777" w:rsidR="001A597D" w:rsidRPr="00C42EA1" w:rsidRDefault="001A597D" w:rsidP="0058009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42EA1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42EA1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C42EA1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51A9FE7" w14:textId="77777777" w:rsidR="00E50194" w:rsidRPr="00C42EA1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Na potrzeby postę</w:t>
      </w:r>
      <w:r w:rsidR="008D0487" w:rsidRPr="00C42EA1">
        <w:rPr>
          <w:rFonts w:ascii="Arial Narrow" w:hAnsi="Arial Narrow" w:cs="Arial"/>
        </w:rPr>
        <w:t xml:space="preserve">powania o udzielenie </w:t>
      </w:r>
      <w:r w:rsidR="007936D6" w:rsidRPr="00C42EA1">
        <w:rPr>
          <w:rFonts w:ascii="Arial Narrow" w:hAnsi="Arial Narrow" w:cs="Arial"/>
        </w:rPr>
        <w:t>zamówienia publicznego</w:t>
      </w:r>
      <w:r w:rsidR="00E50194" w:rsidRPr="00C42EA1">
        <w:rPr>
          <w:rFonts w:ascii="Arial Narrow" w:hAnsi="Arial Narrow" w:cs="Arial"/>
        </w:rPr>
        <w:t xml:space="preserve"> pn.:</w:t>
      </w:r>
    </w:p>
    <w:p w14:paraId="397525A1" w14:textId="77777777" w:rsidR="00E50194" w:rsidRPr="00C42EA1" w:rsidRDefault="001A597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C42EA1">
        <w:rPr>
          <w:rFonts w:ascii="Arial Narrow" w:hAnsi="Arial Narrow" w:cs="Arial"/>
          <w:b/>
        </w:rPr>
        <w:t>Dostawy sukcesywne środków do sterylizacji na okres 24 miesięcy</w:t>
      </w:r>
    </w:p>
    <w:p w14:paraId="5E315A9E" w14:textId="77777777" w:rsidR="00F90CD1" w:rsidRPr="00C42EA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prowadzonego przez </w:t>
      </w:r>
      <w:r w:rsidR="001A597D" w:rsidRPr="00C42EA1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42EA1">
        <w:rPr>
          <w:rFonts w:ascii="Arial Narrow" w:hAnsi="Arial Narrow" w:cs="Arial"/>
          <w:b/>
        </w:rPr>
        <w:t>,</w:t>
      </w:r>
      <w:r w:rsidR="002B2AD9" w:rsidRPr="00C42EA1">
        <w:rPr>
          <w:rFonts w:ascii="Arial Narrow" w:hAnsi="Arial Narrow" w:cs="Arial"/>
        </w:rPr>
        <w:t xml:space="preserve"> </w:t>
      </w:r>
      <w:r w:rsidR="00E65685" w:rsidRPr="00C42EA1">
        <w:rPr>
          <w:rFonts w:ascii="Arial Narrow" w:hAnsi="Arial Narrow" w:cs="Arial"/>
        </w:rPr>
        <w:t>oświa</w:t>
      </w:r>
      <w:r w:rsidR="00825A09" w:rsidRPr="00C42EA1">
        <w:rPr>
          <w:rFonts w:ascii="Arial Narrow" w:hAnsi="Arial Narrow" w:cs="Arial"/>
        </w:rPr>
        <w:t>dczam</w:t>
      </w:r>
      <w:r w:rsidR="00E65685" w:rsidRPr="00C42EA1">
        <w:rPr>
          <w:rFonts w:ascii="Arial Narrow" w:hAnsi="Arial Narrow" w:cs="Arial"/>
        </w:rPr>
        <w:t>,</w:t>
      </w:r>
      <w:r w:rsidR="002B2AD9" w:rsidRPr="00C42EA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2EA1" w14:paraId="6F349835" w14:textId="77777777" w:rsidTr="00650D6C">
        <w:tc>
          <w:tcPr>
            <w:tcW w:w="9104" w:type="dxa"/>
            <w:shd w:val="clear" w:color="auto" w:fill="D9D9D9"/>
          </w:tcPr>
          <w:p w14:paraId="266E4407" w14:textId="77777777" w:rsidR="00E50194" w:rsidRPr="00C42EA1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C42EA1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FC01706" w14:textId="77777777" w:rsidR="0032618A" w:rsidRPr="00C42EA1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42EA1">
        <w:rPr>
          <w:rFonts w:ascii="Arial Narrow" w:hAnsi="Arial Narrow" w:cs="Arial"/>
          <w:i/>
          <w:iCs/>
        </w:rPr>
        <w:t>dalej: rozporządzenie 833/2014</w:t>
      </w:r>
      <w:r w:rsidRPr="00C42EA1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42EA1">
        <w:rPr>
          <w:rFonts w:ascii="Arial Narrow" w:hAnsi="Arial Narrow" w:cs="Arial"/>
          <w:i/>
          <w:iCs/>
        </w:rPr>
        <w:t>dalej: rozporządzenie 2022/576</w:t>
      </w:r>
      <w:r w:rsidR="0032618A" w:rsidRPr="00C42EA1">
        <w:rPr>
          <w:rFonts w:ascii="Arial Narrow" w:hAnsi="Arial Narrow" w:cs="Arial"/>
          <w:i/>
          <w:iCs/>
        </w:rPr>
        <w:t xml:space="preserve"> </w:t>
      </w:r>
      <w:r w:rsidR="0032618A" w:rsidRPr="00C42EA1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C42EA1">
        <w:rPr>
          <w:rFonts w:ascii="Arial Narrow" w:hAnsi="Arial Narrow" w:cs="Arial"/>
        </w:rPr>
        <w:t>.</w:t>
      </w:r>
    </w:p>
    <w:p w14:paraId="17401F11" w14:textId="77777777" w:rsidR="0011306C" w:rsidRPr="00C42EA1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42EA1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C42EA1">
        <w:rPr>
          <w:rFonts w:ascii="Arial Narrow" w:hAnsi="Arial Narrow" w:cs="Arial"/>
        </w:rPr>
        <w:t xml:space="preserve"> (</w:t>
      </w:r>
      <w:r w:rsidR="00486223" w:rsidRPr="00C42EA1">
        <w:rPr>
          <w:rFonts w:ascii="Arial Narrow" w:hAnsi="Arial Narrow" w:cs="Arial"/>
        </w:rPr>
        <w:t>t.j. Dz.U. z 2023r. poz. 1497</w:t>
      </w:r>
      <w:r w:rsidRPr="00C42EA1">
        <w:rPr>
          <w:rFonts w:ascii="Arial Narrow" w:hAnsi="Arial Narrow" w:cs="Arial"/>
        </w:rPr>
        <w:t>)</w:t>
      </w:r>
      <w:r w:rsidR="0032618A" w:rsidRPr="00C42EA1">
        <w:rPr>
          <w:rFonts w:ascii="Arial Narrow" w:hAnsi="Arial Narrow" w:cs="Arial"/>
        </w:rPr>
        <w:t xml:space="preserve"> </w:t>
      </w:r>
      <w:r w:rsidR="0011306C" w:rsidRPr="00C42EA1">
        <w:rPr>
          <w:rStyle w:val="Odwoanieprzypisudolnego"/>
          <w:rFonts w:ascii="Arial Narrow" w:hAnsi="Arial Narrow" w:cs="Arial"/>
        </w:rPr>
        <w:footnoteReference w:id="2"/>
      </w:r>
      <w:r w:rsidRPr="00C42EA1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42EA1" w14:paraId="6FB1CAE5" w14:textId="77777777" w:rsidTr="00CD4DD1">
        <w:tc>
          <w:tcPr>
            <w:tcW w:w="9104" w:type="dxa"/>
            <w:shd w:val="clear" w:color="auto" w:fill="D9D9D9"/>
          </w:tcPr>
          <w:p w14:paraId="11F49982" w14:textId="77777777" w:rsidR="0011306C" w:rsidRPr="00C42EA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2C195A6" w14:textId="77777777" w:rsidR="00103D09" w:rsidRPr="00C42EA1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796CEDB" w14:textId="77777777" w:rsidR="00D2702A" w:rsidRPr="00C42EA1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42EA1" w14:paraId="35F00A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8152" w14:textId="77777777" w:rsidR="00D2702A" w:rsidRPr="00C42EA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42EA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17DB" w14:textId="77777777" w:rsidR="00D2702A" w:rsidRPr="00C42EA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A597D" w:rsidRPr="00C42EA1" w14:paraId="1F6D4FC7" w14:textId="77777777" w:rsidTr="005800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F2263" w14:textId="77777777" w:rsidR="001A597D" w:rsidRPr="00C42EA1" w:rsidRDefault="001A597D" w:rsidP="0058009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259A" w14:textId="77777777" w:rsidR="001A597D" w:rsidRPr="00C42EA1" w:rsidRDefault="001A597D" w:rsidP="0058009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42EA1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88A6588" w14:textId="77777777" w:rsidR="001A597D" w:rsidRPr="00C42EA1" w:rsidRDefault="001A597D" w:rsidP="0058009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065CB0E" w14:textId="77777777" w:rsidR="001A597D" w:rsidRPr="00C42EA1" w:rsidRDefault="001A597D" w:rsidP="0058009E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2C2B97DA" w14:textId="77777777" w:rsidR="001A597D" w:rsidRPr="00C42EA1" w:rsidRDefault="001A597D" w:rsidP="0058009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5 do SWZ) odpowiadających przedmiotowi zamówienia wraz z dokumentami wskazanymi w pkt. 9.2 </w:t>
            </w:r>
            <w:proofErr w:type="spellStart"/>
            <w:r w:rsidRPr="00C42EA1">
              <w:rPr>
                <w:rFonts w:ascii="Arial Narrow" w:hAnsi="Arial Narrow" w:cs="Arial"/>
              </w:rPr>
              <w:t>ppkt</w:t>
            </w:r>
            <w:proofErr w:type="spellEnd"/>
            <w:r w:rsidRPr="00C42EA1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C42EA1">
              <w:rPr>
                <w:rFonts w:ascii="Arial Narrow" w:hAnsi="Arial Narrow" w:cs="Arial"/>
              </w:rPr>
              <w:t>ppkt</w:t>
            </w:r>
            <w:proofErr w:type="spellEnd"/>
            <w:r w:rsidRPr="00C42EA1">
              <w:rPr>
                <w:rFonts w:ascii="Arial Narrow" w:hAnsi="Arial Narrow" w:cs="Arial"/>
              </w:rPr>
              <w:t xml:space="preserve"> 1 tabela l.p. 1 SWZ, z jednoczesnym wskazaniem, którego zadania te dokumenty dotyczą.</w:t>
            </w:r>
          </w:p>
        </w:tc>
      </w:tr>
    </w:tbl>
    <w:p w14:paraId="3F9A4701" w14:textId="77777777" w:rsidR="00122954" w:rsidRPr="00C42EA1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polegam na zdolnościach lub sytuacji następującego podmiotu udostępniającego zasoby:</w:t>
      </w:r>
    </w:p>
    <w:p w14:paraId="1CA2D6AB" w14:textId="77777777" w:rsidR="00721D87" w:rsidRPr="00C42EA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……………</w:t>
      </w:r>
      <w:r w:rsidR="00721D87" w:rsidRPr="00C42EA1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E1227C7" w14:textId="77777777" w:rsidR="00721D87" w:rsidRPr="00C42EA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42EA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42EA1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C42EA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98CC5FA" w14:textId="77777777" w:rsidR="00721D87" w:rsidRPr="00C42EA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w następującym zakresie: </w:t>
      </w:r>
    </w:p>
    <w:p w14:paraId="7893C2A3" w14:textId="77777777" w:rsidR="00E21BB4" w:rsidRPr="00C42EA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……………</w:t>
      </w:r>
      <w:r w:rsidR="00721D87" w:rsidRPr="00C42EA1">
        <w:rPr>
          <w:rFonts w:ascii="Arial Narrow" w:hAnsi="Arial Narrow" w:cs="Arial"/>
        </w:rPr>
        <w:t>………………………………………………………….</w:t>
      </w:r>
      <w:r w:rsidRPr="00C42EA1">
        <w:rPr>
          <w:rFonts w:ascii="Arial Narrow" w:hAnsi="Arial Narrow" w:cs="Arial"/>
        </w:rPr>
        <w:t>………………………….</w:t>
      </w:r>
    </w:p>
    <w:p w14:paraId="579ED79B" w14:textId="77777777" w:rsidR="00E21BB4" w:rsidRPr="00C42EA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42EA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42EA1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C42EA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3C240D6" w14:textId="77777777" w:rsidR="00334A77" w:rsidRPr="00C42EA1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42EA1" w14:paraId="3A5E3DE8" w14:textId="77777777" w:rsidTr="0061040C">
        <w:tc>
          <w:tcPr>
            <w:tcW w:w="9104" w:type="dxa"/>
            <w:shd w:val="clear" w:color="auto" w:fill="D9D9D9"/>
          </w:tcPr>
          <w:p w14:paraId="4E3DF7F5" w14:textId="77777777" w:rsidR="00334A77" w:rsidRPr="00C42EA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C79C732" w14:textId="77777777" w:rsidR="00334A77" w:rsidRPr="00C42EA1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DBA1CD" w14:textId="77777777" w:rsidR="004175AB" w:rsidRPr="00C42EA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2DB311A" w14:textId="77777777" w:rsidR="004175AB" w:rsidRPr="00C42EA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DF7A790" w14:textId="77777777" w:rsidR="004175AB" w:rsidRPr="00C42EA1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C42EA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0E3EF1D" w14:textId="77777777" w:rsidR="00334A77" w:rsidRPr="00C42EA1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42EA1" w14:paraId="3E490AE9" w14:textId="77777777" w:rsidTr="0061040C">
        <w:tc>
          <w:tcPr>
            <w:tcW w:w="9104" w:type="dxa"/>
            <w:shd w:val="clear" w:color="auto" w:fill="D9D9D9"/>
          </w:tcPr>
          <w:p w14:paraId="73592764" w14:textId="77777777" w:rsidR="00C37715" w:rsidRPr="00C42EA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3344F8F" w14:textId="77777777" w:rsidR="00334A77" w:rsidRPr="00C42EA1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C42EA1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42EA1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8DCDC4B" w14:textId="77777777" w:rsidR="0044648E" w:rsidRPr="00C42EA1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C42EA1">
        <w:rPr>
          <w:rFonts w:ascii="Arial Narrow" w:hAnsi="Arial Narrow" w:cs="Arial"/>
        </w:rPr>
        <w:t>:</w:t>
      </w:r>
    </w:p>
    <w:p w14:paraId="2BFBFDB1" w14:textId="77777777" w:rsidR="0044648E" w:rsidRPr="00C42EA1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D403DF9" w14:textId="77777777" w:rsidR="0044648E" w:rsidRPr="00C42EA1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C42EA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4966F06" w14:textId="77777777" w:rsidR="00C62F57" w:rsidRPr="00C42EA1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C42EA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42EA1" w14:paraId="0ED6FAF7" w14:textId="77777777" w:rsidTr="00CD4DD1">
        <w:tc>
          <w:tcPr>
            <w:tcW w:w="9104" w:type="dxa"/>
            <w:shd w:val="clear" w:color="auto" w:fill="D9D9D9"/>
          </w:tcPr>
          <w:p w14:paraId="3A2DEC82" w14:textId="77777777" w:rsidR="00BE6F04" w:rsidRPr="00C42EA1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86690FF" w14:textId="77777777" w:rsidR="00FE4E2B" w:rsidRPr="00C42EA1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2EA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42EA1" w14:paraId="35C86D1E" w14:textId="77777777" w:rsidTr="00847232">
        <w:tc>
          <w:tcPr>
            <w:tcW w:w="9104" w:type="dxa"/>
            <w:shd w:val="clear" w:color="auto" w:fill="D9D9D9"/>
          </w:tcPr>
          <w:p w14:paraId="41D57A7A" w14:textId="77777777" w:rsidR="00E426EB" w:rsidRPr="00C42EA1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42EA1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50EE6B9" w14:textId="77777777" w:rsidR="00E426EB" w:rsidRPr="00C42EA1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7B62459" w14:textId="77777777" w:rsidR="00E426EB" w:rsidRPr="00C42EA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19D1557" w14:textId="77777777" w:rsidR="00E426EB" w:rsidRPr="00C42E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2488E7C" w14:textId="77777777" w:rsidR="00E426EB" w:rsidRPr="00C42E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42EA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48F09D5" w14:textId="77777777" w:rsidR="00E426EB" w:rsidRPr="00C42E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42EA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E79019B" w14:textId="77777777" w:rsidR="00E426EB" w:rsidRPr="00C42E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42EA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33F46E4" w14:textId="77777777" w:rsidR="0012157F" w:rsidRPr="00C42EA1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D8F596A" w14:textId="77777777" w:rsidR="008C60E1" w:rsidRPr="00C42EA1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B0B7C9C" w14:textId="55F69F57" w:rsidR="00FE4E2B" w:rsidRPr="00C42EA1" w:rsidRDefault="00FE4E2B" w:rsidP="00C42EA1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42EA1">
        <w:rPr>
          <w:rFonts w:ascii="Arial Narrow" w:hAnsi="Arial Narrow" w:cs="Arial"/>
          <w:sz w:val="18"/>
          <w:szCs w:val="18"/>
        </w:rPr>
        <w:tab/>
      </w:r>
      <w:r w:rsidRPr="00C42EA1">
        <w:rPr>
          <w:rFonts w:ascii="Arial Narrow" w:hAnsi="Arial Narrow" w:cs="Arial"/>
          <w:sz w:val="18"/>
          <w:szCs w:val="18"/>
        </w:rPr>
        <w:tab/>
      </w:r>
      <w:r w:rsidRPr="00C42EA1">
        <w:rPr>
          <w:rFonts w:ascii="Arial Narrow" w:hAnsi="Arial Narrow" w:cs="Arial"/>
          <w:sz w:val="18"/>
          <w:szCs w:val="18"/>
        </w:rPr>
        <w:tab/>
      </w:r>
      <w:r w:rsidRPr="00C42EA1">
        <w:rPr>
          <w:rFonts w:ascii="Arial Narrow" w:hAnsi="Arial Narrow" w:cs="Arial"/>
          <w:sz w:val="18"/>
          <w:szCs w:val="18"/>
        </w:rPr>
        <w:tab/>
      </w:r>
      <w:r w:rsidR="00C42EA1">
        <w:rPr>
          <w:rFonts w:ascii="Arial Narrow" w:hAnsi="Arial Narrow" w:cs="Arial"/>
          <w:sz w:val="18"/>
          <w:szCs w:val="18"/>
        </w:rPr>
        <w:tab/>
      </w:r>
      <w:r w:rsidR="00C42EA1">
        <w:rPr>
          <w:rFonts w:ascii="Arial Narrow" w:hAnsi="Arial Narrow" w:cs="Arial"/>
          <w:sz w:val="18"/>
          <w:szCs w:val="18"/>
        </w:rPr>
        <w:tab/>
        <w:t xml:space="preserve">     </w:t>
      </w:r>
      <w:r w:rsidR="00524951" w:rsidRPr="00C42EA1">
        <w:rPr>
          <w:rFonts w:ascii="Arial Narrow" w:hAnsi="Arial Narrow" w:cs="Arial"/>
          <w:sz w:val="18"/>
          <w:szCs w:val="18"/>
        </w:rPr>
        <w:t xml:space="preserve">  </w:t>
      </w:r>
      <w:r w:rsidRPr="00C42EA1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2B835F4" w14:textId="77777777" w:rsidR="00484F88" w:rsidRPr="00C42EA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42EA1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C42EA1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C42EA1" w:rsidSect="00C42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2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DF13E" w14:textId="77777777" w:rsidR="0011683C" w:rsidRDefault="0011683C" w:rsidP="0038231F">
      <w:pPr>
        <w:spacing w:after="0" w:line="240" w:lineRule="auto"/>
      </w:pPr>
      <w:r>
        <w:separator/>
      </w:r>
    </w:p>
  </w:endnote>
  <w:endnote w:type="continuationSeparator" w:id="0">
    <w:p w14:paraId="6F5DA6B4" w14:textId="77777777" w:rsidR="0011683C" w:rsidRDefault="00116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64B0F" w14:textId="77777777" w:rsidR="001A597D" w:rsidRDefault="001A59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ED3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535A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C7162" w14:textId="77777777" w:rsidR="001A597D" w:rsidRDefault="001A5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34A32" w14:textId="77777777" w:rsidR="0011683C" w:rsidRDefault="0011683C" w:rsidP="0038231F">
      <w:pPr>
        <w:spacing w:after="0" w:line="240" w:lineRule="auto"/>
      </w:pPr>
      <w:r>
        <w:separator/>
      </w:r>
    </w:p>
  </w:footnote>
  <w:footnote w:type="continuationSeparator" w:id="0">
    <w:p w14:paraId="08E3FB7F" w14:textId="77777777" w:rsidR="0011683C" w:rsidRDefault="0011683C" w:rsidP="0038231F">
      <w:pPr>
        <w:spacing w:after="0" w:line="240" w:lineRule="auto"/>
      </w:pPr>
      <w:r>
        <w:continuationSeparator/>
      </w:r>
    </w:p>
  </w:footnote>
  <w:footnote w:id="1">
    <w:p w14:paraId="780E28D2" w14:textId="77777777" w:rsidR="0032618A" w:rsidRPr="00C42EA1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C42EA1">
        <w:rPr>
          <w:rStyle w:val="Odwoanieprzypisudolnego"/>
          <w:rFonts w:ascii="Arial Narrow" w:hAnsi="Arial Narrow"/>
        </w:rPr>
        <w:footnoteRef/>
      </w:r>
      <w:r w:rsidRPr="00C42EA1">
        <w:rPr>
          <w:rFonts w:ascii="Arial Narrow" w:hAnsi="Arial Narrow"/>
        </w:rPr>
        <w:t xml:space="preserve"> </w:t>
      </w:r>
      <w:r w:rsidRPr="00C42EA1">
        <w:rPr>
          <w:rFonts w:ascii="Arial Narrow" w:hAnsi="Arial Narrow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41074F" w14:textId="77777777" w:rsidR="0032618A" w:rsidRPr="00C42EA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23C247D4" w14:textId="77777777" w:rsidR="0032618A" w:rsidRPr="00C42EA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C42EA1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F4A5998" w14:textId="77777777" w:rsidR="0032618A" w:rsidRPr="00C42EA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25C044C" w14:textId="77777777" w:rsidR="0032618A" w:rsidRPr="00C42EA1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6F1D969F" w14:textId="77777777" w:rsidR="0032618A" w:rsidRPr="00C42EA1" w:rsidRDefault="0032618A" w:rsidP="0032618A">
      <w:pPr>
        <w:pStyle w:val="Tekstprzypisudolnego"/>
        <w:rPr>
          <w:rFonts w:ascii="Arial Narrow" w:hAnsi="Arial Narrow"/>
        </w:rPr>
      </w:pPr>
    </w:p>
  </w:footnote>
  <w:footnote w:id="2">
    <w:p w14:paraId="5D2848BF" w14:textId="77777777" w:rsidR="0011306C" w:rsidRPr="00C42EA1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C42EA1">
        <w:rPr>
          <w:rStyle w:val="Odwoanieprzypisudolnego"/>
          <w:rFonts w:ascii="Arial Narrow" w:hAnsi="Arial Narrow"/>
        </w:rPr>
        <w:footnoteRef/>
      </w:r>
      <w:r w:rsidRPr="00C42EA1">
        <w:rPr>
          <w:rFonts w:ascii="Arial Narrow" w:hAnsi="Arial Narrow"/>
        </w:rPr>
        <w:t xml:space="preserve"> </w:t>
      </w:r>
      <w:r w:rsidRPr="00C42EA1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7BB24F" w14:textId="77777777" w:rsidR="0011306C" w:rsidRPr="00C42EA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746242" w14:textId="77777777" w:rsidR="0011306C" w:rsidRPr="00C42EA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C42EA1">
        <w:rPr>
          <w:rFonts w:ascii="Arial Narrow" w:hAnsi="Arial Narrow" w:cs="Arial"/>
          <w:sz w:val="16"/>
          <w:szCs w:val="16"/>
        </w:rPr>
        <w:t>t.j. Dz. U. z 2023r. poz. 1124</w:t>
      </w:r>
      <w:r w:rsidRPr="00C42EA1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EA44A3" w14:textId="77777777" w:rsidR="0011306C" w:rsidRPr="00C42EA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C42EA1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C42EA1">
        <w:rPr>
          <w:rFonts w:ascii="Arial Narrow" w:hAnsi="Arial Narrow" w:cs="Arial"/>
          <w:sz w:val="16"/>
          <w:szCs w:val="16"/>
        </w:rPr>
        <w:t>t.j. Dz. U. z 2023r. poz. 120</w:t>
      </w:r>
      <w:r w:rsidRPr="00C42EA1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58E62" w14:textId="77777777" w:rsidR="001A597D" w:rsidRDefault="001A59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CE8D2" w14:textId="77777777" w:rsidR="001A597D" w:rsidRDefault="001A5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3DB59" w14:textId="77777777" w:rsidR="001A597D" w:rsidRDefault="001A59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215889">
    <w:abstractNumId w:val="11"/>
  </w:num>
  <w:num w:numId="2" w16cid:durableId="997686548">
    <w:abstractNumId w:val="0"/>
  </w:num>
  <w:num w:numId="3" w16cid:durableId="900939900">
    <w:abstractNumId w:val="10"/>
  </w:num>
  <w:num w:numId="4" w16cid:durableId="98566447">
    <w:abstractNumId w:val="13"/>
  </w:num>
  <w:num w:numId="5" w16cid:durableId="145704063">
    <w:abstractNumId w:val="12"/>
  </w:num>
  <w:num w:numId="6" w16cid:durableId="2133480755">
    <w:abstractNumId w:val="9"/>
  </w:num>
  <w:num w:numId="7" w16cid:durableId="1382943618">
    <w:abstractNumId w:val="1"/>
  </w:num>
  <w:num w:numId="8" w16cid:durableId="1031803443">
    <w:abstractNumId w:val="6"/>
  </w:num>
  <w:num w:numId="9" w16cid:durableId="1791196034">
    <w:abstractNumId w:val="4"/>
  </w:num>
  <w:num w:numId="10" w16cid:durableId="38164624">
    <w:abstractNumId w:val="7"/>
  </w:num>
  <w:num w:numId="11" w16cid:durableId="1736706930">
    <w:abstractNumId w:val="5"/>
  </w:num>
  <w:num w:numId="12" w16cid:durableId="1306198037">
    <w:abstractNumId w:val="8"/>
  </w:num>
  <w:num w:numId="13" w16cid:durableId="1682467757">
    <w:abstractNumId w:val="3"/>
  </w:num>
  <w:num w:numId="14" w16cid:durableId="300161314">
    <w:abstractNumId w:val="2"/>
  </w:num>
  <w:num w:numId="15" w16cid:durableId="19145801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683C"/>
    <w:rsid w:val="0012157F"/>
    <w:rsid w:val="00122954"/>
    <w:rsid w:val="00160A7A"/>
    <w:rsid w:val="001902D2"/>
    <w:rsid w:val="001A597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2EA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3B8DC"/>
  <w15:docId w15:val="{BBFAC7CE-3CF1-46D9-BCAF-BD9F3B60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2024-07-05T09:26:00Z</dcterms:created>
  <dcterms:modified xsi:type="dcterms:W3CDTF">2024-07-05T09:26:00Z</dcterms:modified>
</cp:coreProperties>
</file>