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6CBE1" w14:textId="77777777" w:rsidR="00B36EDA" w:rsidRPr="008855DA" w:rsidRDefault="001E5FF9" w:rsidP="008855DA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855DA">
        <w:rPr>
          <w:rFonts w:ascii="Arial Narrow" w:hAnsi="Arial Narrow" w:cs="Arial"/>
          <w:sz w:val="22"/>
          <w:szCs w:val="22"/>
        </w:rPr>
        <w:t>Bydgoszcz</w:t>
      </w:r>
      <w:r w:rsidR="00B36EDA" w:rsidRPr="008855DA">
        <w:rPr>
          <w:rFonts w:ascii="Arial Narrow" w:hAnsi="Arial Narrow" w:cs="Arial"/>
          <w:sz w:val="22"/>
          <w:szCs w:val="22"/>
        </w:rPr>
        <w:t xml:space="preserve"> dnia: </w:t>
      </w:r>
      <w:r w:rsidRPr="008855DA">
        <w:rPr>
          <w:rFonts w:ascii="Arial Narrow" w:hAnsi="Arial Narrow" w:cs="Arial"/>
          <w:sz w:val="22"/>
          <w:szCs w:val="22"/>
        </w:rPr>
        <w:t>2024-07-05</w:t>
      </w:r>
    </w:p>
    <w:p w14:paraId="0608421F" w14:textId="77777777" w:rsidR="00B36EDA" w:rsidRPr="008855DA" w:rsidRDefault="001E5FF9" w:rsidP="008855DA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855D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DD4867" w14:textId="77777777" w:rsidR="00B36EDA" w:rsidRPr="008855DA" w:rsidRDefault="001E5FF9" w:rsidP="008855DA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855DA">
        <w:rPr>
          <w:rFonts w:ascii="Arial Narrow" w:hAnsi="Arial Narrow" w:cs="Arial"/>
          <w:sz w:val="22"/>
          <w:szCs w:val="22"/>
        </w:rPr>
        <w:t>Powstańców Warszawy</w:t>
      </w:r>
      <w:r w:rsidR="00B36EDA" w:rsidRPr="008855DA">
        <w:rPr>
          <w:rFonts w:ascii="Arial Narrow" w:hAnsi="Arial Narrow" w:cs="Arial"/>
          <w:sz w:val="22"/>
          <w:szCs w:val="22"/>
        </w:rPr>
        <w:t xml:space="preserve"> </w:t>
      </w:r>
      <w:r w:rsidRPr="008855DA">
        <w:rPr>
          <w:rFonts w:ascii="Arial Narrow" w:hAnsi="Arial Narrow" w:cs="Arial"/>
          <w:sz w:val="22"/>
          <w:szCs w:val="22"/>
        </w:rPr>
        <w:t>5</w:t>
      </w:r>
    </w:p>
    <w:p w14:paraId="152F402F" w14:textId="77777777" w:rsidR="00B36EDA" w:rsidRPr="008855DA" w:rsidRDefault="001E5FF9" w:rsidP="008855DA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855DA">
        <w:rPr>
          <w:rFonts w:ascii="Arial Narrow" w:hAnsi="Arial Narrow" w:cs="Arial"/>
          <w:sz w:val="22"/>
          <w:szCs w:val="22"/>
        </w:rPr>
        <w:t>85-681</w:t>
      </w:r>
      <w:r w:rsidR="00B36EDA" w:rsidRPr="008855DA">
        <w:rPr>
          <w:rFonts w:ascii="Arial Narrow" w:hAnsi="Arial Narrow" w:cs="Arial"/>
          <w:sz w:val="22"/>
          <w:szCs w:val="22"/>
        </w:rPr>
        <w:t xml:space="preserve"> </w:t>
      </w:r>
      <w:r w:rsidRPr="008855DA">
        <w:rPr>
          <w:rFonts w:ascii="Arial Narrow" w:hAnsi="Arial Narrow" w:cs="Arial"/>
          <w:sz w:val="22"/>
          <w:szCs w:val="22"/>
        </w:rPr>
        <w:t>Bydgoszcz</w:t>
      </w:r>
    </w:p>
    <w:p w14:paraId="50BDF75B" w14:textId="77777777" w:rsidR="00B36EDA" w:rsidRPr="008855DA" w:rsidRDefault="00B36EDA" w:rsidP="008855DA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855D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2C74550" w14:textId="77777777" w:rsidR="00B36EDA" w:rsidRPr="008855DA" w:rsidRDefault="00B36EDA" w:rsidP="008855DA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855D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1BACD14" w14:textId="77777777" w:rsidR="00B36EDA" w:rsidRPr="008855DA" w:rsidRDefault="00B36EDA" w:rsidP="008855DA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855DA" w14:paraId="4EAD1285" w14:textId="77777777" w:rsidTr="00B36EDA">
        <w:tc>
          <w:tcPr>
            <w:tcW w:w="9923" w:type="dxa"/>
            <w:shd w:val="clear" w:color="auto" w:fill="F2F2F2"/>
            <w:hideMark/>
          </w:tcPr>
          <w:p w14:paraId="065A48E4" w14:textId="33AB1BAA" w:rsidR="00B36EDA" w:rsidRPr="008855DA" w:rsidRDefault="008855DA" w:rsidP="008855DA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55D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0AB1763" w14:textId="77777777" w:rsidR="00B36EDA" w:rsidRPr="008855DA" w:rsidRDefault="00B36EDA" w:rsidP="008855DA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855D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0AC652F" w14:textId="77777777" w:rsidR="00B36EDA" w:rsidRPr="008855DA" w:rsidRDefault="00B36EDA" w:rsidP="008855DA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50B2B95B" w14:textId="77777777" w:rsidR="00B36EDA" w:rsidRPr="008855DA" w:rsidRDefault="00B36EDA" w:rsidP="008855DA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855D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855D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855D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855DA" w14:paraId="0EA7293B" w14:textId="77777777" w:rsidTr="00B36EDA">
        <w:tc>
          <w:tcPr>
            <w:tcW w:w="2269" w:type="dxa"/>
            <w:shd w:val="clear" w:color="auto" w:fill="auto"/>
          </w:tcPr>
          <w:p w14:paraId="737DA681" w14:textId="77777777" w:rsidR="00B36EDA" w:rsidRPr="008855DA" w:rsidRDefault="00B36EDA" w:rsidP="008855D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669A9E3" w14:textId="77777777" w:rsidR="00B36EDA" w:rsidRPr="008855DA" w:rsidRDefault="001E5FF9" w:rsidP="008855D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</w:p>
        </w:tc>
      </w:tr>
      <w:tr w:rsidR="001E5FF9" w:rsidRPr="008855DA" w14:paraId="7193758F" w14:textId="77777777" w:rsidTr="0071574E">
        <w:tc>
          <w:tcPr>
            <w:tcW w:w="2269" w:type="dxa"/>
            <w:shd w:val="clear" w:color="auto" w:fill="auto"/>
          </w:tcPr>
          <w:p w14:paraId="3DE58603" w14:textId="77777777" w:rsidR="001E5FF9" w:rsidRPr="008855DA" w:rsidRDefault="001E5FF9" w:rsidP="008855D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953092B" w14:textId="77777777" w:rsidR="001E5FF9" w:rsidRPr="008855DA" w:rsidRDefault="001E5FF9" w:rsidP="008855D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70/2024</w:t>
            </w:r>
          </w:p>
        </w:tc>
      </w:tr>
    </w:tbl>
    <w:p w14:paraId="4111DEF8" w14:textId="77777777" w:rsidR="00B36EDA" w:rsidRPr="008855DA" w:rsidRDefault="00B36EDA" w:rsidP="008855DA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65A398D9" w14:textId="77777777" w:rsidR="00B36EDA" w:rsidRPr="008855DA" w:rsidRDefault="00B36EDA" w:rsidP="008855DA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855DA">
        <w:rPr>
          <w:rFonts w:ascii="Arial Narrow" w:hAnsi="Arial Narrow" w:cs="Arial"/>
          <w:sz w:val="22"/>
          <w:szCs w:val="22"/>
        </w:rPr>
        <w:t xml:space="preserve">Zamawiający, </w:t>
      </w:r>
      <w:r w:rsidR="001E5FF9" w:rsidRPr="008855DA">
        <w:rPr>
          <w:rFonts w:ascii="Arial Narrow" w:hAnsi="Arial Narrow" w:cs="Arial"/>
          <w:b/>
          <w:sz w:val="22"/>
          <w:szCs w:val="22"/>
        </w:rPr>
        <w:t>10WSzKzP SPZOZ</w:t>
      </w:r>
      <w:r w:rsidRPr="008855DA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E5FF9" w:rsidRPr="008855DA">
        <w:rPr>
          <w:rFonts w:ascii="Arial Narrow" w:hAnsi="Arial Narrow" w:cs="Arial"/>
          <w:sz w:val="22"/>
          <w:szCs w:val="22"/>
        </w:rPr>
        <w:t>(</w:t>
      </w:r>
      <w:proofErr w:type="spellStart"/>
      <w:r w:rsidR="001E5FF9" w:rsidRPr="008855DA">
        <w:rPr>
          <w:rFonts w:ascii="Arial Narrow" w:hAnsi="Arial Narrow" w:cs="Arial"/>
          <w:sz w:val="22"/>
          <w:szCs w:val="22"/>
        </w:rPr>
        <w:t>t.j</w:t>
      </w:r>
      <w:proofErr w:type="spellEnd"/>
      <w:r w:rsidR="001E5FF9" w:rsidRPr="008855DA">
        <w:rPr>
          <w:rFonts w:ascii="Arial Narrow" w:hAnsi="Arial Narrow" w:cs="Arial"/>
          <w:sz w:val="22"/>
          <w:szCs w:val="22"/>
        </w:rPr>
        <w:t>. Dz. U. z 2023r. poz. 1605)</w:t>
      </w:r>
      <w:r w:rsidRPr="008855DA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855DA">
        <w:rPr>
          <w:rFonts w:ascii="Arial Narrow" w:hAnsi="Arial Narrow" w:cs="Arial"/>
          <w:sz w:val="22"/>
          <w:szCs w:val="22"/>
        </w:rPr>
        <w:t>Pzp</w:t>
      </w:r>
      <w:proofErr w:type="spellEnd"/>
      <w:r w:rsidRPr="008855DA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5FF9" w:rsidRPr="008855DA" w14:paraId="02259E44" w14:textId="77777777" w:rsidTr="001E5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BA4FB" w14:textId="77777777" w:rsidR="001E5FF9" w:rsidRPr="008855DA" w:rsidRDefault="001E5FF9" w:rsidP="008855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>: Prowadniki</w:t>
            </w:r>
          </w:p>
          <w:p w14:paraId="35651D75" w14:textId="77777777" w:rsidR="001E5FF9" w:rsidRPr="008855DA" w:rsidRDefault="001E5FF9" w:rsidP="008855DA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BOSTON SCIENTIFIC POLSKA SPÓŁKA Z O.O.</w:t>
            </w:r>
          </w:p>
          <w:p w14:paraId="0327D70B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 xml:space="preserve">Al. Jana Pawła II 22 </w:t>
            </w:r>
          </w:p>
          <w:p w14:paraId="2A7163B1" w14:textId="77777777" w:rsidR="001E5FF9" w:rsidRPr="008855DA" w:rsidRDefault="001E5FF9" w:rsidP="008855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00133 Warszawa</w:t>
            </w:r>
          </w:p>
          <w:p w14:paraId="5B0A3499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57 024.00 zł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90C460" w14:textId="77777777" w:rsidR="001E5FF9" w:rsidRPr="008855DA" w:rsidRDefault="001E5FF9" w:rsidP="008855DA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855D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9CA54D8" w14:textId="77777777" w:rsidR="001E5FF9" w:rsidRPr="008855DA" w:rsidRDefault="001E5FF9" w:rsidP="008855DA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855DA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5FF9" w:rsidRPr="008855DA" w14:paraId="18A46471" w14:textId="77777777" w:rsidTr="001E5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483A" w14:textId="77777777" w:rsidR="001E5FF9" w:rsidRPr="008855DA" w:rsidRDefault="001E5FF9" w:rsidP="008855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8855DA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855DA">
              <w:rPr>
                <w:rFonts w:ascii="Arial Narrow" w:hAnsi="Arial Narrow" w:cs="Arial"/>
                <w:sz w:val="22"/>
                <w:szCs w:val="22"/>
              </w:rPr>
              <w:t>samorozprężalne</w:t>
            </w:r>
            <w:proofErr w:type="spell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855DA">
              <w:rPr>
                <w:rFonts w:ascii="Arial Narrow" w:hAnsi="Arial Narrow" w:cs="Arial"/>
                <w:sz w:val="22"/>
                <w:szCs w:val="22"/>
              </w:rPr>
              <w:t>repozycjonowane</w:t>
            </w:r>
            <w:proofErr w:type="spell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o dużych średnicach</w:t>
            </w:r>
          </w:p>
          <w:p w14:paraId="2F20DBC0" w14:textId="77777777" w:rsidR="001E5FF9" w:rsidRPr="008855DA" w:rsidRDefault="001E5FF9" w:rsidP="008855DA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BOSTON SCIENTIFIC POLSKA SPÓŁKA Z O.O.</w:t>
            </w:r>
          </w:p>
          <w:p w14:paraId="1A9B16EA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 xml:space="preserve">Al. Jana Pawła II 22 </w:t>
            </w:r>
          </w:p>
          <w:p w14:paraId="4ACAD165" w14:textId="77777777" w:rsidR="001E5FF9" w:rsidRPr="008855DA" w:rsidRDefault="001E5FF9" w:rsidP="008855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00133 Warszawa</w:t>
            </w:r>
          </w:p>
          <w:p w14:paraId="61CFE6FB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42 120.00 zł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DD1C79" w14:textId="77777777" w:rsidR="001E5FF9" w:rsidRPr="008855DA" w:rsidRDefault="001E5FF9" w:rsidP="008855DA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855D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09A405F" w14:textId="77777777" w:rsidR="001E5FF9" w:rsidRPr="008855DA" w:rsidRDefault="001E5FF9" w:rsidP="008855DA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855DA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5FF9" w:rsidRPr="008855DA" w14:paraId="2E2A136D" w14:textId="77777777" w:rsidTr="001E5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DF40D" w14:textId="77777777" w:rsidR="001E5FF9" w:rsidRPr="008855DA" w:rsidRDefault="001E5FF9" w:rsidP="008855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8855DA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do tętnic szyjnych z </w:t>
            </w:r>
            <w:proofErr w:type="spellStart"/>
            <w:r w:rsidRPr="008855DA">
              <w:rPr>
                <w:rFonts w:ascii="Arial Narrow" w:hAnsi="Arial Narrow" w:cs="Arial"/>
                <w:sz w:val="22"/>
                <w:szCs w:val="22"/>
              </w:rPr>
              <w:t>mikrosiateczką</w:t>
            </w:r>
            <w:proofErr w:type="spellEnd"/>
          </w:p>
          <w:p w14:paraId="2D788EFC" w14:textId="77777777" w:rsidR="001E5FF9" w:rsidRPr="008855DA" w:rsidRDefault="001E5FF9" w:rsidP="008855DA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512218F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 xml:space="preserve">1 Sierpnia 6 </w:t>
            </w:r>
          </w:p>
          <w:p w14:paraId="239E0D6B" w14:textId="77777777" w:rsidR="001E5FF9" w:rsidRPr="008855DA" w:rsidRDefault="001E5FF9" w:rsidP="008855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02-134 Warszawa</w:t>
            </w:r>
          </w:p>
          <w:p w14:paraId="01758AA1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168 480.00 zł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540447" w14:textId="77777777" w:rsidR="001E5FF9" w:rsidRPr="008855DA" w:rsidRDefault="001E5FF9" w:rsidP="008855DA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855D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34DDB4" w14:textId="77777777" w:rsidR="001E5FF9" w:rsidRPr="008855DA" w:rsidRDefault="001E5FF9" w:rsidP="008855DA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855DA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E5FF9" w:rsidRPr="008855DA" w14:paraId="5FB2DDC4" w14:textId="77777777" w:rsidTr="001E5FF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1444" w14:textId="77777777" w:rsidR="001E5FF9" w:rsidRPr="008855DA" w:rsidRDefault="001E5FF9" w:rsidP="008855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>: Cewniki balonowe o dużych średnicach</w:t>
            </w:r>
          </w:p>
          <w:p w14:paraId="456E3C1C" w14:textId="77777777" w:rsidR="001E5FF9" w:rsidRPr="008855DA" w:rsidRDefault="001E5FF9" w:rsidP="008855DA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3104DBFC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</w:t>
            </w:r>
          </w:p>
          <w:p w14:paraId="227815E9" w14:textId="77777777" w:rsidR="001E5FF9" w:rsidRPr="008855DA" w:rsidRDefault="001E5FF9" w:rsidP="008855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73ED4A6E" w14:textId="77777777" w:rsidR="001E5FF9" w:rsidRPr="008855DA" w:rsidRDefault="001E5FF9" w:rsidP="008855D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855DA">
              <w:rPr>
                <w:rFonts w:ascii="Arial Narrow" w:hAnsi="Arial Narrow" w:cs="Arial"/>
                <w:b/>
                <w:sz w:val="22"/>
                <w:szCs w:val="22"/>
              </w:rPr>
              <w:t>12 960.00 zł</w:t>
            </w: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855D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4D6667" w14:textId="77777777" w:rsidR="001E5FF9" w:rsidRPr="008855DA" w:rsidRDefault="001E5FF9" w:rsidP="008855DA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855D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5E74C7" w14:textId="77777777" w:rsidR="001E5FF9" w:rsidRPr="008855DA" w:rsidRDefault="001E5FF9" w:rsidP="008855DA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855DA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855DA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BF2A27C" w14:textId="77777777" w:rsidR="00B36EDA" w:rsidRPr="008855D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855D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855D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855DA" w14:paraId="0B1BE7E2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5059AB" w14:textId="77777777" w:rsidR="00B36EDA" w:rsidRPr="008855D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8CE13E" w14:textId="77777777" w:rsidR="00B36EDA" w:rsidRPr="008855D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A9E57C" w14:textId="77777777" w:rsidR="00B36EDA" w:rsidRPr="008855D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D59758" w14:textId="77777777" w:rsidR="00B36EDA" w:rsidRPr="008855D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855D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E5FF9" w:rsidRPr="008855DA" w14:paraId="6FF3952F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B8592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Prowadniki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FFBEC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2A5043F5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Al. Jana Pawła II 22</w:t>
            </w:r>
          </w:p>
          <w:p w14:paraId="644BE2D2" w14:textId="77777777" w:rsidR="001E5FF9" w:rsidRPr="008855DA" w:rsidRDefault="001E5FF9" w:rsidP="0071574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983CE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55256CA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2D8853B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2064" w14:textId="77777777" w:rsidR="001E5FF9" w:rsidRPr="008855DA" w:rsidRDefault="001E5FF9" w:rsidP="0071574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5FF9" w:rsidRPr="008855DA" w14:paraId="093A6F3E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2BD3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Prowadniki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3251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>Terumo</w:t>
            </w:r>
            <w:proofErr w:type="spellEnd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67642038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Sierpnia 6</w:t>
            </w:r>
          </w:p>
          <w:p w14:paraId="0734F989" w14:textId="77777777" w:rsidR="001E5FF9" w:rsidRPr="008855DA" w:rsidRDefault="001E5FF9" w:rsidP="0071574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B38C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0D5ACDE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5055A487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3 - Termin uzupełnienia banku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ADD5" w14:textId="77777777" w:rsidR="001E5FF9" w:rsidRPr="008855DA" w:rsidRDefault="001E5FF9" w:rsidP="0071574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1E5FF9" w:rsidRPr="008855DA" w14:paraId="7EDA5915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4D1B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2 - </w:t>
            </w:r>
            <w:proofErr w:type="spellStart"/>
            <w:r w:rsidRPr="008855DA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855DA">
              <w:rPr>
                <w:rFonts w:ascii="Arial Narrow" w:hAnsi="Arial Narrow" w:cs="Arial"/>
                <w:sz w:val="20"/>
                <w:szCs w:val="20"/>
              </w:rPr>
              <w:t>samorozprężalne</w:t>
            </w:r>
            <w:proofErr w:type="spellEnd"/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855DA">
              <w:rPr>
                <w:rFonts w:ascii="Arial Narrow" w:hAnsi="Arial Narrow" w:cs="Arial"/>
                <w:sz w:val="20"/>
                <w:szCs w:val="20"/>
              </w:rPr>
              <w:t>repozycjonowane</w:t>
            </w:r>
            <w:proofErr w:type="spellEnd"/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o dużych średnicach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D0E5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>BOSTON SCIENTIFIC POLSKA SPÓŁKA Z O.O.</w:t>
            </w:r>
          </w:p>
          <w:p w14:paraId="45E6DFB5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Al. Jana Pawła II 22</w:t>
            </w:r>
          </w:p>
          <w:p w14:paraId="45210450" w14:textId="77777777" w:rsidR="001E5FF9" w:rsidRPr="008855DA" w:rsidRDefault="001E5FF9" w:rsidP="0071574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3793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2F3B2F5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A252F75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55CD" w14:textId="77777777" w:rsidR="001E5FF9" w:rsidRPr="008855DA" w:rsidRDefault="001E5FF9" w:rsidP="0071574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5FF9" w:rsidRPr="008855DA" w14:paraId="7B77DE1A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8300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3 - </w:t>
            </w:r>
            <w:proofErr w:type="spellStart"/>
            <w:r w:rsidRPr="008855DA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do tętnic szyjnych z </w:t>
            </w:r>
            <w:proofErr w:type="spellStart"/>
            <w:r w:rsidRPr="008855DA">
              <w:rPr>
                <w:rFonts w:ascii="Arial Narrow" w:hAnsi="Arial Narrow" w:cs="Arial"/>
                <w:sz w:val="20"/>
                <w:szCs w:val="20"/>
              </w:rPr>
              <w:t>mikrosiateczką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60F5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>Terumo</w:t>
            </w:r>
            <w:proofErr w:type="spellEnd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3225532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Sierpnia 6</w:t>
            </w:r>
          </w:p>
          <w:p w14:paraId="172B2FDD" w14:textId="77777777" w:rsidR="001E5FF9" w:rsidRPr="008855DA" w:rsidRDefault="001E5FF9" w:rsidP="0071574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7FCCF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F0A94FF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0402E7F6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7C70" w14:textId="77777777" w:rsidR="001E5FF9" w:rsidRPr="008855DA" w:rsidRDefault="001E5FF9" w:rsidP="0071574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E5FF9" w:rsidRPr="008855DA" w14:paraId="6FDA365D" w14:textId="77777777" w:rsidTr="001E5F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090BE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4 - Cewniki balonowe o dużych średnicach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A843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8855D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7FCC0A4" w14:textId="77777777" w:rsidR="001E5FF9" w:rsidRPr="008855DA" w:rsidRDefault="001E5FF9" w:rsidP="0071574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36775D86" w14:textId="77777777" w:rsidR="001E5FF9" w:rsidRPr="008855DA" w:rsidRDefault="001E5FF9" w:rsidP="0071574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A098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C5CA291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8D542C2" w14:textId="77777777" w:rsidR="001E5FF9" w:rsidRPr="008855DA" w:rsidRDefault="001E5FF9" w:rsidP="0071574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DB27" w14:textId="77777777" w:rsidR="001E5FF9" w:rsidRPr="008855DA" w:rsidRDefault="001E5FF9" w:rsidP="0071574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55DA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4284B496" w14:textId="4212ECD6" w:rsidR="008855DA" w:rsidRPr="008855DA" w:rsidRDefault="008855DA" w:rsidP="008855DA">
      <w:pPr>
        <w:spacing w:before="720" w:after="480" w:line="360" w:lineRule="auto"/>
        <w:ind w:left="3119" w:right="-425" w:firstLine="425"/>
        <w:jc w:val="right"/>
        <w:rPr>
          <w:rFonts w:ascii="Arial Narrow" w:hAnsi="Arial Narrow"/>
          <w:i/>
          <w:iCs/>
          <w:sz w:val="16"/>
          <w:szCs w:val="18"/>
        </w:rPr>
      </w:pPr>
      <w:r w:rsidRPr="008855DA">
        <w:rPr>
          <w:rFonts w:ascii="Arial Narrow" w:hAnsi="Arial Narrow" w:cs="Arial"/>
          <w:i/>
          <w:sz w:val="22"/>
          <w:szCs w:val="22"/>
        </w:rPr>
        <w:t>ZAMAWIAJĄCY</w:t>
      </w:r>
      <w:bookmarkStart w:id="1" w:name="_Hlk150849539"/>
    </w:p>
    <w:p w14:paraId="35C417CF" w14:textId="77777777" w:rsidR="008855DA" w:rsidRPr="008855DA" w:rsidRDefault="008855DA" w:rsidP="008855DA">
      <w:pPr>
        <w:rPr>
          <w:rFonts w:ascii="Arial Narrow" w:hAnsi="Arial Narrow"/>
          <w:i/>
          <w:iCs/>
          <w:sz w:val="16"/>
          <w:szCs w:val="18"/>
        </w:rPr>
      </w:pPr>
    </w:p>
    <w:p w14:paraId="14E6345A" w14:textId="77777777" w:rsidR="008855DA" w:rsidRDefault="008855DA" w:rsidP="008855DA">
      <w:pPr>
        <w:rPr>
          <w:rFonts w:ascii="Arial Narrow" w:hAnsi="Arial Narrow"/>
          <w:i/>
          <w:iCs/>
          <w:sz w:val="16"/>
          <w:szCs w:val="18"/>
        </w:rPr>
      </w:pPr>
    </w:p>
    <w:p w14:paraId="402FB907" w14:textId="50FE137B" w:rsidR="008855DA" w:rsidRPr="008855DA" w:rsidRDefault="008855DA" w:rsidP="008855DA">
      <w:pPr>
        <w:rPr>
          <w:rFonts w:ascii="Arial Narrow" w:hAnsi="Arial Narrow"/>
          <w:i/>
          <w:iCs/>
          <w:sz w:val="16"/>
          <w:szCs w:val="18"/>
        </w:rPr>
      </w:pPr>
      <w:r w:rsidRPr="008855DA">
        <w:rPr>
          <w:rFonts w:ascii="Arial Narrow" w:hAnsi="Arial Narrow"/>
          <w:i/>
          <w:iCs/>
          <w:sz w:val="16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8"/>
        </w:rPr>
        <w:t>1</w:t>
      </w:r>
      <w:r w:rsidRPr="008855DA">
        <w:rPr>
          <w:rFonts w:ascii="Arial Narrow" w:hAnsi="Arial Narrow"/>
          <w:i/>
          <w:iCs/>
          <w:sz w:val="16"/>
          <w:szCs w:val="18"/>
        </w:rPr>
        <w:t xml:space="preserve"> ark</w:t>
      </w:r>
    </w:p>
    <w:p w14:paraId="01DA28F3" w14:textId="77777777" w:rsidR="008855DA" w:rsidRPr="008855DA" w:rsidRDefault="008855DA" w:rsidP="008855DA">
      <w:pPr>
        <w:rPr>
          <w:rFonts w:ascii="Arial Narrow" w:hAnsi="Arial Narrow"/>
          <w:i/>
          <w:iCs/>
          <w:sz w:val="16"/>
          <w:szCs w:val="18"/>
        </w:rPr>
      </w:pPr>
      <w:r w:rsidRPr="008855DA">
        <w:rPr>
          <w:rFonts w:ascii="Arial Narrow" w:hAnsi="Arial Narrow"/>
          <w:i/>
          <w:iCs/>
          <w:sz w:val="16"/>
          <w:szCs w:val="18"/>
        </w:rPr>
        <w:t xml:space="preserve">Egz. 1-str. </w:t>
      </w:r>
      <w:proofErr w:type="spellStart"/>
      <w:r w:rsidRPr="008855DA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8855DA">
        <w:rPr>
          <w:rFonts w:ascii="Arial Narrow" w:hAnsi="Arial Narrow"/>
          <w:i/>
          <w:iCs/>
          <w:sz w:val="16"/>
          <w:szCs w:val="18"/>
        </w:rPr>
        <w:t xml:space="preserve">. Zamawiającego, platforma e-propublico.pl, </w:t>
      </w:r>
      <w:r w:rsidRPr="00340595">
        <w:rPr>
          <w:rFonts w:ascii="Arial Narrow" w:hAnsi="Arial Narrow"/>
          <w:i/>
          <w:iCs/>
          <w:sz w:val="16"/>
          <w:szCs w:val="18"/>
        </w:rPr>
        <w:t>biuro przepustek</w:t>
      </w:r>
      <w:r w:rsidRPr="008855DA">
        <w:rPr>
          <w:rFonts w:ascii="Arial Narrow" w:hAnsi="Arial Narrow"/>
          <w:i/>
          <w:iCs/>
          <w:sz w:val="16"/>
          <w:szCs w:val="18"/>
        </w:rPr>
        <w:t>, SZPubl.  T</w:t>
      </w:r>
      <w:proofErr w:type="gramStart"/>
      <w:r w:rsidRPr="008855DA">
        <w:rPr>
          <w:rFonts w:ascii="Arial Narrow" w:hAnsi="Arial Narrow"/>
          <w:i/>
          <w:iCs/>
          <w:sz w:val="16"/>
          <w:szCs w:val="18"/>
        </w:rPr>
        <w:t>2612  B</w:t>
      </w:r>
      <w:proofErr w:type="gramEnd"/>
      <w:r w:rsidRPr="008855DA">
        <w:rPr>
          <w:rFonts w:ascii="Arial Narrow" w:hAnsi="Arial Narrow"/>
          <w:i/>
          <w:iCs/>
          <w:sz w:val="16"/>
          <w:szCs w:val="18"/>
        </w:rPr>
        <w:t>5</w:t>
      </w:r>
    </w:p>
    <w:p w14:paraId="296198DE" w14:textId="77777777" w:rsidR="008855DA" w:rsidRPr="008855DA" w:rsidRDefault="008855DA" w:rsidP="008855DA">
      <w:pPr>
        <w:rPr>
          <w:rFonts w:ascii="Arial Narrow" w:hAnsi="Arial Narrow"/>
          <w:i/>
          <w:iCs/>
          <w:sz w:val="16"/>
          <w:szCs w:val="18"/>
        </w:rPr>
      </w:pPr>
      <w:r w:rsidRPr="008855DA">
        <w:rPr>
          <w:rFonts w:ascii="Arial Narrow" w:hAnsi="Arial Narrow"/>
          <w:i/>
          <w:iCs/>
          <w:sz w:val="16"/>
          <w:szCs w:val="18"/>
        </w:rPr>
        <w:t xml:space="preserve">Wyk. Barbara </w:t>
      </w:r>
      <w:proofErr w:type="spellStart"/>
      <w:r w:rsidRPr="008855DA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8855DA">
        <w:rPr>
          <w:rFonts w:ascii="Arial Narrow" w:hAnsi="Arial Narrow"/>
          <w:i/>
          <w:iCs/>
          <w:sz w:val="16"/>
          <w:szCs w:val="18"/>
        </w:rPr>
        <w:t xml:space="preserve"> – tel. 261 417 449, e-mail: </w:t>
      </w:r>
      <w:hyperlink r:id="rId6" w:history="1">
        <w:r w:rsidRPr="008855DA">
          <w:rPr>
            <w:rStyle w:val="Hipercze"/>
            <w:rFonts w:ascii="Arial Narrow" w:hAnsi="Arial Narrow"/>
            <w:i/>
            <w:iCs/>
            <w:sz w:val="16"/>
            <w:szCs w:val="18"/>
          </w:rPr>
          <w:t>barbara.choroszynska@10wsk.mil.pl</w:t>
        </w:r>
      </w:hyperlink>
      <w:r w:rsidRPr="008855DA">
        <w:rPr>
          <w:rFonts w:ascii="Arial Narrow" w:hAnsi="Arial Narrow"/>
          <w:i/>
          <w:iCs/>
          <w:sz w:val="16"/>
          <w:szCs w:val="18"/>
        </w:rPr>
        <w:t xml:space="preserve"> </w:t>
      </w:r>
    </w:p>
    <w:p w14:paraId="299F54F9" w14:textId="03CA81EB" w:rsidR="008642B3" w:rsidRPr="008855DA" w:rsidRDefault="008855DA" w:rsidP="008855DA">
      <w:pPr>
        <w:ind w:right="-425"/>
        <w:rPr>
          <w:rFonts w:ascii="Arial Narrow" w:hAnsi="Arial Narrow" w:cs="Arial"/>
          <w:sz w:val="22"/>
          <w:szCs w:val="22"/>
          <w:vertAlign w:val="superscript"/>
        </w:rPr>
      </w:pPr>
      <w:r w:rsidRPr="008855DA">
        <w:rPr>
          <w:rFonts w:ascii="Arial Narrow" w:hAnsi="Arial Narrow"/>
          <w:i/>
          <w:iCs/>
          <w:sz w:val="16"/>
          <w:szCs w:val="18"/>
        </w:rPr>
        <w:t>Data</w:t>
      </w:r>
      <w:bookmarkEnd w:id="1"/>
      <w:r w:rsidRPr="008855DA">
        <w:rPr>
          <w:rFonts w:ascii="Arial Narrow" w:hAnsi="Arial Narrow"/>
          <w:i/>
          <w:iCs/>
          <w:sz w:val="16"/>
          <w:szCs w:val="18"/>
        </w:rPr>
        <w:t xml:space="preserve">: 5.07.2024 </w:t>
      </w:r>
      <w:r>
        <w:rPr>
          <w:rFonts w:ascii="Arial Narrow" w:hAnsi="Arial Narrow"/>
          <w:i/>
          <w:iCs/>
          <w:sz w:val="16"/>
          <w:szCs w:val="18"/>
        </w:rPr>
        <w:t>r</w:t>
      </w:r>
      <w:r w:rsidRPr="008855DA">
        <w:rPr>
          <w:rFonts w:ascii="Arial Narrow" w:hAnsi="Arial Narrow"/>
          <w:i/>
          <w:iCs/>
          <w:sz w:val="16"/>
          <w:szCs w:val="18"/>
        </w:rPr>
        <w:t>.</w:t>
      </w:r>
      <w:r w:rsidR="001E5FF9" w:rsidRPr="008855DA">
        <w:rPr>
          <w:rFonts w:ascii="Arial Narrow" w:hAnsi="Arial Narrow" w:cs="Arial"/>
          <w:sz w:val="22"/>
          <w:szCs w:val="22"/>
        </w:rPr>
        <w:t xml:space="preserve"> </w:t>
      </w:r>
      <w:bookmarkEnd w:id="0"/>
    </w:p>
    <w:sectPr w:rsidR="008642B3" w:rsidRPr="008855D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6BB1F" w14:textId="77777777" w:rsidR="009E3D49" w:rsidRDefault="009E3D49">
      <w:r>
        <w:separator/>
      </w:r>
    </w:p>
  </w:endnote>
  <w:endnote w:type="continuationSeparator" w:id="0">
    <w:p w14:paraId="791433F4" w14:textId="77777777" w:rsidR="009E3D49" w:rsidRDefault="009E3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DA2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651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477B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4BD72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B58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2EF23" w14:textId="77777777" w:rsidR="009E3D49" w:rsidRDefault="009E3D49">
      <w:r>
        <w:separator/>
      </w:r>
    </w:p>
  </w:footnote>
  <w:footnote w:type="continuationSeparator" w:id="0">
    <w:p w14:paraId="4068D482" w14:textId="77777777" w:rsidR="009E3D49" w:rsidRDefault="009E3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D2B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FE9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01AA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D49"/>
    <w:rsid w:val="00022322"/>
    <w:rsid w:val="00042497"/>
    <w:rsid w:val="000C1E6F"/>
    <w:rsid w:val="000E4E56"/>
    <w:rsid w:val="001A1468"/>
    <w:rsid w:val="001B7815"/>
    <w:rsid w:val="001E5FF9"/>
    <w:rsid w:val="00211A34"/>
    <w:rsid w:val="002B1E4F"/>
    <w:rsid w:val="002B6761"/>
    <w:rsid w:val="0034059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1C1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55DA"/>
    <w:rsid w:val="008A6C10"/>
    <w:rsid w:val="008E5102"/>
    <w:rsid w:val="00915B9E"/>
    <w:rsid w:val="00952256"/>
    <w:rsid w:val="00967BF4"/>
    <w:rsid w:val="0097748A"/>
    <w:rsid w:val="009E3D49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B37E6"/>
  <w15:chartTrackingRefBased/>
  <w15:docId w15:val="{BE76B764-A56B-49A7-9D83-17930F06B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8855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577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2024-07-05T11:02:00Z</cp:lastPrinted>
  <dcterms:created xsi:type="dcterms:W3CDTF">2024-07-05T11:02:00Z</dcterms:created>
  <dcterms:modified xsi:type="dcterms:W3CDTF">2024-07-05T11:02:00Z</dcterms:modified>
</cp:coreProperties>
</file>