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C9CC6E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76224" w:rsidRPr="00F76224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6B481C2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5E2DB9A" w14:textId="77777777" w:rsidR="00F76224" w:rsidRPr="00F76224" w:rsidRDefault="00F7622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76224">
        <w:rPr>
          <w:rFonts w:ascii="Arial" w:hAnsi="Arial" w:cs="Arial"/>
        </w:rPr>
        <w:t xml:space="preserve">Szpital Miejski Specjalistyczny </w:t>
      </w:r>
    </w:p>
    <w:p w14:paraId="3B0F5A8B" w14:textId="77777777" w:rsidR="00B95C96" w:rsidRPr="0012157F" w:rsidRDefault="00F7622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76224">
        <w:rPr>
          <w:rFonts w:ascii="Arial" w:hAnsi="Arial" w:cs="Arial"/>
        </w:rPr>
        <w:t>im. Gabriela Narutowicza w Krakowie</w:t>
      </w:r>
    </w:p>
    <w:p w14:paraId="571157CB" w14:textId="77777777" w:rsidR="00B95C96" w:rsidRPr="0012157F" w:rsidRDefault="00F7622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76224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F76224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4F61E3A8" w14:textId="77777777" w:rsidR="00B95C96" w:rsidRDefault="00F76224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76224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F76224">
        <w:rPr>
          <w:rFonts w:ascii="Arial" w:hAnsi="Arial" w:cs="Arial"/>
        </w:rPr>
        <w:t>Kraków</w:t>
      </w:r>
    </w:p>
    <w:p w14:paraId="0566A6FF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5EAE649" w14:textId="77777777" w:rsidTr="006C3667">
        <w:tc>
          <w:tcPr>
            <w:tcW w:w="2800" w:type="dxa"/>
            <w:shd w:val="clear" w:color="auto" w:fill="auto"/>
          </w:tcPr>
          <w:p w14:paraId="4E214107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CC892D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5B53DA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0A444B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A14AE26" w14:textId="77777777" w:rsidTr="006C3667">
        <w:tc>
          <w:tcPr>
            <w:tcW w:w="2800" w:type="dxa"/>
            <w:shd w:val="clear" w:color="auto" w:fill="auto"/>
          </w:tcPr>
          <w:p w14:paraId="3F914DDE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65253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750F06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23F902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669BB5A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6224" w:rsidRPr="0012157F" w14:paraId="2D66F489" w14:textId="77777777" w:rsidTr="00A82DA1">
        <w:tc>
          <w:tcPr>
            <w:tcW w:w="9104" w:type="dxa"/>
            <w:shd w:val="clear" w:color="auto" w:fill="D9D9D9"/>
          </w:tcPr>
          <w:p w14:paraId="6145337A" w14:textId="77777777" w:rsidR="00F76224" w:rsidRPr="0012157F" w:rsidRDefault="00F76224" w:rsidP="00A82DA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6D4A99C" w14:textId="77777777" w:rsidR="00F76224" w:rsidRPr="00094F76" w:rsidRDefault="00F76224" w:rsidP="00A82DA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76224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77B9ACB" w14:textId="77777777" w:rsidR="00F76224" w:rsidRPr="0017574D" w:rsidRDefault="00F76224" w:rsidP="00A82DA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BEE1E68" w14:textId="77777777" w:rsidR="00F76224" w:rsidRDefault="00F76224" w:rsidP="00A82DA1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911729D" w14:textId="77777777" w:rsidR="00F76224" w:rsidRPr="002C3302" w:rsidRDefault="00F76224" w:rsidP="00A82D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1BFFD37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6211D5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6B7C6DBA" w14:textId="77777777" w:rsidTr="006C3667">
        <w:tc>
          <w:tcPr>
            <w:tcW w:w="2269" w:type="dxa"/>
            <w:shd w:val="clear" w:color="auto" w:fill="auto"/>
          </w:tcPr>
          <w:p w14:paraId="5652CC9A" w14:textId="77777777" w:rsidR="00B95C96" w:rsidRPr="00C92A6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92A6E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8020F0" w14:textId="046C47D3" w:rsidR="00B95C96" w:rsidRPr="00C92A6E" w:rsidRDefault="00F7622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C92A6E">
              <w:rPr>
                <w:rFonts w:ascii="Arial" w:eastAsia="Times New Roman" w:hAnsi="Arial" w:cs="Arial"/>
                <w:b/>
                <w:lang w:eastAsia="pl-PL"/>
              </w:rPr>
              <w:t>Zakup i dostawa wyrobów medycznych dla Apteki Szpitala II</w:t>
            </w:r>
          </w:p>
        </w:tc>
      </w:tr>
      <w:tr w:rsidR="00F76224" w:rsidRPr="00A2540E" w14:paraId="1395DF8F" w14:textId="77777777" w:rsidTr="00A82DA1">
        <w:tc>
          <w:tcPr>
            <w:tcW w:w="2269" w:type="dxa"/>
            <w:shd w:val="clear" w:color="auto" w:fill="auto"/>
          </w:tcPr>
          <w:p w14:paraId="1F8A70E8" w14:textId="77777777" w:rsidR="00F76224" w:rsidRPr="00C92A6E" w:rsidRDefault="00F76224" w:rsidP="00A82D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92A6E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1A4355" w14:textId="77777777" w:rsidR="00F76224" w:rsidRPr="00C92A6E" w:rsidRDefault="00F76224" w:rsidP="00A82D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C92A6E">
              <w:rPr>
                <w:rFonts w:ascii="Arial" w:eastAsia="Times New Roman" w:hAnsi="Arial" w:cs="Arial"/>
                <w:b/>
                <w:lang w:eastAsia="pl-PL"/>
              </w:rPr>
              <w:t>ZP/43/2024</w:t>
            </w:r>
          </w:p>
        </w:tc>
      </w:tr>
    </w:tbl>
    <w:p w14:paraId="77AE35F5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92369DE" w14:textId="6F399FB0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F76224" w:rsidRPr="00F76224">
        <w:rPr>
          <w:rFonts w:ascii="Arial" w:hAnsi="Arial" w:cs="Arial"/>
          <w:b/>
          <w:sz w:val="24"/>
          <w:szCs w:val="24"/>
        </w:rPr>
        <w:t xml:space="preserve">Szpital Miejski Specjalistyczny im. Gabriela Narutowicza </w:t>
      </w:r>
      <w:r w:rsidR="00C92A6E">
        <w:rPr>
          <w:rFonts w:ascii="Arial" w:hAnsi="Arial" w:cs="Arial"/>
          <w:b/>
          <w:sz w:val="24"/>
          <w:szCs w:val="24"/>
        </w:rPr>
        <w:br/>
      </w:r>
      <w:r w:rsidR="00F76224" w:rsidRPr="00F76224">
        <w:rPr>
          <w:rFonts w:ascii="Arial" w:hAnsi="Arial" w:cs="Arial"/>
          <w:b/>
          <w:sz w:val="24"/>
          <w:szCs w:val="24"/>
        </w:rPr>
        <w:t>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5EA16940" w14:textId="10B00519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 xml:space="preserve">w zakresie podstaw wykluczenia z postępowania wskazanych przez zamawiającego, </w:t>
      </w:r>
      <w:r w:rsidR="00C92A6E">
        <w:rPr>
          <w:rFonts w:ascii="Arial" w:hAnsi="Arial" w:cs="Arial"/>
          <w:sz w:val="24"/>
          <w:szCs w:val="24"/>
        </w:rPr>
        <w:br/>
      </w:r>
      <w:r w:rsidR="00D10FEC" w:rsidRPr="00D10FEC">
        <w:rPr>
          <w:rFonts w:ascii="Arial" w:hAnsi="Arial" w:cs="Arial"/>
          <w:sz w:val="24"/>
          <w:szCs w:val="24"/>
        </w:rPr>
        <w:t>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14FA2F9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72C2BC9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498854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A3DC4A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EAE9FB9" w14:textId="77777777" w:rsidR="00F76224" w:rsidRPr="007104AC" w:rsidRDefault="00F76224" w:rsidP="00F76224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3C32609D" w14:textId="77777777" w:rsidR="00F76224" w:rsidRDefault="00F76224" w:rsidP="00F7622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73B129CB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E9D4AE0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34E7694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1427C158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430FB93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6300F7D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CCF2D7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310F0A6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BECDAC8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4963413" w14:textId="77777777" w:rsidTr="006C3667">
        <w:tc>
          <w:tcPr>
            <w:tcW w:w="2660" w:type="dxa"/>
            <w:shd w:val="clear" w:color="auto" w:fill="auto"/>
          </w:tcPr>
          <w:p w14:paraId="289219A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EDE95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D1D7CC1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F47E34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E65171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5CF1645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7622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158A307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B7492D" w14:textId="77777777" w:rsidR="001E2C7B" w:rsidRDefault="001E2C7B" w:rsidP="0038231F">
      <w:pPr>
        <w:spacing w:after="0" w:line="240" w:lineRule="auto"/>
      </w:pPr>
      <w:r>
        <w:separator/>
      </w:r>
    </w:p>
  </w:endnote>
  <w:endnote w:type="continuationSeparator" w:id="0">
    <w:p w14:paraId="4DD2572D" w14:textId="77777777" w:rsidR="001E2C7B" w:rsidRDefault="001E2C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B72F3" w14:textId="77777777" w:rsidR="00F76224" w:rsidRDefault="00F762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B1AC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300C7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FB73C" w14:textId="77777777" w:rsidR="00F76224" w:rsidRDefault="00F762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5595E2" w14:textId="77777777" w:rsidR="001E2C7B" w:rsidRDefault="001E2C7B" w:rsidP="0038231F">
      <w:pPr>
        <w:spacing w:after="0" w:line="240" w:lineRule="auto"/>
      </w:pPr>
      <w:r>
        <w:separator/>
      </w:r>
    </w:p>
  </w:footnote>
  <w:footnote w:type="continuationSeparator" w:id="0">
    <w:p w14:paraId="705BA02E" w14:textId="77777777" w:rsidR="001E2C7B" w:rsidRDefault="001E2C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1FA05" w14:textId="77777777" w:rsidR="00F76224" w:rsidRDefault="00F762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43299" w14:textId="77777777" w:rsidR="00F76224" w:rsidRDefault="00F762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215C5" w14:textId="77777777" w:rsidR="00F76224" w:rsidRDefault="00F762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1154773">
    <w:abstractNumId w:val="12"/>
  </w:num>
  <w:num w:numId="2" w16cid:durableId="2136176276">
    <w:abstractNumId w:val="0"/>
  </w:num>
  <w:num w:numId="3" w16cid:durableId="1702241107">
    <w:abstractNumId w:val="11"/>
  </w:num>
  <w:num w:numId="4" w16cid:durableId="1759524036">
    <w:abstractNumId w:val="16"/>
  </w:num>
  <w:num w:numId="5" w16cid:durableId="1896308909">
    <w:abstractNumId w:val="13"/>
  </w:num>
  <w:num w:numId="6" w16cid:durableId="477958507">
    <w:abstractNumId w:val="10"/>
  </w:num>
  <w:num w:numId="7" w16cid:durableId="1592469815">
    <w:abstractNumId w:val="1"/>
  </w:num>
  <w:num w:numId="8" w16cid:durableId="1315066938">
    <w:abstractNumId w:val="6"/>
  </w:num>
  <w:num w:numId="9" w16cid:durableId="17899476">
    <w:abstractNumId w:val="4"/>
  </w:num>
  <w:num w:numId="10" w16cid:durableId="845553159">
    <w:abstractNumId w:val="7"/>
  </w:num>
  <w:num w:numId="11" w16cid:durableId="813529401">
    <w:abstractNumId w:val="5"/>
  </w:num>
  <w:num w:numId="12" w16cid:durableId="1301837381">
    <w:abstractNumId w:val="9"/>
  </w:num>
  <w:num w:numId="13" w16cid:durableId="392313799">
    <w:abstractNumId w:val="3"/>
  </w:num>
  <w:num w:numId="14" w16cid:durableId="324482531">
    <w:abstractNumId w:val="2"/>
  </w:num>
  <w:num w:numId="15" w16cid:durableId="147331840">
    <w:abstractNumId w:val="15"/>
  </w:num>
  <w:num w:numId="16" w16cid:durableId="288318108">
    <w:abstractNumId w:val="8"/>
  </w:num>
  <w:num w:numId="17" w16cid:durableId="10208614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C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2C7B"/>
    <w:rsid w:val="001F027E"/>
    <w:rsid w:val="00203A40"/>
    <w:rsid w:val="00204C24"/>
    <w:rsid w:val="002168A8"/>
    <w:rsid w:val="002176AC"/>
    <w:rsid w:val="00232DF0"/>
    <w:rsid w:val="002342F1"/>
    <w:rsid w:val="002426FF"/>
    <w:rsid w:val="0024299B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3960"/>
    <w:rsid w:val="003A7E19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2A6E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76224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25FF8F"/>
  <w15:docId w15:val="{A369F731-8491-4620-9E1F-E8CCCCACE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Urszula Sojka</cp:lastModifiedBy>
  <cp:revision>4</cp:revision>
  <cp:lastPrinted>2016-07-26T10:32:00Z</cp:lastPrinted>
  <dcterms:created xsi:type="dcterms:W3CDTF">2024-07-02T12:42:00Z</dcterms:created>
  <dcterms:modified xsi:type="dcterms:W3CDTF">2024-07-04T08:43:00Z</dcterms:modified>
</cp:coreProperties>
</file>