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62CE3" w14:textId="77777777" w:rsidR="00081D13" w:rsidRPr="001F6456" w:rsidRDefault="00EB0920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1F6456">
        <w:rPr>
          <w:rFonts w:ascii="Cambria" w:hAnsi="Cambria" w:cs="Arial"/>
        </w:rPr>
        <w:t>Poznań</w:t>
      </w:r>
      <w:r w:rsidR="00081D13" w:rsidRPr="001F6456">
        <w:rPr>
          <w:rFonts w:ascii="Cambria" w:hAnsi="Cambria" w:cs="Arial"/>
        </w:rPr>
        <w:t xml:space="preserve"> dnia: </w:t>
      </w:r>
      <w:r w:rsidRPr="001F6456">
        <w:rPr>
          <w:rFonts w:ascii="Cambria" w:hAnsi="Cambria" w:cs="Arial"/>
        </w:rPr>
        <w:t>2024-07-10</w:t>
      </w:r>
    </w:p>
    <w:p w14:paraId="14F8B7CC" w14:textId="5A9056D6" w:rsidR="00081D13" w:rsidRPr="001F6456" w:rsidRDefault="001F6456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1F6456">
        <w:rPr>
          <w:rFonts w:ascii="Cambria" w:hAnsi="Cambria" w:cs="Arial"/>
          <w:b/>
          <w:bCs/>
        </w:rPr>
        <w:t>ZP3/1811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F6456" w14:paraId="39EA777D" w14:textId="77777777" w:rsidTr="00C13EA9">
        <w:tc>
          <w:tcPr>
            <w:tcW w:w="10065" w:type="dxa"/>
            <w:shd w:val="clear" w:color="auto" w:fill="F2F2F2"/>
            <w:hideMark/>
          </w:tcPr>
          <w:p w14:paraId="07C0B20B" w14:textId="77777777" w:rsidR="00081D13" w:rsidRPr="001F645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1F6456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67B0E91" w14:textId="77777777" w:rsidR="00081D13" w:rsidRPr="001F645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1F6456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2F6D3B1" w14:textId="77777777" w:rsidR="00081D13" w:rsidRPr="001F6456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4D31B989" w14:textId="0F0D3BD1" w:rsidR="001F6456" w:rsidRPr="001F6456" w:rsidRDefault="001F6456" w:rsidP="001F6456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1F6456">
        <w:rPr>
          <w:rFonts w:ascii="Cambria" w:eastAsia="Calibri" w:hAnsi="Cambria" w:cs="Arial"/>
          <w:lang w:eastAsia="en-US"/>
        </w:rPr>
        <w:t xml:space="preserve">Dotyczy </w:t>
      </w:r>
      <w:r w:rsidRPr="001F6456">
        <w:rPr>
          <w:rFonts w:ascii="Cambria" w:hAnsi="Cambria" w:cs="Arial"/>
        </w:rPr>
        <w:t xml:space="preserve">postępowania o udzielenie zamówienia publicznego </w:t>
      </w:r>
      <w:r w:rsidRPr="001F6456">
        <w:rPr>
          <w:rFonts w:ascii="Cambria" w:hAnsi="Cambria" w:cs="Arial"/>
        </w:rPr>
        <w:t xml:space="preserve">na </w:t>
      </w:r>
      <w:r w:rsidRPr="001F6456">
        <w:rPr>
          <w:rFonts w:ascii="Cambria" w:hAnsi="Cambria" w:cs="Arial"/>
          <w:bCs/>
        </w:rPr>
        <w:t>wymian</w:t>
      </w:r>
      <w:r w:rsidRPr="001F6456">
        <w:rPr>
          <w:rFonts w:ascii="Cambria" w:hAnsi="Cambria" w:cs="Arial"/>
          <w:bCs/>
        </w:rPr>
        <w:t>ę</w:t>
      </w:r>
      <w:r w:rsidRPr="001F6456">
        <w:rPr>
          <w:rFonts w:ascii="Cambria" w:hAnsi="Cambria" w:cs="Arial"/>
          <w:bCs/>
        </w:rPr>
        <w:t xml:space="preserve"> centrali p.poż wraz z infrastrukturą towarzyszącą (czujki p.poż., ROP, </w:t>
      </w:r>
      <w:proofErr w:type="spellStart"/>
      <w:r w:rsidRPr="001F6456">
        <w:rPr>
          <w:rFonts w:ascii="Cambria" w:hAnsi="Cambria" w:cs="Arial"/>
          <w:bCs/>
        </w:rPr>
        <w:t>itd</w:t>
      </w:r>
      <w:proofErr w:type="spellEnd"/>
      <w:r w:rsidRPr="001F6456">
        <w:rPr>
          <w:rFonts w:ascii="Cambria" w:hAnsi="Cambria" w:cs="Arial"/>
          <w:bCs/>
        </w:rPr>
        <w:t>) w DS. Kalisz ul. Nowy Świat 28-30</w:t>
      </w:r>
    </w:p>
    <w:p w14:paraId="74CD4DBA" w14:textId="77777777" w:rsidR="00081D13" w:rsidRPr="001F6456" w:rsidRDefault="00081D13" w:rsidP="001F6456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032BDDF2" w14:textId="5E49734F" w:rsidR="00081D13" w:rsidRDefault="00C65E53" w:rsidP="001F6456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1F6456">
        <w:rPr>
          <w:rFonts w:ascii="Cambria" w:hAnsi="Cambria" w:cs="Arial"/>
        </w:rPr>
        <w:t xml:space="preserve">Zamawiający, </w:t>
      </w:r>
      <w:r w:rsidR="00EB0920" w:rsidRPr="001F6456">
        <w:rPr>
          <w:rFonts w:ascii="Cambria" w:hAnsi="Cambria" w:cs="Arial"/>
          <w:b/>
        </w:rPr>
        <w:t>Uniwersytet im. Adama Mickiewicza w Poznaniu</w:t>
      </w:r>
      <w:r w:rsidRPr="001F6456">
        <w:rPr>
          <w:rFonts w:ascii="Cambria" w:hAnsi="Cambria" w:cs="Arial"/>
        </w:rPr>
        <w:t xml:space="preserve">, działając na podstawie art. 253 </w:t>
      </w:r>
      <w:r w:rsidR="00A17CDB" w:rsidRPr="001F6456">
        <w:rPr>
          <w:rFonts w:ascii="Cambria" w:hAnsi="Cambria" w:cs="Arial"/>
        </w:rPr>
        <w:t xml:space="preserve">ust. 1 pkt. 1 i </w:t>
      </w:r>
      <w:r w:rsidRPr="001F6456">
        <w:rPr>
          <w:rFonts w:ascii="Cambria" w:hAnsi="Cambria" w:cs="Arial"/>
        </w:rPr>
        <w:t xml:space="preserve">ust. </w:t>
      </w:r>
      <w:r w:rsidR="00A17CDB" w:rsidRPr="001F6456">
        <w:rPr>
          <w:rFonts w:ascii="Cambria" w:hAnsi="Cambria" w:cs="Arial"/>
        </w:rPr>
        <w:t>2</w:t>
      </w:r>
      <w:r w:rsidRPr="001F6456">
        <w:rPr>
          <w:rFonts w:ascii="Cambria" w:hAnsi="Cambria" w:cs="Arial"/>
        </w:rPr>
        <w:t xml:space="preserve"> </w:t>
      </w:r>
      <w:r w:rsidR="00081D13" w:rsidRPr="001F6456">
        <w:rPr>
          <w:rFonts w:ascii="Cambria" w:hAnsi="Cambria" w:cs="Arial"/>
        </w:rPr>
        <w:t xml:space="preserve">ustawy z dnia 11 września 2019r. Prawo zamówień publicznych </w:t>
      </w:r>
      <w:r w:rsidR="00EB0920" w:rsidRPr="001F6456">
        <w:rPr>
          <w:rFonts w:ascii="Cambria" w:hAnsi="Cambria" w:cs="Arial"/>
        </w:rPr>
        <w:t>(</w:t>
      </w:r>
      <w:proofErr w:type="spellStart"/>
      <w:r w:rsidR="00EB0920" w:rsidRPr="001F6456">
        <w:rPr>
          <w:rFonts w:ascii="Cambria" w:hAnsi="Cambria" w:cs="Arial"/>
        </w:rPr>
        <w:t>t.j</w:t>
      </w:r>
      <w:proofErr w:type="spellEnd"/>
      <w:r w:rsidR="00EB0920" w:rsidRPr="001F6456">
        <w:rPr>
          <w:rFonts w:ascii="Cambria" w:hAnsi="Cambria" w:cs="Arial"/>
        </w:rPr>
        <w:t>. Dz. U. z 2023r. poz. 1605)</w:t>
      </w:r>
      <w:r w:rsidR="00081D13" w:rsidRPr="001F6456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1F6456">
        <w:rPr>
          <w:rFonts w:ascii="Cambria" w:hAnsi="Cambria" w:cs="Arial"/>
          <w:sz w:val="22"/>
          <w:szCs w:val="22"/>
        </w:rPr>
        <w:t>:</w:t>
      </w:r>
    </w:p>
    <w:p w14:paraId="6396B99E" w14:textId="77777777" w:rsidR="001F6456" w:rsidRDefault="001F6456" w:rsidP="001F64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80"/>
        <w:ind w:left="134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LINK Sp. z o.o.</w:t>
      </w:r>
    </w:p>
    <w:p w14:paraId="3D607914" w14:textId="77777777" w:rsidR="001F6456" w:rsidRDefault="001F6456" w:rsidP="001F64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134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Cs/>
        </w:rPr>
        <w:t xml:space="preserve">Ul. Lubowska 73 </w:t>
      </w:r>
    </w:p>
    <w:p w14:paraId="3911B7ED" w14:textId="77777777" w:rsidR="001F6456" w:rsidRDefault="001F6456" w:rsidP="001F64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134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60-454 Poznań</w:t>
      </w:r>
    </w:p>
    <w:p w14:paraId="77C9D9C2" w14:textId="5A9795CB" w:rsidR="001F6456" w:rsidRDefault="001F6456" w:rsidP="001F64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40"/>
        <w:ind w:left="134"/>
        <w:jc w:val="both"/>
        <w:rPr>
          <w:rFonts w:ascii="Cambria" w:hAnsi="Cambria" w:cs="Arial"/>
          <w:bCs/>
        </w:rPr>
      </w:pPr>
      <w:r>
        <w:rPr>
          <w:rFonts w:ascii="Cambria" w:hAnsi="Cambria" w:cs="Arial"/>
        </w:rPr>
        <w:t>za cenę wykonania przedmiotu zamówienia w wysokości</w:t>
      </w:r>
      <w:bookmarkStart w:id="1" w:name="p360105_01"/>
      <w:r>
        <w:rPr>
          <w:rFonts w:ascii="Cambria" w:hAnsi="Cambria" w:cs="Arial"/>
        </w:rPr>
        <w:t xml:space="preserve"> </w:t>
      </w:r>
      <w:bookmarkEnd w:id="1"/>
      <w:r>
        <w:rPr>
          <w:rFonts w:ascii="Cambria" w:hAnsi="Cambria" w:cs="Arial"/>
          <w:b/>
        </w:rPr>
        <w:t>178 350.00 zł brutto</w:t>
      </w:r>
      <w:r>
        <w:rPr>
          <w:rFonts w:ascii="Cambria" w:hAnsi="Cambria" w:cs="Arial"/>
          <w:bCs/>
        </w:rPr>
        <w:t>.</w:t>
      </w:r>
    </w:p>
    <w:p w14:paraId="045A6C35" w14:textId="640E8B60" w:rsidR="001F6456" w:rsidRDefault="001F6456" w:rsidP="001F64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40"/>
        <w:ind w:left="134"/>
        <w:jc w:val="both"/>
        <w:rPr>
          <w:rFonts w:ascii="Cambria" w:hAnsi="Cambria" w:cs="Arial"/>
        </w:rPr>
      </w:pPr>
      <w:r>
        <w:rPr>
          <w:rFonts w:ascii="Cambria" w:hAnsi="Cambria" w:cs="Arial"/>
          <w:color w:val="000000"/>
        </w:rPr>
        <w:t xml:space="preserve">Uzasadnienie wyboru: </w:t>
      </w:r>
      <w:r>
        <w:rPr>
          <w:rFonts w:ascii="Cambria" w:hAnsi="Cambria" w:cs="Arial"/>
        </w:rPr>
        <w:t>zgodnie z art. 239 ust 1 ustawy Prawo Zamówień Publicznych  wybrano ofertę na podstawie kryteriów oceny ofert określonych w dokumentach zamówienia. Wybrano ofertę, która uzyskała najwyższą ilość punktów, nie podlegającą odrzuceniu</w:t>
      </w:r>
    </w:p>
    <w:p w14:paraId="2953A57B" w14:textId="0978B4F3" w:rsidR="00081D13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1F6456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1F6456">
        <w:rPr>
          <w:rFonts w:ascii="Cambria" w:hAnsi="Cambria" w:cs="Arial"/>
          <w:color w:val="000000"/>
        </w:rPr>
        <w:t>:</w:t>
      </w:r>
    </w:p>
    <w:tbl>
      <w:tblPr>
        <w:tblW w:w="99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1"/>
        <w:gridCol w:w="1558"/>
        <w:gridCol w:w="1700"/>
        <w:gridCol w:w="2125"/>
      </w:tblGrid>
      <w:tr w:rsidR="001F6456" w:rsidRPr="001F6456" w14:paraId="519CA6D3" w14:textId="77777777" w:rsidTr="001F6456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48F9DD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bookmarkStart w:id="2" w:name="_Hlk53517864"/>
            <w:r w:rsidRPr="001F6456">
              <w:rPr>
                <w:rFonts w:ascii="Cambria" w:hAnsi="Cambria" w:cs="Arial"/>
                <w:sz w:val="22"/>
                <w:szCs w:val="22"/>
              </w:rPr>
              <w:t>Nr oferty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A65BE4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Nazwa i adres wykonawcy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20140A" w14:textId="77777777" w:rsidR="001F6456" w:rsidRPr="001F6456" w:rsidRDefault="001F6456">
            <w:pPr>
              <w:pStyle w:val="Zwykytekst"/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Cena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2ADB826" w14:textId="77777777" w:rsidR="001F6456" w:rsidRPr="001F6456" w:rsidRDefault="001F6456">
            <w:pPr>
              <w:pStyle w:val="Zwykytekst"/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Okres gwarancji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7E4EAA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Łączna liczba punktów</w:t>
            </w:r>
          </w:p>
        </w:tc>
        <w:bookmarkEnd w:id="2"/>
      </w:tr>
      <w:tr w:rsidR="001F6456" w:rsidRPr="001F6456" w14:paraId="0CC5DDBC" w14:textId="77777777" w:rsidTr="001F64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E00C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D559" w14:textId="77777777" w:rsidR="001F6456" w:rsidRPr="001F6456" w:rsidRDefault="001F6456">
            <w:pPr>
              <w:pStyle w:val="Zwykytekst"/>
              <w:spacing w:before="40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LINK Sp. z o.o.</w:t>
            </w:r>
          </w:p>
          <w:p w14:paraId="0C407887" w14:textId="77777777" w:rsidR="001F6456" w:rsidRPr="001F6456" w:rsidRDefault="001F6456">
            <w:pPr>
              <w:pStyle w:val="Zwykytekst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Ul. Lubowska 73 </w:t>
            </w:r>
          </w:p>
          <w:p w14:paraId="205C7836" w14:textId="77777777" w:rsidR="001F6456" w:rsidRPr="001F6456" w:rsidRDefault="001F6456">
            <w:pPr>
              <w:pStyle w:val="Zwykytekst"/>
              <w:spacing w:after="40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60-454 Poznań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C66B1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178 350,00 </w:t>
            </w:r>
          </w:p>
          <w:p w14:paraId="3D7C5B2F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60,00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ED78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60 miesięcy</w:t>
            </w:r>
          </w:p>
          <w:p w14:paraId="5F1CF4CD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3F00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tr w:rsidR="001F6456" w:rsidRPr="001F6456" w14:paraId="1D6B0EAB" w14:textId="77777777" w:rsidTr="001F64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3D28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E26E" w14:textId="77777777" w:rsidR="001F6456" w:rsidRPr="001F6456" w:rsidRDefault="001F6456">
            <w:pPr>
              <w:pStyle w:val="Zwykytekst"/>
              <w:spacing w:before="40"/>
              <w:rPr>
                <w:rFonts w:ascii="Cambria" w:hAnsi="Cambria" w:cs="Arial"/>
                <w:sz w:val="22"/>
                <w:szCs w:val="22"/>
                <w:lang w:val="en-GB"/>
              </w:rPr>
            </w:pPr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 xml:space="preserve">DEKK Fire Solutions Sp. z </w:t>
            </w:r>
            <w:proofErr w:type="spellStart"/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>o.o</w:t>
            </w:r>
            <w:proofErr w:type="spellEnd"/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>.</w:t>
            </w:r>
          </w:p>
          <w:p w14:paraId="4F314098" w14:textId="77777777" w:rsidR="001F6456" w:rsidRPr="001F6456" w:rsidRDefault="001F6456">
            <w:pPr>
              <w:pStyle w:val="Zwykytekst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Ul. Dawidowska 23 </w:t>
            </w:r>
          </w:p>
          <w:p w14:paraId="2F87EE9F" w14:textId="77777777" w:rsidR="001F6456" w:rsidRPr="001F6456" w:rsidRDefault="001F6456">
            <w:pPr>
              <w:pStyle w:val="Zwykytekst"/>
              <w:spacing w:after="40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05-500 Zamienie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16B7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195 594,60  </w:t>
            </w:r>
          </w:p>
          <w:p w14:paraId="25A632DD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54,71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A0D97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60 miesięcy</w:t>
            </w:r>
          </w:p>
          <w:p w14:paraId="5AE85ABB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A1F6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 94,71</w:t>
            </w:r>
          </w:p>
        </w:tc>
      </w:tr>
      <w:tr w:rsidR="001F6456" w:rsidRPr="001F6456" w14:paraId="3F4A1321" w14:textId="77777777" w:rsidTr="001F64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381B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6AD5" w14:textId="77777777" w:rsidR="001F6456" w:rsidRPr="001F6456" w:rsidRDefault="001F6456">
            <w:pPr>
              <w:pStyle w:val="Zwykytekst"/>
              <w:spacing w:before="40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Zakład Wielobranżowy ELEKTRA</w:t>
            </w:r>
          </w:p>
          <w:p w14:paraId="07E82D26" w14:textId="77777777" w:rsidR="001F6456" w:rsidRPr="001F6456" w:rsidRDefault="001F6456" w:rsidP="001F6456">
            <w:pPr>
              <w:pStyle w:val="Zwykytekst"/>
              <w:spacing w:before="40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Ul. Jabłkowskiego 20 /9</w:t>
            </w:r>
          </w:p>
          <w:p w14:paraId="7118AE05" w14:textId="77777777" w:rsidR="001F6456" w:rsidRPr="001F6456" w:rsidRDefault="001F6456" w:rsidP="001F6456">
            <w:pPr>
              <w:pStyle w:val="Zwykytekst"/>
              <w:spacing w:before="40"/>
              <w:rPr>
                <w:rFonts w:ascii="Cambria" w:hAnsi="Cambria" w:cs="Arial"/>
                <w:sz w:val="22"/>
                <w:szCs w:val="22"/>
                <w:lang w:val="en-GB"/>
              </w:rPr>
            </w:pPr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>62-800 Kalisz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8DDE4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209 132,31 </w:t>
            </w:r>
          </w:p>
          <w:p w14:paraId="4CC55935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51,17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16E0" w14:textId="73F26C33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60 </w:t>
            </w:r>
            <w:r w:rsidRPr="001F6456">
              <w:rPr>
                <w:rFonts w:ascii="Cambria" w:hAnsi="Cambria" w:cs="Arial"/>
                <w:sz w:val="22"/>
                <w:szCs w:val="22"/>
              </w:rPr>
              <w:t>miesięcy</w:t>
            </w:r>
          </w:p>
          <w:p w14:paraId="67067A4C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E972A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 91,17</w:t>
            </w:r>
          </w:p>
        </w:tc>
      </w:tr>
      <w:tr w:rsidR="001F6456" w:rsidRPr="001F6456" w14:paraId="06BB2C21" w14:textId="77777777" w:rsidTr="001F64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AFFC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059B" w14:textId="77777777" w:rsidR="001F6456" w:rsidRPr="001F6456" w:rsidRDefault="001F6456">
            <w:pPr>
              <w:pStyle w:val="Zwykytekst"/>
              <w:spacing w:before="40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Przedsiębiorstwo Produkcyjno-Handlowo-Usługowe TEL-POŻ-SYSTEM "ISKRA" Sp. z o.o.</w:t>
            </w:r>
          </w:p>
          <w:p w14:paraId="574BC17B" w14:textId="77777777" w:rsidR="001F6456" w:rsidRPr="001F6456" w:rsidRDefault="001F6456" w:rsidP="001F6456">
            <w:pPr>
              <w:pStyle w:val="Zwykytekst"/>
              <w:spacing w:before="40"/>
              <w:rPr>
                <w:rFonts w:ascii="Cambria" w:hAnsi="Cambria" w:cs="Arial"/>
                <w:sz w:val="22"/>
                <w:szCs w:val="22"/>
                <w:lang w:val="en-GB"/>
              </w:rPr>
            </w:pPr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 xml:space="preserve">Ul. </w:t>
            </w:r>
            <w:proofErr w:type="spellStart"/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>Krańcowa</w:t>
            </w:r>
            <w:proofErr w:type="spellEnd"/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 xml:space="preserve"> 11 </w:t>
            </w:r>
          </w:p>
          <w:p w14:paraId="104A720A" w14:textId="77777777" w:rsidR="001F6456" w:rsidRPr="001F6456" w:rsidRDefault="001F6456" w:rsidP="001F6456">
            <w:pPr>
              <w:pStyle w:val="Zwykytekst"/>
              <w:spacing w:before="40"/>
              <w:rPr>
                <w:rFonts w:ascii="Cambria" w:hAnsi="Cambria" w:cs="Arial"/>
                <w:sz w:val="22"/>
                <w:szCs w:val="22"/>
                <w:lang w:val="en-GB"/>
              </w:rPr>
            </w:pPr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 xml:space="preserve">61-022 </w:t>
            </w:r>
            <w:proofErr w:type="spellStart"/>
            <w:r w:rsidRPr="001F6456">
              <w:rPr>
                <w:rFonts w:ascii="Cambria" w:hAnsi="Cambria" w:cs="Arial"/>
                <w:sz w:val="22"/>
                <w:szCs w:val="22"/>
                <w:lang w:val="en-GB"/>
              </w:rPr>
              <w:t>Poznań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A1C2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263 200,00</w:t>
            </w:r>
          </w:p>
          <w:p w14:paraId="5A1B44D3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 40,66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3914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36 miesięcy  </w:t>
            </w:r>
          </w:p>
          <w:p w14:paraId="329699B8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>00,00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FF6F" w14:textId="77777777" w:rsidR="001F6456" w:rsidRPr="001F6456" w:rsidRDefault="001F6456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F6456">
              <w:rPr>
                <w:rFonts w:ascii="Cambria" w:hAnsi="Cambria" w:cs="Arial"/>
                <w:sz w:val="22"/>
                <w:szCs w:val="22"/>
              </w:rPr>
              <w:t xml:space="preserve">  40,66</w:t>
            </w:r>
          </w:p>
        </w:tc>
      </w:tr>
    </w:tbl>
    <w:p w14:paraId="762C81C7" w14:textId="77777777" w:rsidR="001F6456" w:rsidRDefault="001F6456" w:rsidP="001F6456">
      <w:pPr>
        <w:spacing w:after="120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>
        <w:rPr>
          <w:rFonts w:ascii="Cambria" w:hAnsi="Cambria" w:cs="Arial"/>
          <w:color w:val="000000"/>
        </w:rPr>
        <w:t>: brak</w:t>
      </w:r>
    </w:p>
    <w:p w14:paraId="76C287E5" w14:textId="77777777" w:rsidR="001F6456" w:rsidRPr="001F6456" w:rsidRDefault="001F6456" w:rsidP="00081D13">
      <w:pPr>
        <w:spacing w:before="240" w:after="120"/>
        <w:jc w:val="both"/>
        <w:rPr>
          <w:rFonts w:ascii="Cambria" w:hAnsi="Cambria" w:cs="Arial"/>
          <w:color w:val="000000"/>
        </w:rPr>
      </w:pPr>
    </w:p>
    <w:bookmarkEnd w:id="0"/>
    <w:sectPr w:rsidR="001F6456" w:rsidRPr="001F6456" w:rsidSect="001F64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31490" w14:textId="77777777" w:rsidR="00AA0D73" w:rsidRDefault="00AA0D73">
      <w:r>
        <w:separator/>
      </w:r>
    </w:p>
  </w:endnote>
  <w:endnote w:type="continuationSeparator" w:id="0">
    <w:p w14:paraId="30B0B039" w14:textId="77777777" w:rsidR="00AA0D73" w:rsidRDefault="00AA0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C0288" w14:textId="77777777" w:rsidR="00EB0920" w:rsidRDefault="00EB09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86DC4" w14:textId="5A15C70E" w:rsidR="000C1E6F" w:rsidRPr="001F6456" w:rsidRDefault="000C1E6F" w:rsidP="001F64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E4EFF" w14:textId="77777777" w:rsidR="00EB0920" w:rsidRDefault="00EB09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F48E8" w14:textId="77777777" w:rsidR="00AA0D73" w:rsidRDefault="00AA0D73">
      <w:r>
        <w:separator/>
      </w:r>
    </w:p>
  </w:footnote>
  <w:footnote w:type="continuationSeparator" w:id="0">
    <w:p w14:paraId="1B0F8C40" w14:textId="77777777" w:rsidR="00AA0D73" w:rsidRDefault="00AA0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91038" w14:textId="77777777" w:rsidR="00EB0920" w:rsidRDefault="00EB0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080A8" w14:textId="77777777" w:rsidR="00EB0920" w:rsidRDefault="00EB0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CD554" w14:textId="77777777" w:rsidR="00EB0920" w:rsidRDefault="00EB09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D73"/>
    <w:rsid w:val="00005838"/>
    <w:rsid w:val="00022322"/>
    <w:rsid w:val="00042497"/>
    <w:rsid w:val="00081D13"/>
    <w:rsid w:val="000C1E6F"/>
    <w:rsid w:val="000E4E56"/>
    <w:rsid w:val="001A1468"/>
    <w:rsid w:val="001B7815"/>
    <w:rsid w:val="001F645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0D73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092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720FF"/>
  <w15:chartTrackingRefBased/>
  <w15:docId w15:val="{86BBF651-5CA2-4A4C-9B87-1B89C34D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F645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249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2024-07-10T06:48:00Z</dcterms:created>
  <dcterms:modified xsi:type="dcterms:W3CDTF">2024-07-10T06:48:00Z</dcterms:modified>
</cp:coreProperties>
</file>