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87FF1D" w14:textId="77777777" w:rsidR="00D34297" w:rsidRPr="00471F3F" w:rsidRDefault="00406AC6" w:rsidP="00C17E31">
      <w:pPr>
        <w:jc w:val="right"/>
        <w:rPr>
          <w:rFonts w:ascii="Arial" w:hAnsi="Arial" w:cs="Arial"/>
          <w:sz w:val="24"/>
          <w:szCs w:val="24"/>
        </w:rPr>
      </w:pPr>
      <w:r w:rsidRPr="00406AC6">
        <w:rPr>
          <w:rFonts w:ascii="Arial" w:hAnsi="Arial" w:cs="Arial"/>
          <w:sz w:val="24"/>
          <w:szCs w:val="24"/>
        </w:rPr>
        <w:t>Poznań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406AC6">
        <w:rPr>
          <w:rFonts w:ascii="Arial" w:hAnsi="Arial" w:cs="Arial"/>
          <w:sz w:val="24"/>
          <w:szCs w:val="24"/>
        </w:rPr>
        <w:t>2024-07-09</w:t>
      </w:r>
    </w:p>
    <w:p w14:paraId="2752CB7C" w14:textId="77777777" w:rsidR="00406AC6" w:rsidRPr="00406AC6" w:rsidRDefault="00406AC6" w:rsidP="00C17E31">
      <w:pPr>
        <w:rPr>
          <w:rFonts w:ascii="Arial" w:hAnsi="Arial" w:cs="Arial"/>
          <w:b/>
          <w:bCs/>
          <w:sz w:val="24"/>
          <w:szCs w:val="24"/>
        </w:rPr>
      </w:pPr>
      <w:r w:rsidRPr="00406AC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E55269F" w14:textId="77777777" w:rsidR="00D34297" w:rsidRPr="00471F3F" w:rsidRDefault="00406AC6" w:rsidP="00C17E31">
      <w:pPr>
        <w:rPr>
          <w:rFonts w:ascii="Arial" w:hAnsi="Arial" w:cs="Arial"/>
          <w:b/>
          <w:bCs/>
          <w:sz w:val="24"/>
          <w:szCs w:val="24"/>
        </w:rPr>
      </w:pPr>
      <w:r w:rsidRPr="00406AC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3B75BAF" w14:textId="77777777" w:rsidR="00D34297" w:rsidRPr="00471F3F" w:rsidRDefault="00406AC6" w:rsidP="00C17E31">
      <w:pPr>
        <w:rPr>
          <w:rFonts w:ascii="Arial" w:hAnsi="Arial" w:cs="Arial"/>
          <w:sz w:val="24"/>
          <w:szCs w:val="24"/>
        </w:rPr>
      </w:pPr>
      <w:r w:rsidRPr="00406AC6">
        <w:rPr>
          <w:rFonts w:ascii="Arial" w:hAnsi="Arial" w:cs="Arial"/>
          <w:sz w:val="24"/>
          <w:szCs w:val="24"/>
        </w:rPr>
        <w:t>Juraszów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406AC6">
        <w:rPr>
          <w:rFonts w:ascii="Arial" w:hAnsi="Arial" w:cs="Arial"/>
          <w:sz w:val="24"/>
          <w:szCs w:val="24"/>
        </w:rPr>
        <w:t>7/19</w:t>
      </w:r>
    </w:p>
    <w:p w14:paraId="7C450BB5" w14:textId="77777777" w:rsidR="00D34297" w:rsidRPr="00471F3F" w:rsidRDefault="00406AC6" w:rsidP="00C17E31">
      <w:pPr>
        <w:rPr>
          <w:rFonts w:ascii="Arial" w:hAnsi="Arial" w:cs="Arial"/>
          <w:sz w:val="24"/>
          <w:szCs w:val="24"/>
        </w:rPr>
      </w:pPr>
      <w:r w:rsidRPr="00406AC6">
        <w:rPr>
          <w:rFonts w:ascii="Arial" w:hAnsi="Arial" w:cs="Arial"/>
          <w:sz w:val="24"/>
          <w:szCs w:val="24"/>
        </w:rPr>
        <w:t>60-479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406AC6">
        <w:rPr>
          <w:rFonts w:ascii="Arial" w:hAnsi="Arial" w:cs="Arial"/>
          <w:sz w:val="24"/>
          <w:szCs w:val="24"/>
        </w:rPr>
        <w:t>Poznań</w:t>
      </w:r>
    </w:p>
    <w:p w14:paraId="34125D69" w14:textId="77777777" w:rsidR="00C17E31" w:rsidRDefault="00C17E31" w:rsidP="00C17E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B2D037B" w14:textId="77777777" w:rsidR="00C17E31" w:rsidRDefault="00C17E31" w:rsidP="00C17E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477AA2E" w14:textId="4CA7C492" w:rsidR="00D34297" w:rsidRPr="00471F3F" w:rsidRDefault="00D34297" w:rsidP="00C17E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6DC86E31" w14:textId="77777777" w:rsidR="00D34297" w:rsidRDefault="00D34297" w:rsidP="00C17E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p w14:paraId="2CFAF878" w14:textId="77777777" w:rsidR="00C17E31" w:rsidRDefault="00C17E31" w:rsidP="00C17E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p w14:paraId="278735DD" w14:textId="77777777" w:rsidR="00C17E31" w:rsidRPr="00471F3F" w:rsidRDefault="00C17E31" w:rsidP="00C17E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07B7048D" w14:textId="77777777" w:rsidTr="00D34297">
        <w:tc>
          <w:tcPr>
            <w:tcW w:w="9180" w:type="dxa"/>
            <w:shd w:val="clear" w:color="auto" w:fill="F2F2F2"/>
            <w:hideMark/>
          </w:tcPr>
          <w:p w14:paraId="3D383294" w14:textId="77777777" w:rsidR="00D34297" w:rsidRPr="00471F3F" w:rsidRDefault="00D34297" w:rsidP="00C17E3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37C96B2" w14:textId="77777777" w:rsidR="00D34297" w:rsidRDefault="00D34297" w:rsidP="00C17E3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2FF93D72" w14:textId="0E3687B7" w:rsidR="00C17E31" w:rsidRPr="00471F3F" w:rsidRDefault="00C17E31" w:rsidP="00C17E3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zadania nr 1</w:t>
            </w:r>
          </w:p>
        </w:tc>
      </w:tr>
    </w:tbl>
    <w:p w14:paraId="1336494D" w14:textId="77777777" w:rsidR="00D34297" w:rsidRDefault="00D34297" w:rsidP="00C17E3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46357AD8" w14:textId="77777777" w:rsidR="00C17E31" w:rsidRDefault="00C17E31" w:rsidP="00C17E3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24A6CBAB" w14:textId="77777777" w:rsidR="00D34297" w:rsidRPr="00D34297" w:rsidRDefault="00D34297" w:rsidP="00C17E3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13CC68CA" w14:textId="77777777" w:rsidTr="00310284">
        <w:tc>
          <w:tcPr>
            <w:tcW w:w="2269" w:type="dxa"/>
            <w:shd w:val="clear" w:color="auto" w:fill="auto"/>
          </w:tcPr>
          <w:p w14:paraId="2DE0178B" w14:textId="77777777" w:rsidR="00D34297" w:rsidRPr="00D34297" w:rsidRDefault="00D34297" w:rsidP="00C17E3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F400B9" w14:textId="77777777" w:rsidR="00D34297" w:rsidRPr="00D34297" w:rsidRDefault="00406AC6" w:rsidP="00C17E3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06AC6">
              <w:rPr>
                <w:rFonts w:ascii="Arial" w:hAnsi="Arial" w:cs="Arial"/>
                <w:bCs/>
                <w:sz w:val="24"/>
                <w:szCs w:val="24"/>
              </w:rPr>
              <w:t>Kompleksowa modernizacja mediów Wielkopolskiego Centrum Specjalistycznego</w:t>
            </w:r>
          </w:p>
        </w:tc>
      </w:tr>
      <w:tr w:rsidR="00406AC6" w:rsidRPr="00D34297" w14:paraId="0AD0C87A" w14:textId="77777777" w:rsidTr="009B353D">
        <w:tc>
          <w:tcPr>
            <w:tcW w:w="2269" w:type="dxa"/>
            <w:shd w:val="clear" w:color="auto" w:fill="auto"/>
          </w:tcPr>
          <w:p w14:paraId="23DCCDF9" w14:textId="77777777" w:rsidR="00406AC6" w:rsidRPr="00D34297" w:rsidRDefault="00406AC6" w:rsidP="00C17E3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D692F6" w14:textId="77777777" w:rsidR="00406AC6" w:rsidRPr="00D34297" w:rsidRDefault="00406AC6" w:rsidP="00C17E3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06AC6">
              <w:rPr>
                <w:rFonts w:ascii="Arial" w:hAnsi="Arial" w:cs="Arial"/>
                <w:bCs/>
                <w:sz w:val="24"/>
                <w:szCs w:val="24"/>
              </w:rPr>
              <w:t>SZW/DZP/49/2024</w:t>
            </w:r>
          </w:p>
        </w:tc>
      </w:tr>
    </w:tbl>
    <w:p w14:paraId="06A7B363" w14:textId="77777777" w:rsidR="00010B31" w:rsidRPr="00D34297" w:rsidRDefault="00010B31" w:rsidP="00C17E31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1DCBCD4E" w14:textId="4D6CD350" w:rsidR="00010B31" w:rsidRDefault="00EB1359" w:rsidP="00C17E31">
      <w:pPr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406AC6" w:rsidRPr="00406AC6">
        <w:rPr>
          <w:rFonts w:ascii="Arial" w:hAnsi="Arial" w:cs="Arial"/>
          <w:b/>
          <w:sz w:val="24"/>
          <w:szCs w:val="24"/>
        </w:rPr>
        <w:t>Szpital Wojewódzki w Poznaniu</w:t>
      </w:r>
      <w:r w:rsidR="00C17E31">
        <w:rPr>
          <w:rFonts w:ascii="Arial" w:hAnsi="Arial" w:cs="Arial"/>
          <w:b/>
          <w:sz w:val="24"/>
          <w:szCs w:val="24"/>
        </w:rPr>
        <w:t xml:space="preserve">, </w:t>
      </w:r>
      <w:r w:rsidR="00406AC6" w:rsidRPr="00406AC6">
        <w:rPr>
          <w:rFonts w:ascii="Arial" w:hAnsi="Arial" w:cs="Arial"/>
          <w:b/>
          <w:sz w:val="24"/>
          <w:szCs w:val="24"/>
        </w:rPr>
        <w:t>Dział Zamówień Publicznych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406AC6" w:rsidRPr="00406AC6">
        <w:rPr>
          <w:rFonts w:ascii="Arial" w:hAnsi="Arial" w:cs="Arial"/>
          <w:sz w:val="24"/>
          <w:szCs w:val="24"/>
        </w:rPr>
        <w:t>(</w:t>
      </w:r>
      <w:proofErr w:type="spellStart"/>
      <w:r w:rsidR="00406AC6" w:rsidRPr="00406AC6">
        <w:rPr>
          <w:rFonts w:ascii="Arial" w:hAnsi="Arial" w:cs="Arial"/>
          <w:sz w:val="24"/>
          <w:szCs w:val="24"/>
        </w:rPr>
        <w:t>t.j</w:t>
      </w:r>
      <w:proofErr w:type="spellEnd"/>
      <w:r w:rsidR="00406AC6" w:rsidRPr="00406AC6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p w14:paraId="318B2018" w14:textId="77777777" w:rsidR="00C17E31" w:rsidRPr="00D34297" w:rsidRDefault="00C17E31" w:rsidP="00C17E31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311FE74C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FF8C3" w14:textId="77777777" w:rsidR="00D44D12" w:rsidRPr="00D34297" w:rsidRDefault="00D44D12" w:rsidP="00C17E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18FE" w14:textId="77777777" w:rsidR="00D44D12" w:rsidRPr="00D34297" w:rsidRDefault="00D44D12" w:rsidP="00C17E3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1696C568" w14:textId="77777777" w:rsidR="00D44D12" w:rsidRPr="00D34297" w:rsidRDefault="00D44D12" w:rsidP="00C17E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406AC6" w:rsidRPr="00D34297" w14:paraId="55A444B6" w14:textId="77777777" w:rsidTr="009B353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1126" w14:textId="77777777" w:rsidR="00406AC6" w:rsidRPr="00D34297" w:rsidRDefault="00406AC6" w:rsidP="00C17E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6AC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9DAC" w14:textId="77777777" w:rsidR="00406AC6" w:rsidRPr="00D34297" w:rsidRDefault="00406AC6" w:rsidP="00C17E3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06AC6">
              <w:rPr>
                <w:rFonts w:ascii="Arial" w:hAnsi="Arial" w:cs="Arial"/>
                <w:b/>
                <w:sz w:val="24"/>
                <w:szCs w:val="24"/>
              </w:rPr>
              <w:t>modernizacja instalacji wodno-kanalizacyjnej</w:t>
            </w:r>
          </w:p>
          <w:p w14:paraId="6894922B" w14:textId="77777777" w:rsidR="00406AC6" w:rsidRPr="00D34297" w:rsidRDefault="00406AC6" w:rsidP="00C17E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6B86ECA" w14:textId="77777777" w:rsidR="00406AC6" w:rsidRPr="00D34297" w:rsidRDefault="00406AC6" w:rsidP="00C17E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6AC6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06AC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C7F014B" w14:textId="77777777" w:rsidR="00406AC6" w:rsidRPr="00D34297" w:rsidRDefault="00406AC6" w:rsidP="00C17E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F615FC7" w14:textId="29971A21" w:rsidR="00406AC6" w:rsidRPr="00D34297" w:rsidRDefault="00831560" w:rsidP="00C17E3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przedmiotowym postępowania do dnia i godziny składania ofert nie złożono żadnej oferty na ww. zadanie.</w:t>
            </w:r>
          </w:p>
        </w:tc>
      </w:tr>
    </w:tbl>
    <w:p w14:paraId="38B53DE3" w14:textId="77777777" w:rsidR="00C17E31" w:rsidRDefault="00C17E31" w:rsidP="00C17E3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9ECD7DB" w14:textId="5965FD5A" w:rsidR="00010B31" w:rsidRDefault="00010B31" w:rsidP="00C17E3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10D5C912" w14:textId="77777777" w:rsidR="00831560" w:rsidRDefault="00831560" w:rsidP="00C17E3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B62BDE9" w14:textId="77777777" w:rsidR="00831560" w:rsidRPr="002D64D4" w:rsidRDefault="00831560" w:rsidP="00831560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661C4535" w14:textId="77777777" w:rsidR="00831560" w:rsidRPr="002D64D4" w:rsidRDefault="00831560" w:rsidP="00831560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597F53B" w14:textId="77777777" w:rsidR="00831560" w:rsidRPr="002D64D4" w:rsidRDefault="00831560" w:rsidP="00831560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2D64D4">
        <w:rPr>
          <w:sz w:val="22"/>
          <w:szCs w:val="22"/>
        </w:rPr>
        <w:t xml:space="preserve">   Piotr Nowicki</w:t>
      </w:r>
    </w:p>
    <w:p w14:paraId="16350738" w14:textId="77777777" w:rsidR="00831560" w:rsidRPr="00D34297" w:rsidRDefault="00831560" w:rsidP="00C17E3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E21A8F4" w14:textId="415AF496" w:rsidR="002A7DFF" w:rsidRDefault="00406AC6" w:rsidP="00C17E31">
      <w:pPr>
        <w:jc w:val="right"/>
      </w:pPr>
      <w:r w:rsidRPr="00406AC6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F201BC" w14:textId="77777777" w:rsidR="005B3391" w:rsidRDefault="005B3391" w:rsidP="00D34297">
      <w:r>
        <w:separator/>
      </w:r>
    </w:p>
  </w:endnote>
  <w:endnote w:type="continuationSeparator" w:id="0">
    <w:p w14:paraId="3D91DEED" w14:textId="77777777" w:rsidR="005B3391" w:rsidRDefault="005B339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982C58" w14:textId="77777777" w:rsidR="00406AC6" w:rsidRDefault="00406A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49049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DFF604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CD1D7" w14:textId="77777777" w:rsidR="00406AC6" w:rsidRDefault="00406A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71A2B3" w14:textId="77777777" w:rsidR="005B3391" w:rsidRDefault="005B3391" w:rsidP="00D34297">
      <w:r>
        <w:separator/>
      </w:r>
    </w:p>
  </w:footnote>
  <w:footnote w:type="continuationSeparator" w:id="0">
    <w:p w14:paraId="607F2083" w14:textId="77777777" w:rsidR="005B3391" w:rsidRDefault="005B339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77E61" w14:textId="77777777" w:rsidR="00406AC6" w:rsidRDefault="00406A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0DF6E" w14:textId="77777777" w:rsidR="00406AC6" w:rsidRDefault="00406A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C8E22" w14:textId="77777777" w:rsidR="00406AC6" w:rsidRDefault="00406A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391"/>
    <w:rsid w:val="00010B31"/>
    <w:rsid w:val="00104963"/>
    <w:rsid w:val="00150F65"/>
    <w:rsid w:val="002A7DFF"/>
    <w:rsid w:val="00310284"/>
    <w:rsid w:val="00406AC6"/>
    <w:rsid w:val="004E2226"/>
    <w:rsid w:val="0051004D"/>
    <w:rsid w:val="005464E2"/>
    <w:rsid w:val="005B3391"/>
    <w:rsid w:val="00823326"/>
    <w:rsid w:val="00831560"/>
    <w:rsid w:val="00856A3E"/>
    <w:rsid w:val="00894412"/>
    <w:rsid w:val="009462DF"/>
    <w:rsid w:val="009500EB"/>
    <w:rsid w:val="00993EFC"/>
    <w:rsid w:val="00AB3E72"/>
    <w:rsid w:val="00AC1A4B"/>
    <w:rsid w:val="00C17E31"/>
    <w:rsid w:val="00D34297"/>
    <w:rsid w:val="00D41670"/>
    <w:rsid w:val="00D44D12"/>
    <w:rsid w:val="00D5011A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07C13A"/>
  <w15:chartTrackingRefBased/>
  <w15:docId w15:val="{81CE253A-D233-4A7E-B76C-58F062523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2024-07-09T09:17:00Z</cp:lastPrinted>
  <dcterms:created xsi:type="dcterms:W3CDTF">2024-07-09T09:19:00Z</dcterms:created>
  <dcterms:modified xsi:type="dcterms:W3CDTF">2024-07-09T09:19:00Z</dcterms:modified>
</cp:coreProperties>
</file>