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03551" w14:textId="77777777"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F14057">
        <w:rPr>
          <w:rFonts w:ascii="Arial" w:hAnsi="Arial" w:cs="Arial"/>
          <w:b/>
          <w:bCs/>
          <w:sz w:val="24"/>
          <w:szCs w:val="24"/>
        </w:rPr>
        <w:t>59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14:paraId="408A48AE" w14:textId="77777777"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4131667" w14:textId="77777777"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14:paraId="3B4F2311" w14:textId="77777777" w:rsidR="00F14057" w:rsidRDefault="00F14057" w:rsidP="003B310D">
      <w:pPr>
        <w:pStyle w:val="Nagwek2"/>
        <w:ind w:left="0"/>
        <w:rPr>
          <w:sz w:val="24"/>
        </w:rPr>
      </w:pPr>
    </w:p>
    <w:p w14:paraId="66011F1C" w14:textId="77777777" w:rsidR="00F14057" w:rsidRDefault="00F14057" w:rsidP="003B310D">
      <w:pPr>
        <w:pStyle w:val="Nagwek2"/>
        <w:ind w:left="0"/>
        <w:rPr>
          <w:sz w:val="24"/>
        </w:rPr>
      </w:pPr>
    </w:p>
    <w:p w14:paraId="54137081" w14:textId="77777777"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14:paraId="08CFDDF5" w14:textId="77777777" w:rsidR="00EF47EE" w:rsidRPr="00074CE0" w:rsidRDefault="00EF47EE" w:rsidP="00EF47EE"/>
    <w:p w14:paraId="2982B25B" w14:textId="77777777"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14:paraId="1601294C" w14:textId="77777777"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A1317" w14:textId="77777777"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14:paraId="42DB21F6" w14:textId="77777777"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14:paraId="6BB2B494" w14:textId="77777777"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14:paraId="41C68648" w14:textId="77777777"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14:paraId="781A3D03" w14:textId="77777777"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14:paraId="21A39986" w14:textId="77777777" w:rsidR="00B639E0" w:rsidRPr="00074CE0" w:rsidRDefault="00B639E0">
      <w:pPr>
        <w:ind w:left="567"/>
        <w:jc w:val="both"/>
      </w:pPr>
    </w:p>
    <w:p w14:paraId="1C455FDB" w14:textId="77777777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5B6D93" w:rsidRPr="005B6D93">
        <w:rPr>
          <w:rFonts w:ascii="Arial" w:hAnsi="Arial" w:cs="Arial"/>
          <w:b/>
          <w:sz w:val="24"/>
          <w:szCs w:val="24"/>
        </w:rPr>
        <w:t>Remont budynku - Bar Łupinka na terenie kampusu Politechniki Krakowskiej                                           przy ul. Warszawskiej 24 w Krakowie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,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14:paraId="2C7B148D" w14:textId="77777777" w:rsidR="00F14057" w:rsidRPr="000669EC" w:rsidRDefault="00F1405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1"/>
        <w:gridCol w:w="4999"/>
      </w:tblGrid>
      <w:tr w:rsidR="00F14057" w:rsidRPr="00074CE0" w14:paraId="218DFBAC" w14:textId="77777777" w:rsidTr="00F14057">
        <w:trPr>
          <w:trHeight w:val="756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1D59" w14:textId="77777777" w:rsidR="00F14057" w:rsidRPr="00D551A6" w:rsidRDefault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330294AF" w14:textId="77777777" w:rsidR="00F14057" w:rsidRPr="00D551A6" w:rsidRDefault="00F14057" w:rsidP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Zadanie częściowe</w:t>
            </w: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BDA4" w14:textId="77777777" w:rsidR="00F14057" w:rsidRPr="00D551A6" w:rsidRDefault="00F14057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551A6">
              <w:rPr>
                <w:b/>
                <w:bCs/>
                <w:sz w:val="18"/>
                <w:szCs w:val="18"/>
              </w:rPr>
              <w:t>Cena  brutto wraz z podatkiem VAT</w:t>
            </w:r>
          </w:p>
        </w:tc>
      </w:tr>
      <w:tr w:rsidR="00F14057" w:rsidRPr="00074CE0" w14:paraId="27BFC5E7" w14:textId="77777777" w:rsidTr="00F14057">
        <w:trPr>
          <w:trHeight w:val="1433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EFCA6B6" w14:textId="77777777" w:rsidR="00F14057" w:rsidRPr="00074CE0" w:rsidRDefault="00F14057">
            <w:pPr>
              <w:spacing w:line="276" w:lineRule="auto"/>
              <w:rPr>
                <w:b/>
              </w:rPr>
            </w:pPr>
          </w:p>
          <w:p w14:paraId="1D947AEC" w14:textId="77777777" w:rsidR="00F14057" w:rsidRDefault="00F14057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Zadanie częściowe nr 1</w:t>
            </w:r>
          </w:p>
          <w:p w14:paraId="643C6B4D" w14:textId="77777777" w:rsidR="00F14057" w:rsidRPr="005B6D93" w:rsidRDefault="00F14057">
            <w:pPr>
              <w:spacing w:line="276" w:lineRule="auto"/>
              <w:rPr>
                <w:b/>
                <w:sz w:val="18"/>
                <w:szCs w:val="18"/>
              </w:rPr>
            </w:pPr>
            <w:r w:rsidRPr="005B6D93">
              <w:rPr>
                <w:sz w:val="18"/>
                <w:szCs w:val="18"/>
              </w:rPr>
              <w:t xml:space="preserve">Przebudowa oraz remont istniejącego budynku użyteczności publicznej o funkcji gastronomicznej - budynek W-5 (10-33) "BAR ŁUPINKA" wraz z instalacjami </w:t>
            </w:r>
            <w:proofErr w:type="spellStart"/>
            <w:r w:rsidRPr="005B6D93">
              <w:rPr>
                <w:sz w:val="18"/>
                <w:szCs w:val="18"/>
              </w:rPr>
              <w:t>wewn</w:t>
            </w:r>
            <w:proofErr w:type="spellEnd"/>
            <w:r w:rsidRPr="005B6D93">
              <w:rPr>
                <w:sz w:val="18"/>
                <w:szCs w:val="18"/>
              </w:rPr>
              <w:t xml:space="preserve"> i zewn. oraz zagospodarowaniem terenu.</w:t>
            </w:r>
          </w:p>
          <w:p w14:paraId="7CED5252" w14:textId="77777777" w:rsidR="00F14057" w:rsidRPr="00AD2E24" w:rsidRDefault="00F14057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7BFC77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2A9131A1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1F29C382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203E19C9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096FF968" w14:textId="77777777" w:rsidR="00F14057" w:rsidRPr="00074CE0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F14057" w:rsidRPr="00074CE0" w14:paraId="4C6354A7" w14:textId="77777777" w:rsidTr="00F14057">
        <w:trPr>
          <w:trHeight w:val="1433"/>
        </w:trPr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317EE76" w14:textId="77777777" w:rsidR="00F14057" w:rsidRPr="00074CE0" w:rsidRDefault="00F14057" w:rsidP="00AD2E24">
            <w:pPr>
              <w:spacing w:line="276" w:lineRule="auto"/>
              <w:rPr>
                <w:b/>
              </w:rPr>
            </w:pPr>
          </w:p>
          <w:p w14:paraId="4823D98B" w14:textId="77777777" w:rsidR="00F14057" w:rsidRDefault="00F14057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Zadanie częściowe nr 2</w:t>
            </w:r>
          </w:p>
          <w:p w14:paraId="225D7793" w14:textId="77777777" w:rsidR="00F14057" w:rsidRPr="005B6D93" w:rsidRDefault="00F14057" w:rsidP="00AD2E24">
            <w:pPr>
              <w:spacing w:line="276" w:lineRule="auto"/>
              <w:rPr>
                <w:b/>
                <w:sz w:val="18"/>
                <w:szCs w:val="18"/>
              </w:rPr>
            </w:pPr>
            <w:r w:rsidRPr="005B6D93">
              <w:rPr>
                <w:sz w:val="18"/>
                <w:szCs w:val="18"/>
              </w:rPr>
              <w:t>Dostawa oraz montaż ślusarki aluminiowej elewacji budynku W-5 (10-33) "BAR ŁUPINKA"</w:t>
            </w:r>
          </w:p>
          <w:p w14:paraId="76C11738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68A4B0DC" w14:textId="77777777" w:rsidR="00F14057" w:rsidRPr="00AD2E24" w:rsidRDefault="00F14057" w:rsidP="00F14057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121C8F5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58271B18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6F475B7B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1F8D6FE0" w14:textId="77777777" w:rsidR="00F14057" w:rsidRDefault="00F14057" w:rsidP="00AD2E24">
            <w:pPr>
              <w:spacing w:line="276" w:lineRule="auto"/>
              <w:rPr>
                <w:b/>
              </w:rPr>
            </w:pPr>
          </w:p>
          <w:p w14:paraId="1009B753" w14:textId="77777777" w:rsidR="00F14057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  <w:p w14:paraId="5FCAA18C" w14:textId="77777777" w:rsidR="00F14057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7BA4731D" w14:textId="77777777" w:rsidR="00F14057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EE11804" w14:textId="77777777" w:rsidR="00F14057" w:rsidRPr="00074CE0" w:rsidRDefault="00F14057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14:paraId="19B3669C" w14:textId="77777777" w:rsidR="005B6D93" w:rsidRDefault="005B6D93" w:rsidP="00B72075">
      <w:pPr>
        <w:widowControl w:val="0"/>
        <w:ind w:right="1"/>
        <w:jc w:val="both"/>
        <w:rPr>
          <w:b/>
          <w:lang w:eastAsia="zh-CN"/>
        </w:rPr>
      </w:pPr>
    </w:p>
    <w:p w14:paraId="12741D48" w14:textId="77777777"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14:paraId="0B9405E3" w14:textId="77777777" w:rsidR="005B6D93" w:rsidRPr="005B6D93" w:rsidRDefault="005B6D93" w:rsidP="00B72075">
      <w:pPr>
        <w:widowControl w:val="0"/>
        <w:ind w:right="1"/>
        <w:jc w:val="both"/>
        <w:rPr>
          <w:u w:val="single"/>
          <w:lang w:eastAsia="zh-CN"/>
        </w:rPr>
      </w:pPr>
      <w:r w:rsidRPr="005B6D93">
        <w:rPr>
          <w:u w:val="single"/>
          <w:lang w:eastAsia="zh-CN"/>
        </w:rPr>
        <w:t>Zadanie częściowe nr 1</w:t>
      </w:r>
    </w:p>
    <w:p w14:paraId="48B287D1" w14:textId="79841F00" w:rsidR="00C66436" w:rsidRPr="00E41939" w:rsidRDefault="00491A84" w:rsidP="00491A84">
      <w:pPr>
        <w:widowControl w:val="0"/>
        <w:ind w:right="1"/>
        <w:jc w:val="both"/>
        <w:rPr>
          <w:i/>
          <w:lang w:eastAsia="zh-CN"/>
        </w:rPr>
      </w:pPr>
      <w:r w:rsidRPr="00E41939">
        <w:rPr>
          <w:b/>
          <w:lang w:eastAsia="zh-CN"/>
        </w:rPr>
        <w:t xml:space="preserve">Okres udzielonej rękojmi na roboty budowlane </w:t>
      </w:r>
      <w:bookmarkStart w:id="0" w:name="_Hlk153960118"/>
      <w:r w:rsidRPr="00E41939">
        <w:rPr>
          <w:b/>
          <w:lang w:eastAsia="zh-CN"/>
        </w:rPr>
        <w:t>wynosi</w:t>
      </w:r>
      <w:r w:rsidR="00B72075" w:rsidRPr="00E41939">
        <w:rPr>
          <w:lang w:eastAsia="zh-CN"/>
        </w:rPr>
        <w:t xml:space="preserve"> </w:t>
      </w:r>
      <w:r w:rsidRPr="00E41939">
        <w:rPr>
          <w:b/>
          <w:lang w:eastAsia="zh-CN"/>
        </w:rPr>
        <w:t>…</w:t>
      </w:r>
      <w:r w:rsidR="00C66436" w:rsidRPr="00E41939">
        <w:rPr>
          <w:b/>
          <w:lang w:eastAsia="zh-CN"/>
        </w:rPr>
        <w:t>……</w:t>
      </w:r>
      <w:r w:rsidR="00FC5957" w:rsidRPr="00E41939">
        <w:rPr>
          <w:b/>
          <w:lang w:eastAsia="zh-CN"/>
        </w:rPr>
        <w:t>….</w:t>
      </w:r>
      <w:r w:rsidRPr="00E41939">
        <w:rPr>
          <w:b/>
          <w:lang w:eastAsia="zh-CN"/>
        </w:rPr>
        <w:t>.. lat</w:t>
      </w:r>
      <w:r w:rsidR="00B72075" w:rsidRPr="00E41939">
        <w:rPr>
          <w:b/>
          <w:lang w:eastAsia="zh-CN"/>
        </w:rPr>
        <w:t xml:space="preserve">  </w:t>
      </w:r>
      <w:r w:rsidR="005B6D93" w:rsidRPr="00E41939">
        <w:rPr>
          <w:b/>
          <w:lang w:eastAsia="zh-CN"/>
        </w:rPr>
        <w:t xml:space="preserve">                          </w:t>
      </w:r>
      <w:r w:rsidR="00B72075" w:rsidRPr="00E41939">
        <w:rPr>
          <w:i/>
          <w:lang w:eastAsia="zh-CN"/>
        </w:rPr>
        <w:t>/należy wpisać okres rękojmi-minimum 5 lat/</w:t>
      </w:r>
    </w:p>
    <w:p w14:paraId="169289BF" w14:textId="77777777" w:rsidR="00DD1C3D" w:rsidRPr="00E41939" w:rsidRDefault="00DD1C3D" w:rsidP="00DD1C3D">
      <w:pPr>
        <w:suppressAutoHyphens/>
        <w:rPr>
          <w:b/>
          <w:sz w:val="23"/>
          <w:szCs w:val="23"/>
          <w:lang w:eastAsia="zh-CN"/>
        </w:rPr>
      </w:pPr>
    </w:p>
    <w:p w14:paraId="6DBB3E42" w14:textId="77777777" w:rsidR="00DD1C3D" w:rsidRPr="001161CF" w:rsidRDefault="00DD1C3D" w:rsidP="00DD1C3D">
      <w:pPr>
        <w:suppressAutoHyphens/>
        <w:rPr>
          <w:b/>
          <w:lang w:eastAsia="zh-CN"/>
        </w:rPr>
      </w:pPr>
      <w:r w:rsidRPr="001161CF">
        <w:rPr>
          <w:b/>
          <w:lang w:eastAsia="zh-CN"/>
        </w:rPr>
        <w:t>Termin realizacji :…………… dni</w:t>
      </w:r>
    </w:p>
    <w:p w14:paraId="3C718242" w14:textId="6BED41A7" w:rsidR="00DD1C3D" w:rsidRPr="00E41939" w:rsidRDefault="00DD1C3D" w:rsidP="00DD1C3D">
      <w:pPr>
        <w:suppressAutoHyphens/>
        <w:rPr>
          <w:b/>
          <w:lang w:eastAsia="zh-CN"/>
        </w:rPr>
      </w:pPr>
      <w:r w:rsidRPr="00E41939">
        <w:rPr>
          <w:i/>
          <w:lang w:eastAsia="zh-CN"/>
        </w:rPr>
        <w:t xml:space="preserve">/należy podać ilość dni na realizację zamówienia </w:t>
      </w:r>
      <w:r w:rsidR="00B36A08" w:rsidRPr="00E41939">
        <w:rPr>
          <w:i/>
          <w:lang w:eastAsia="zh-CN"/>
        </w:rPr>
        <w:t>(108-122 dni)</w:t>
      </w:r>
    </w:p>
    <w:bookmarkEnd w:id="0"/>
    <w:p w14:paraId="0411392B" w14:textId="57909494" w:rsidR="005B6D93" w:rsidRPr="00E41939" w:rsidRDefault="005B6D93" w:rsidP="00491A84">
      <w:pPr>
        <w:suppressAutoHyphens/>
        <w:rPr>
          <w:b/>
          <w:lang w:eastAsia="zh-CN"/>
        </w:rPr>
      </w:pPr>
    </w:p>
    <w:p w14:paraId="23CACABD" w14:textId="77777777" w:rsidR="005B6D93" w:rsidRPr="00E41939" w:rsidRDefault="005B6D93" w:rsidP="00491A84">
      <w:pPr>
        <w:suppressAutoHyphens/>
        <w:rPr>
          <w:u w:val="single"/>
          <w:lang w:eastAsia="zh-CN"/>
        </w:rPr>
      </w:pPr>
      <w:r w:rsidRPr="00E41939">
        <w:rPr>
          <w:u w:val="single"/>
          <w:lang w:eastAsia="zh-CN"/>
        </w:rPr>
        <w:lastRenderedPageBreak/>
        <w:t xml:space="preserve">Zadanie częściowe nr 2 </w:t>
      </w:r>
    </w:p>
    <w:p w14:paraId="347A3C25" w14:textId="77777777" w:rsidR="00DD1C3D" w:rsidRPr="00E41939" w:rsidRDefault="005B6D93" w:rsidP="005B6D93">
      <w:pPr>
        <w:widowControl w:val="0"/>
        <w:ind w:right="1"/>
        <w:jc w:val="both"/>
        <w:rPr>
          <w:b/>
          <w:lang w:eastAsia="zh-CN"/>
        </w:rPr>
      </w:pPr>
      <w:r w:rsidRPr="00E41939">
        <w:rPr>
          <w:b/>
          <w:iCs/>
        </w:rPr>
        <w:t>Okres udzielonej rękojmi</w:t>
      </w:r>
      <w:r w:rsidRPr="00E41939">
        <w:rPr>
          <w:bCs/>
          <w:iCs/>
        </w:rPr>
        <w:t xml:space="preserve"> </w:t>
      </w:r>
      <w:r w:rsidRPr="00E41939">
        <w:rPr>
          <w:b/>
          <w:bCs/>
          <w:iCs/>
        </w:rPr>
        <w:t>na ślusarkę aluminiową wraz z montażem</w:t>
      </w:r>
      <w:r w:rsidRPr="00E41939">
        <w:rPr>
          <w:bCs/>
          <w:iCs/>
        </w:rPr>
        <w:t xml:space="preserve"> </w:t>
      </w:r>
      <w:r w:rsidRPr="00E41939">
        <w:rPr>
          <w:b/>
          <w:lang w:eastAsia="zh-CN"/>
        </w:rPr>
        <w:t>wynosi</w:t>
      </w:r>
      <w:r w:rsidRPr="00E41939">
        <w:rPr>
          <w:lang w:eastAsia="zh-CN"/>
        </w:rPr>
        <w:t xml:space="preserve"> </w:t>
      </w:r>
      <w:r w:rsidRPr="00E41939">
        <w:rPr>
          <w:b/>
          <w:lang w:eastAsia="zh-CN"/>
        </w:rPr>
        <w:t xml:space="preserve">…………... lat    </w:t>
      </w:r>
    </w:p>
    <w:p w14:paraId="35D07D44" w14:textId="59873E9F" w:rsidR="005B6D93" w:rsidRDefault="005B6D93" w:rsidP="005B6D93">
      <w:pPr>
        <w:widowControl w:val="0"/>
        <w:ind w:right="1"/>
        <w:jc w:val="both"/>
        <w:rPr>
          <w:i/>
          <w:lang w:eastAsia="zh-CN"/>
        </w:rPr>
      </w:pPr>
      <w:r w:rsidRPr="00E41939">
        <w:rPr>
          <w:i/>
          <w:lang w:eastAsia="zh-CN"/>
        </w:rPr>
        <w:t>/należy wpisać okres rękojmi-minimum 5 lat/</w:t>
      </w:r>
    </w:p>
    <w:p w14:paraId="3CBFD1BD" w14:textId="25DE1B13" w:rsidR="00DD1C3D" w:rsidRDefault="00DD1C3D" w:rsidP="005B6D93">
      <w:pPr>
        <w:widowControl w:val="0"/>
        <w:ind w:right="1"/>
        <w:jc w:val="both"/>
        <w:rPr>
          <w:i/>
          <w:lang w:eastAsia="zh-CN"/>
        </w:rPr>
      </w:pPr>
    </w:p>
    <w:p w14:paraId="37ADD8C9" w14:textId="72402837" w:rsidR="00DD1C3D" w:rsidRPr="001161CF" w:rsidRDefault="00DD1C3D" w:rsidP="00DD1C3D">
      <w:pPr>
        <w:suppressAutoHyphens/>
        <w:rPr>
          <w:b/>
          <w:lang w:eastAsia="zh-CN"/>
        </w:rPr>
      </w:pPr>
      <w:r w:rsidRPr="001161CF">
        <w:rPr>
          <w:b/>
          <w:lang w:eastAsia="zh-CN"/>
        </w:rPr>
        <w:t xml:space="preserve">Termin realizacji :…………… dni </w:t>
      </w:r>
    </w:p>
    <w:p w14:paraId="1A6273EB" w14:textId="39B68152" w:rsidR="005B6D93" w:rsidRPr="00E41939" w:rsidRDefault="00DD1C3D" w:rsidP="00491A84">
      <w:pPr>
        <w:suppressAutoHyphens/>
        <w:rPr>
          <w:i/>
          <w:lang w:eastAsia="zh-CN"/>
        </w:rPr>
      </w:pPr>
      <w:r w:rsidRPr="00E41939">
        <w:rPr>
          <w:i/>
          <w:lang w:eastAsia="zh-CN"/>
        </w:rPr>
        <w:t xml:space="preserve">/należy podać ilość dni na realizację zamówienia </w:t>
      </w:r>
      <w:r w:rsidR="00B36A08" w:rsidRPr="00E41939">
        <w:rPr>
          <w:i/>
          <w:lang w:eastAsia="zh-CN"/>
        </w:rPr>
        <w:t>(48-62 dni)</w:t>
      </w:r>
    </w:p>
    <w:p w14:paraId="298BF252" w14:textId="77777777" w:rsidR="00B36A08" w:rsidRDefault="00B36A0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E05CC85" w14:textId="77777777"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4F83F577" w14:textId="77777777"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14:paraId="146CA655" w14:textId="77777777"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14:paraId="2735C506" w14:textId="77777777"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14:paraId="54D44F38" w14:textId="77777777"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14:paraId="6FF00197" w14:textId="77777777"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14:paraId="6579ED6C" w14:textId="77777777"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19633E9" w14:textId="77777777"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A5225CB" w14:textId="77777777"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C80C6C5" w14:textId="77777777"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3564E3C" w14:textId="77777777"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14:paraId="2103FF08" w14:textId="77777777" w:rsidR="00491A84" w:rsidRPr="00074CE0" w:rsidRDefault="00491A84" w:rsidP="00491A84">
      <w:pPr>
        <w:ind w:left="426"/>
        <w:jc w:val="both"/>
        <w:rPr>
          <w:lang w:eastAsia="zh-CN"/>
        </w:rPr>
      </w:pPr>
    </w:p>
    <w:p w14:paraId="315BA854" w14:textId="77777777"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5570DD" w14:textId="77777777"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D799A9" w14:textId="77777777"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14:paraId="762EDE41" w14:textId="77777777"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14:paraId="7F11592C" w14:textId="77777777"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14:paraId="5796ED09" w14:textId="77777777"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14:paraId="54105C71" w14:textId="77777777"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14:paraId="2673F488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B743A7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AB2706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004E45A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91C00" w14:textId="77777777"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14:paraId="7EDFE68F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78D8A7" w14:textId="77777777"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1C50F1" w14:textId="77777777"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559F1F6" w14:textId="77777777"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6A43DFE" w14:textId="77777777"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AE1A8" w14:textId="77777777"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6E9CF7CE" w14:textId="77777777"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16DB7D6B" w14:textId="77777777"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7D6734C7" w14:textId="77777777"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14:paraId="7B60BE5C" w14:textId="77777777"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14:paraId="4973CA3B" w14:textId="77777777"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1A7FADB4" w14:textId="77777777"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bookmarkStart w:id="1" w:name="_GoBack"/>
      <w:bookmarkEnd w:id="1"/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2F378604" w14:textId="77777777"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14:paraId="001D2711" w14:textId="77777777"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14:paraId="797061F5" w14:textId="77777777"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676AE957" w14:textId="77777777"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0B86A811" w14:textId="77777777"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14:paraId="47EA5883" w14:textId="77777777"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452663F" w14:textId="77777777"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14:paraId="68292B64" w14:textId="77777777"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0E72977D" w14:textId="77777777"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5D2A490F" w14:textId="77777777"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3A41BC8F" w14:textId="77777777"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6EB9A50" w14:textId="77777777"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77F06" w14:textId="77777777" w:rsidR="00B93112" w:rsidRDefault="00B93112">
      <w:r>
        <w:separator/>
      </w:r>
    </w:p>
  </w:endnote>
  <w:endnote w:type="continuationSeparator" w:id="0">
    <w:p w14:paraId="524C4298" w14:textId="77777777" w:rsidR="00B93112" w:rsidRDefault="00B93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5EBAB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EEE63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19BB0" w14:textId="77777777" w:rsidR="00B93112" w:rsidRDefault="00B93112">
      <w:r>
        <w:separator/>
      </w:r>
    </w:p>
  </w:footnote>
  <w:footnote w:type="continuationSeparator" w:id="0">
    <w:p w14:paraId="26330AE0" w14:textId="77777777" w:rsidR="00B93112" w:rsidRDefault="00B93112">
      <w:r>
        <w:continuationSeparator/>
      </w:r>
    </w:p>
  </w:footnote>
  <w:footnote w:id="1">
    <w:p w14:paraId="3494F39C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515272F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3BAAB" w14:textId="77777777" w:rsidR="0069283F" w:rsidRPr="0069283F" w:rsidRDefault="0069283F" w:rsidP="0069283F">
    <w:pPr>
      <w:pStyle w:val="Nagwek"/>
    </w:pPr>
  </w:p>
  <w:p w14:paraId="7EDD1C4A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161CF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30684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718FE"/>
    <w:rsid w:val="00AD2E24"/>
    <w:rsid w:val="00AD5E04"/>
    <w:rsid w:val="00AE61AA"/>
    <w:rsid w:val="00B04206"/>
    <w:rsid w:val="00B11E95"/>
    <w:rsid w:val="00B12D3B"/>
    <w:rsid w:val="00B24DE4"/>
    <w:rsid w:val="00B36A08"/>
    <w:rsid w:val="00B616B8"/>
    <w:rsid w:val="00B639E0"/>
    <w:rsid w:val="00B72075"/>
    <w:rsid w:val="00B93112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D1C3D"/>
    <w:rsid w:val="00DF26B7"/>
    <w:rsid w:val="00E06694"/>
    <w:rsid w:val="00E10C05"/>
    <w:rsid w:val="00E177E8"/>
    <w:rsid w:val="00E26FD6"/>
    <w:rsid w:val="00E30EB4"/>
    <w:rsid w:val="00E41939"/>
    <w:rsid w:val="00E42716"/>
    <w:rsid w:val="00E45581"/>
    <w:rsid w:val="00E60230"/>
    <w:rsid w:val="00E607EA"/>
    <w:rsid w:val="00E616D4"/>
    <w:rsid w:val="00EC0743"/>
    <w:rsid w:val="00EF47EE"/>
    <w:rsid w:val="00F14057"/>
    <w:rsid w:val="00F15130"/>
    <w:rsid w:val="00F25932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C53D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1161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6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6E7FF-28EA-4A1C-B689-A8766B6C2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673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2024-07-09T11:28:00Z</cp:lastPrinted>
  <dcterms:created xsi:type="dcterms:W3CDTF">2024-06-28T12:04:00Z</dcterms:created>
  <dcterms:modified xsi:type="dcterms:W3CDTF">2024-07-09T11:28:00Z</dcterms:modified>
</cp:coreProperties>
</file>