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518D9" w:rsidRPr="007518D9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7518D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18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mleka i przetworów mlecznych ujęte w 2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18D9" w:rsidRPr="00A2540E" w:rsidTr="00EB6CE6">
        <w:tc>
          <w:tcPr>
            <w:tcW w:w="2269" w:type="dxa"/>
            <w:shd w:val="clear" w:color="auto" w:fill="auto"/>
          </w:tcPr>
          <w:p w:rsidR="007518D9" w:rsidRPr="00A2540E" w:rsidRDefault="007518D9" w:rsidP="00EB6C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18D9" w:rsidRPr="00A2540E" w:rsidRDefault="007518D9" w:rsidP="00EB6C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18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NZ- 26-2024-45-D-P-L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518D9" w:rsidRPr="007518D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518D9" w:rsidRPr="007518D9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7518D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18D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085" w:rsidRDefault="004F4085" w:rsidP="00025386">
      <w:pPr>
        <w:spacing w:after="0" w:line="240" w:lineRule="auto"/>
      </w:pPr>
      <w:r>
        <w:separator/>
      </w:r>
    </w:p>
  </w:endnote>
  <w:endnote w:type="continuationSeparator" w:id="0">
    <w:p w:rsidR="004F4085" w:rsidRDefault="004F40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8D9" w:rsidRDefault="007518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18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18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8D9" w:rsidRDefault="007518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085" w:rsidRDefault="004F4085" w:rsidP="00025386">
      <w:pPr>
        <w:spacing w:after="0" w:line="240" w:lineRule="auto"/>
      </w:pPr>
      <w:r>
        <w:separator/>
      </w:r>
    </w:p>
  </w:footnote>
  <w:footnote w:type="continuationSeparator" w:id="0">
    <w:p w:rsidR="004F4085" w:rsidRDefault="004F40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8D9" w:rsidRDefault="007518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8D9" w:rsidRDefault="007518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8D9" w:rsidRDefault="007518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085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4F4085"/>
    <w:rsid w:val="0055145C"/>
    <w:rsid w:val="005624D8"/>
    <w:rsid w:val="00620476"/>
    <w:rsid w:val="00657A47"/>
    <w:rsid w:val="00745A44"/>
    <w:rsid w:val="007518D9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E75423E-1CAA-4AD7-8B84-4B72C54F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2024-07-03T10:23:00Z</dcterms:created>
  <dcterms:modified xsi:type="dcterms:W3CDTF">2024-07-03T10:23:00Z</dcterms:modified>
</cp:coreProperties>
</file>