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54B3" w:rsidRPr="009954B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954B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54B3">
        <w:rPr>
          <w:rFonts w:ascii="Arial" w:hAnsi="Arial" w:cs="Arial"/>
        </w:rPr>
        <w:t>Szpital Powiatowy w Limanowej Imienia Miłosierdzia Bożego</w:t>
      </w:r>
    </w:p>
    <w:p w:rsidR="005D05C3" w:rsidRPr="0012157F" w:rsidRDefault="009954B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954B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954B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954B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954B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954B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54B3" w:rsidRPr="0012157F" w:rsidTr="00EB6CE6">
        <w:tc>
          <w:tcPr>
            <w:tcW w:w="9104" w:type="dxa"/>
            <w:shd w:val="clear" w:color="auto" w:fill="D9D9D9"/>
          </w:tcPr>
          <w:p w:rsidR="009954B3" w:rsidRPr="0012157F" w:rsidRDefault="009954B3" w:rsidP="00EB6CE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954B3" w:rsidRPr="00094F76" w:rsidRDefault="009954B3" w:rsidP="00EB6CE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54B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954B3" w:rsidRPr="004B5FB1" w:rsidRDefault="009954B3" w:rsidP="00EB6CE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954B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54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mleka i przetworów mlecznych ujęte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54B3" w:rsidRPr="00A2540E" w:rsidTr="00EB6CE6">
        <w:tc>
          <w:tcPr>
            <w:tcW w:w="2269" w:type="dxa"/>
            <w:shd w:val="clear" w:color="auto" w:fill="auto"/>
          </w:tcPr>
          <w:p w:rsidR="009954B3" w:rsidRPr="00A2540E" w:rsidRDefault="009954B3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54B3" w:rsidRPr="00A2540E" w:rsidRDefault="009954B3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54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NZ- 26-2024-45-D-P-L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954B3" w:rsidRPr="009954B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954B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954B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25C" w:rsidRDefault="00B5625C" w:rsidP="0038231F">
      <w:pPr>
        <w:spacing w:after="0" w:line="240" w:lineRule="auto"/>
      </w:pPr>
      <w:r>
        <w:separator/>
      </w:r>
    </w:p>
  </w:endnote>
  <w:endnote w:type="continuationSeparator" w:id="0">
    <w:p w:rsidR="00B5625C" w:rsidRDefault="00B562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B3" w:rsidRDefault="009954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54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54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B3" w:rsidRDefault="009954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25C" w:rsidRDefault="00B5625C" w:rsidP="0038231F">
      <w:pPr>
        <w:spacing w:after="0" w:line="240" w:lineRule="auto"/>
      </w:pPr>
      <w:r>
        <w:separator/>
      </w:r>
    </w:p>
  </w:footnote>
  <w:footnote w:type="continuationSeparator" w:id="0">
    <w:p w:rsidR="00B5625C" w:rsidRDefault="00B562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B3" w:rsidRDefault="00995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B3" w:rsidRDefault="009954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B3" w:rsidRDefault="009954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25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54B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5625C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E3FF48-4143-4806-9438-003EA869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74436-6082-4132-8F24-8279010B0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2024-07-03T10:27:00Z</dcterms:created>
  <dcterms:modified xsi:type="dcterms:W3CDTF">2024-07-03T10:27:00Z</dcterms:modified>
</cp:coreProperties>
</file>