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300B1" w:rsidRPr="001300B1">
        <w:rPr>
          <w:rFonts w:ascii="Tahoma" w:hAnsi="Tahoma" w:cs="Tahoma"/>
          <w:bCs/>
          <w:sz w:val="20"/>
        </w:rPr>
        <w:t>NZ- 26-2024-45-D-P-L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300B1" w:rsidRPr="001300B1">
        <w:rPr>
          <w:rFonts w:ascii="Tahoma" w:hAnsi="Tahoma" w:cs="Tahoma"/>
          <w:b/>
          <w:bCs/>
          <w:sz w:val="18"/>
        </w:rPr>
        <w:t>Dostawy mleka i przetworów mlecznych ujęte w 2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1300B1" w:rsidTr="00A84756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0B1" w:rsidRDefault="001300B1" w:rsidP="00A84756">
            <w:pPr>
              <w:pStyle w:val="Tekstpodstawowy"/>
              <w:jc w:val="right"/>
              <w:rPr>
                <w:b/>
              </w:rPr>
            </w:pPr>
            <w:r w:rsidRPr="001300B1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0B1" w:rsidRDefault="001300B1" w:rsidP="00A84756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1300B1">
              <w:t>Mleko, śmietana, twaróg, masło</w:t>
            </w:r>
            <w:r>
              <w:t xml:space="preserve"> 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1300B1" w:rsidTr="00A84756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0B1" w:rsidRDefault="001300B1" w:rsidP="00A84756">
            <w:pPr>
              <w:pStyle w:val="Tekstpodstawowy"/>
              <w:jc w:val="right"/>
              <w:rPr>
                <w:b/>
              </w:rPr>
            </w:pPr>
            <w:r w:rsidRPr="001300B1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0B1" w:rsidRDefault="001300B1" w:rsidP="00A84756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1300B1">
              <w:t>Przetwory mleczne i tłuszczowe</w:t>
            </w:r>
            <w:r>
              <w:t xml:space="preserve"> 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1300B1" w:rsidRDefault="001300B1" w:rsidP="00A8475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8267C0" w:rsidRDefault="008267C0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bookmarkStart w:id="0" w:name="_GoBack"/>
      <w:bookmarkEnd w:id="0"/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>W przypadku nie podania przez Wykonawcę okresu niezmienności cen Zamawiający przyjmuje maksymalny</w:t>
      </w:r>
      <w:r w:rsidR="008267C0">
        <w:rPr>
          <w:rFonts w:ascii="Tahoma" w:hAnsi="Tahoma" w:cs="Tahoma"/>
          <w:sz w:val="20"/>
          <w:szCs w:val="20"/>
        </w:rPr>
        <w:t xml:space="preserve"> okres niezmienności tj. 12</w:t>
      </w:r>
      <w:r w:rsidRPr="00094133">
        <w:rPr>
          <w:rFonts w:ascii="Tahoma" w:hAnsi="Tahoma" w:cs="Tahoma"/>
          <w:sz w:val="20"/>
          <w:szCs w:val="20"/>
        </w:rPr>
        <w:t xml:space="preserve"> miesięcy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lastRenderedPageBreak/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881" w:rsidRDefault="00DD1881">
      <w:r>
        <w:separator/>
      </w:r>
    </w:p>
  </w:endnote>
  <w:endnote w:type="continuationSeparator" w:id="0">
    <w:p w:rsidR="00DD1881" w:rsidRDefault="00DD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0B1" w:rsidRDefault="001300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0B1" w:rsidRDefault="001300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881" w:rsidRDefault="00DD1881">
      <w:r>
        <w:separator/>
      </w:r>
    </w:p>
  </w:footnote>
  <w:footnote w:type="continuationSeparator" w:id="0">
    <w:p w:rsidR="00DD1881" w:rsidRDefault="00DD1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0B1" w:rsidRDefault="001300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0B1" w:rsidRDefault="001300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1881"/>
    <w:rsid w:val="00020F7D"/>
    <w:rsid w:val="000867FD"/>
    <w:rsid w:val="000D4867"/>
    <w:rsid w:val="00101BF2"/>
    <w:rsid w:val="001300B1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8267C0"/>
    <w:rsid w:val="009200B1"/>
    <w:rsid w:val="009C19AD"/>
    <w:rsid w:val="00A02D66"/>
    <w:rsid w:val="00C446A2"/>
    <w:rsid w:val="00C8648B"/>
    <w:rsid w:val="00D3160B"/>
    <w:rsid w:val="00DD1881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721F9-2820-44D7-9708-573CA8BCA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639</Words>
  <Characters>7631</Characters>
  <Application>Microsoft Office Word</Application>
  <DocSecurity>0</DocSecurity>
  <Lines>63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3</cp:revision>
  <cp:lastPrinted>2001-01-24T12:21:00Z</cp:lastPrinted>
  <dcterms:created xsi:type="dcterms:W3CDTF">2024-07-03T10:31:00Z</dcterms:created>
  <dcterms:modified xsi:type="dcterms:W3CDTF">2024-07-03T10:32:00Z</dcterms:modified>
</cp:coreProperties>
</file>