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3944D3" w:rsidRPr="003B2720" w:rsidRDefault="003944D3" w:rsidP="00C04E6F"/>
    <w:p w14:paraId="1D90DBF9" w14:textId="77777777" w:rsidR="00C04E6F" w:rsidRPr="003B2720" w:rsidRDefault="00C04E6F" w:rsidP="00C04E6F">
      <w:r w:rsidRPr="003B2720">
        <w:t>………………………………</w:t>
      </w:r>
    </w:p>
    <w:p w14:paraId="05DE853A" w14:textId="77777777" w:rsidR="00C04E6F" w:rsidRPr="003B2720" w:rsidRDefault="00C04E6F" w:rsidP="00C04E6F">
      <w:pPr>
        <w:rPr>
          <w:rFonts w:ascii="Arial" w:hAnsi="Arial" w:cs="Arial"/>
          <w:sz w:val="20"/>
          <w:szCs w:val="20"/>
        </w:rPr>
      </w:pPr>
      <w:r w:rsidRPr="003B2720">
        <w:rPr>
          <w:rFonts w:ascii="Arial" w:hAnsi="Arial" w:cs="Arial"/>
          <w:sz w:val="20"/>
          <w:szCs w:val="20"/>
        </w:rPr>
        <w:t xml:space="preserve">        (pieczęć Wykonawcy)</w:t>
      </w:r>
    </w:p>
    <w:p w14:paraId="0A37501D" w14:textId="77777777" w:rsidR="002B4637" w:rsidRPr="003B2720" w:rsidRDefault="00637621" w:rsidP="004D1FE2">
      <w:pPr>
        <w:pStyle w:val="Tekstpodstawowywcity"/>
        <w:ind w:left="0"/>
        <w:rPr>
          <w:rFonts w:ascii="Arial" w:hAnsi="Arial" w:cs="Arial"/>
          <w:sz w:val="20"/>
          <w:szCs w:val="20"/>
        </w:rPr>
      </w:pPr>
      <w:r w:rsidRPr="003B2720">
        <w:rPr>
          <w:rFonts w:ascii="Arial" w:hAnsi="Arial" w:cs="Arial"/>
          <w:sz w:val="20"/>
          <w:szCs w:val="20"/>
        </w:rPr>
        <w:tab/>
      </w:r>
    </w:p>
    <w:p w14:paraId="5DAB6C7B" w14:textId="77777777" w:rsidR="00F70B37" w:rsidRPr="003B2720" w:rsidRDefault="00F70B37" w:rsidP="00C6498C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1FD521B7" w14:textId="77777777" w:rsidR="00637621" w:rsidRPr="003B2720" w:rsidRDefault="00900DA2" w:rsidP="00946C3D">
      <w:pPr>
        <w:pStyle w:val="Tekstpodstawowywcity"/>
        <w:ind w:left="0"/>
        <w:jc w:val="center"/>
        <w:rPr>
          <w:rFonts w:ascii="Arial" w:hAnsi="Arial" w:cs="Arial"/>
          <w:b/>
          <w:sz w:val="28"/>
          <w:szCs w:val="28"/>
        </w:rPr>
      </w:pPr>
      <w:r w:rsidRPr="003B2720">
        <w:rPr>
          <w:rFonts w:ascii="Arial" w:hAnsi="Arial" w:cs="Arial"/>
          <w:b/>
          <w:sz w:val="28"/>
          <w:szCs w:val="28"/>
        </w:rPr>
        <w:t>OFERTA</w:t>
      </w:r>
    </w:p>
    <w:p w14:paraId="02EB378F" w14:textId="77777777" w:rsidR="00637621" w:rsidRPr="003B2720" w:rsidRDefault="00637621" w:rsidP="00946C3D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5D6523A4" w14:textId="77777777" w:rsidR="00F70B37" w:rsidRPr="003B2720" w:rsidRDefault="00C232F5" w:rsidP="00B936B4">
      <w:pPr>
        <w:pStyle w:val="Tekstpodstawowywcity"/>
        <w:spacing w:line="276" w:lineRule="auto"/>
        <w:ind w:left="0" w:firstLine="0"/>
        <w:rPr>
          <w:rFonts w:ascii="Arial" w:hAnsi="Arial" w:cs="Arial"/>
          <w:sz w:val="22"/>
          <w:szCs w:val="22"/>
        </w:rPr>
      </w:pPr>
      <w:r w:rsidRPr="003B2720">
        <w:rPr>
          <w:rFonts w:ascii="Arial" w:hAnsi="Arial" w:cs="Arial"/>
          <w:sz w:val="22"/>
          <w:szCs w:val="22"/>
        </w:rPr>
        <w:t>n</w:t>
      </w:r>
      <w:r w:rsidR="00637621" w:rsidRPr="003B2720">
        <w:rPr>
          <w:rFonts w:ascii="Arial" w:hAnsi="Arial" w:cs="Arial"/>
          <w:sz w:val="22"/>
          <w:szCs w:val="22"/>
        </w:rPr>
        <w:t>a</w:t>
      </w:r>
      <w:r w:rsidR="008B0B92" w:rsidRPr="003B2720">
        <w:rPr>
          <w:rFonts w:ascii="Arial" w:hAnsi="Arial" w:cs="Arial"/>
          <w:sz w:val="22"/>
          <w:szCs w:val="22"/>
        </w:rPr>
        <w:t xml:space="preserve"> </w:t>
      </w:r>
      <w:r w:rsidR="00CF286B" w:rsidRPr="003B2720">
        <w:rPr>
          <w:rFonts w:ascii="Arial" w:hAnsi="Arial" w:cs="Arial"/>
          <w:b/>
          <w:i/>
          <w:sz w:val="22"/>
          <w:szCs w:val="22"/>
        </w:rPr>
        <w:t>Usługi introligatorskie – oprawa książek oraz czasopism o rożnych formatach (zszywanie i oprawa z napisami) w płótno i inne tworzywa oraz wykonanie galanterii introligatorskiej na potrzeby bibliotek jednostek organizacyjnych Uniwersytetu im. Adama Mickiewicza w Poznaniu</w:t>
      </w:r>
      <w:r w:rsidR="00AF495B" w:rsidRPr="003B2720">
        <w:rPr>
          <w:rFonts w:ascii="Arial" w:hAnsi="Arial" w:cs="Arial"/>
          <w:sz w:val="22"/>
          <w:szCs w:val="22"/>
        </w:rPr>
        <w:t xml:space="preserve">, </w:t>
      </w:r>
      <w:r w:rsidR="00637621" w:rsidRPr="003B2720">
        <w:rPr>
          <w:rFonts w:ascii="Arial" w:hAnsi="Arial" w:cs="Arial"/>
          <w:sz w:val="22"/>
          <w:szCs w:val="22"/>
        </w:rPr>
        <w:t xml:space="preserve">zgodnie z wymaganiami określonymi w </w:t>
      </w:r>
      <w:r w:rsidR="00CF286B" w:rsidRPr="003B2720">
        <w:rPr>
          <w:rFonts w:ascii="Arial" w:hAnsi="Arial" w:cs="Arial"/>
          <w:sz w:val="22"/>
          <w:szCs w:val="22"/>
        </w:rPr>
        <w:t>specyfikacji przedmiotu zamówienia oraz wykazem</w:t>
      </w:r>
      <w:r w:rsidR="00946C3D" w:rsidRPr="003B2720">
        <w:rPr>
          <w:rFonts w:ascii="Arial" w:hAnsi="Arial" w:cs="Arial"/>
          <w:sz w:val="22"/>
          <w:szCs w:val="22"/>
        </w:rPr>
        <w:t>:</w:t>
      </w:r>
    </w:p>
    <w:p w14:paraId="6A05A809" w14:textId="77777777" w:rsidR="00511963" w:rsidRPr="003B2720" w:rsidRDefault="00511963" w:rsidP="00946C3D">
      <w:pPr>
        <w:pStyle w:val="Tekstpodstawowywcity"/>
        <w:ind w:left="340" w:firstLine="0"/>
        <w:jc w:val="center"/>
        <w:rPr>
          <w:rFonts w:ascii="Arial" w:hAnsi="Arial" w:cs="Arial"/>
          <w:sz w:val="22"/>
          <w:szCs w:val="22"/>
        </w:rPr>
      </w:pPr>
    </w:p>
    <w:p w14:paraId="5A39BBE3" w14:textId="77777777" w:rsidR="00946C3D" w:rsidRPr="003B2720" w:rsidRDefault="00946C3D" w:rsidP="00946C3D">
      <w:pPr>
        <w:pStyle w:val="Tekstpodstawowywcity"/>
        <w:ind w:left="340" w:firstLine="0"/>
        <w:jc w:val="center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0"/>
        <w:gridCol w:w="780"/>
        <w:gridCol w:w="425"/>
        <w:gridCol w:w="1985"/>
        <w:gridCol w:w="708"/>
        <w:gridCol w:w="1134"/>
        <w:gridCol w:w="1276"/>
        <w:gridCol w:w="992"/>
        <w:gridCol w:w="1701"/>
      </w:tblGrid>
      <w:tr w:rsidR="003B2720" w:rsidRPr="003B2720" w14:paraId="2BF9B781" w14:textId="77777777" w:rsidTr="14BD3AAE">
        <w:trPr>
          <w:trHeight w:val="1041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F396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53B84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bCs/>
                <w:sz w:val="18"/>
                <w:szCs w:val="18"/>
              </w:rPr>
              <w:t>Lp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DA113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77EA3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bCs/>
                <w:sz w:val="18"/>
                <w:szCs w:val="18"/>
              </w:rPr>
              <w:t>Ilość vol./szt.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653A7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sz w:val="18"/>
                <w:szCs w:val="18"/>
              </w:rPr>
              <w:t>Cena jedn. za oprawę</w:t>
            </w:r>
          </w:p>
          <w:p w14:paraId="6FA8E490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sz w:val="18"/>
                <w:szCs w:val="18"/>
              </w:rPr>
              <w:t>1 vol.</w:t>
            </w:r>
            <w:r w:rsidRPr="003B2720">
              <w:rPr>
                <w:rFonts w:ascii="Arial" w:hAnsi="Arial" w:cs="Arial"/>
                <w:bCs/>
                <w:sz w:val="18"/>
                <w:szCs w:val="18"/>
              </w:rPr>
              <w:t xml:space="preserve"> [zł]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CCD77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  <w:p w14:paraId="1055DBC4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sz w:val="18"/>
                <w:szCs w:val="18"/>
              </w:rPr>
              <w:t>[zł]</w:t>
            </w:r>
          </w:p>
          <w:p w14:paraId="6F7A0483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/4x5/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EB07C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bCs/>
                <w:sz w:val="18"/>
                <w:szCs w:val="18"/>
              </w:rPr>
              <w:t>Podatek VAT (23%)</w:t>
            </w:r>
          </w:p>
          <w:p w14:paraId="607AF182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sz w:val="18"/>
                <w:szCs w:val="18"/>
              </w:rPr>
              <w:t>[zł]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DF472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  <w:p w14:paraId="5E74ABB6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sz w:val="18"/>
                <w:szCs w:val="18"/>
              </w:rPr>
              <w:t>[zł]</w:t>
            </w:r>
          </w:p>
          <w:p w14:paraId="7BA770C0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/6+7/</w:t>
            </w:r>
          </w:p>
        </w:tc>
      </w:tr>
      <w:tr w:rsidR="003B2720" w:rsidRPr="003B2720" w14:paraId="0ADDFDF6" w14:textId="77777777" w:rsidTr="14BD3AAE">
        <w:trPr>
          <w:trHeight w:val="30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41BE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999B5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D5EC4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8DEE6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41E47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i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4EA11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97EEC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0A208" w14:textId="77777777" w:rsidR="00F239CC" w:rsidRPr="003B2720" w:rsidRDefault="00F239CC" w:rsidP="00301A15">
            <w:pPr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B2720">
              <w:rPr>
                <w:rFonts w:ascii="Arial" w:hAnsi="Arial" w:cs="Arial"/>
                <w:bCs/>
                <w:i/>
                <w:sz w:val="18"/>
                <w:szCs w:val="18"/>
              </w:rPr>
              <w:t>8</w:t>
            </w:r>
          </w:p>
        </w:tc>
      </w:tr>
      <w:tr w:rsidR="009C3E54" w:rsidRPr="003B2720" w14:paraId="167D7AA3" w14:textId="77777777" w:rsidTr="14BD3AAE">
        <w:trPr>
          <w:cantSplit/>
          <w:trHeight w:val="1428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6EA6F2" w14:textId="77777777" w:rsidR="009C3E54" w:rsidRPr="003B2720" w:rsidRDefault="009C3E54" w:rsidP="373F1B10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I. Biblioteka Filologiczna Novum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35CBF0" w14:textId="77777777" w:rsidR="009C3E54" w:rsidRPr="003B2720" w:rsidRDefault="009C3E54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688901" w14:textId="77777777" w:rsidR="009C3E54" w:rsidRDefault="79B71090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Książki i czasopisma </w:t>
            </w:r>
          </w:p>
          <w:p w14:paraId="093C6DD2" w14:textId="77777777" w:rsidR="009C3E54" w:rsidRPr="003B2720" w:rsidRDefault="79B71090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A4, A5, B5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65DFBE" w14:textId="6088BCCB" w:rsidR="009C3E54" w:rsidRPr="003B2720" w:rsidRDefault="3EADFBC6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="54EEC06B"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A3D3EC" w14:textId="3A9FD3E1" w:rsidR="009C3E54" w:rsidRPr="003B2720" w:rsidRDefault="009C3E54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0B940D" w14:textId="1D8881F6" w:rsidR="009C3E54" w:rsidRPr="003B2720" w:rsidRDefault="009C3E54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27B00A" w14:textId="766DE153" w:rsidR="009C3E54" w:rsidRPr="003B2720" w:rsidRDefault="009C3E54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061E4C" w14:textId="2CD711D1" w:rsidR="009C3E54" w:rsidRPr="003B2720" w:rsidRDefault="009C3E54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F5AE8C8" w14:paraId="0718CECF" w14:textId="77777777" w:rsidTr="14BD3AAE">
        <w:trPr>
          <w:cantSplit/>
          <w:trHeight w:val="30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11530CA" w14:textId="18088C6C" w:rsidR="51E6F776" w:rsidRDefault="77A9F3D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II. Biblioteka IKE w Gnieżnie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44CA6" w14:textId="0FB7607D" w:rsidR="0F5AE8C8" w:rsidRDefault="0F5AE8C8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45FA3" w14:textId="408FCCC2" w:rsidR="0F5AE8C8" w:rsidRDefault="2B8A89A1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i czasopisma A4, A5, B5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D7845" w14:textId="3C54748B" w:rsidR="0F5AE8C8" w:rsidRDefault="2B8A89A1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E560F" w14:textId="626BADF6" w:rsidR="0F5AE8C8" w:rsidRDefault="0F5AE8C8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FBE9A" w14:textId="247AB659" w:rsidR="0F5AE8C8" w:rsidRDefault="0F5AE8C8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B44ED" w14:textId="6ED98487" w:rsidR="0F5AE8C8" w:rsidRDefault="0F5AE8C8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D9334" w14:textId="11431E66" w:rsidR="0F5AE8C8" w:rsidRDefault="0F5AE8C8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41BD3DEE" w14:textId="77777777" w:rsidTr="14BD3AAE">
        <w:trPr>
          <w:cantSplit/>
          <w:trHeight w:val="126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1DCE00F" w14:textId="1BB99363" w:rsidR="008156A5" w:rsidRPr="003B2720" w:rsidRDefault="40CBE934" w:rsidP="373F1B10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II</w:t>
            </w:r>
            <w:r w:rsidR="1AC5A22D"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</w:t>
            </w: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 Biblioteka Wydziału Filologii Polskiej i Klasycznej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86996" w14:textId="77777777" w:rsidR="008156A5" w:rsidRPr="003B2720" w:rsidRDefault="009C3E54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  <w:r w:rsidR="3DB25368"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42C3A" w14:textId="77777777" w:rsidR="008156A5" w:rsidRPr="003B2720" w:rsidRDefault="710E1D30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Książki </w:t>
            </w:r>
            <w:r w:rsidR="00CF286B"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i czasopisma A4, A5, B5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4232" w14:textId="7D25BDAB" w:rsidR="008156A5" w:rsidRPr="003B2720" w:rsidRDefault="072B2688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="710E1D30"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FD9C" w14:textId="7E28CE93" w:rsidR="008156A5" w:rsidRPr="003B2720" w:rsidRDefault="008156A5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4D5A5" w14:textId="6F55E5AE" w:rsidR="008156A5" w:rsidRPr="003B2720" w:rsidRDefault="008156A5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EC669" w14:textId="406A671B" w:rsidR="008156A5" w:rsidRPr="003B2720" w:rsidRDefault="008156A5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6B9AB" w14:textId="2504B896" w:rsidR="008156A5" w:rsidRPr="003B2720" w:rsidRDefault="008156A5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4E6E4610" w14:textId="77777777" w:rsidTr="14BD3AAE">
        <w:trPr>
          <w:trHeight w:val="691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EF1BB95" w14:textId="6D56813D" w:rsidR="0038250F" w:rsidRPr="003B2720" w:rsidRDefault="7833D878" w:rsidP="373F1B10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</w:t>
            </w:r>
            <w:r w:rsidR="3D149061"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V</w:t>
            </w:r>
            <w:r w:rsidR="3D568D35"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. </w:t>
            </w:r>
            <w:r w:rsidR="248CB304"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Wielkopolska Biblioteka Prawnicza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5A9DD" w14:textId="77777777" w:rsidR="0038250F" w:rsidRPr="003B2720" w:rsidRDefault="009C3E54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3</w:t>
            </w:r>
            <w:r w:rsidR="3DB25368"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AC2D8" w14:textId="77777777" w:rsidR="0038250F" w:rsidRPr="003B2720" w:rsidRDefault="3CD0679B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i czasopisma A4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F700D" w14:textId="77777777" w:rsidR="0038250F" w:rsidRPr="003B2720" w:rsidRDefault="3CD0679B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B0818" w14:textId="6D39A591" w:rsidR="0038250F" w:rsidRPr="003B2720" w:rsidRDefault="0038250F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F31CB" w14:textId="7267CC60" w:rsidR="0038250F" w:rsidRPr="003B2720" w:rsidRDefault="0038250F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28261" w14:textId="4C127F6C" w:rsidR="0038250F" w:rsidRPr="003B2720" w:rsidRDefault="0038250F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86C05" w14:textId="0D23A0FA" w:rsidR="0038250F" w:rsidRPr="003B2720" w:rsidRDefault="0038250F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71399C3E" w14:textId="77777777" w:rsidTr="14BD3AAE">
        <w:trPr>
          <w:trHeight w:val="701"/>
        </w:trPr>
        <w:tc>
          <w:tcPr>
            <w:tcW w:w="1560" w:type="dxa"/>
            <w:gridSpan w:val="2"/>
            <w:vMerge/>
          </w:tcPr>
          <w:p w14:paraId="4101652C" w14:textId="77777777" w:rsidR="0038250F" w:rsidRPr="003B2720" w:rsidRDefault="0038250F" w:rsidP="00301A1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ABB3F" w14:textId="77777777" w:rsidR="0038250F" w:rsidRPr="003B2720" w:rsidRDefault="009C3E54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  <w:r w:rsidR="3DB25368"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E37E4" w14:textId="77777777" w:rsidR="0038250F" w:rsidRPr="003B2720" w:rsidRDefault="3CD0679B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i czasopisma A5, B5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92866" w14:textId="77777777" w:rsidR="0038250F" w:rsidRPr="003B2720" w:rsidRDefault="3CD0679B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9056E" w14:textId="3230766A" w:rsidR="0038250F" w:rsidRPr="003B2720" w:rsidRDefault="0038250F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9C43A" w14:textId="31507376" w:rsidR="0038250F" w:rsidRPr="003B2720" w:rsidRDefault="0038250F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BEF00" w14:textId="008334F7" w:rsidR="0038250F" w:rsidRPr="003B2720" w:rsidRDefault="0038250F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1D779" w14:textId="107D5813" w:rsidR="0038250F" w:rsidRPr="003B2720" w:rsidRDefault="0038250F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1FAB0A4A" w14:textId="77777777" w:rsidTr="14BD3AAE">
        <w:trPr>
          <w:trHeight w:val="701"/>
        </w:trPr>
        <w:tc>
          <w:tcPr>
            <w:tcW w:w="1560" w:type="dxa"/>
            <w:gridSpan w:val="2"/>
            <w:vMerge/>
          </w:tcPr>
          <w:p w14:paraId="3CF2D8B6" w14:textId="77777777" w:rsidR="0038250F" w:rsidRPr="003B2720" w:rsidRDefault="0038250F" w:rsidP="00301A1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72689" w14:textId="77777777" w:rsidR="0038250F" w:rsidRPr="003B2720" w:rsidRDefault="009C3E54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  <w:r w:rsidR="3DB25368"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1948C" w14:textId="77777777" w:rsidR="0038250F" w:rsidRPr="003B2720" w:rsidRDefault="3CD0679B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i czasopisma A3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7C906" w14:textId="77777777" w:rsidR="0038250F" w:rsidRPr="003B2720" w:rsidRDefault="3CD0679B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78278" w14:textId="64396B0C" w:rsidR="0038250F" w:rsidRPr="003B2720" w:rsidRDefault="0038250F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39945" w14:textId="2BA3CCB6" w:rsidR="0038250F" w:rsidRPr="003B2720" w:rsidRDefault="0038250F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2CB0E" w14:textId="1EB6FB02" w:rsidR="0038250F" w:rsidRPr="003B2720" w:rsidRDefault="0038250F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E0A41" w14:textId="0AE824C5" w:rsidR="0038250F" w:rsidRPr="003B2720" w:rsidRDefault="0038250F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5F3C0574" w14:textId="77777777" w:rsidTr="14BD3AAE">
        <w:trPr>
          <w:cantSplit/>
          <w:trHeight w:val="1276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AEF7BF6" w14:textId="7AD93F70" w:rsidR="006407D2" w:rsidRPr="003B2720" w:rsidRDefault="6E97CE01" w:rsidP="373F1B10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V</w:t>
            </w:r>
            <w:r w:rsidR="3BBC46C1"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 Biblioteka WNPiDz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6DBBF" w14:textId="77777777" w:rsidR="006407D2" w:rsidRPr="003B2720" w:rsidRDefault="009C3E54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6</w:t>
            </w:r>
            <w:r w:rsidR="3DB25368"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B1870" w14:textId="36499279" w:rsidR="006407D2" w:rsidRPr="003B2720" w:rsidRDefault="3FDD9119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Książki i czasopisma </w:t>
            </w:r>
          </w:p>
          <w:p w14:paraId="09557194" w14:textId="213B3824" w:rsidR="006407D2" w:rsidRPr="003B2720" w:rsidRDefault="006407D2" w:rsidP="77BCF144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5FD09" w14:textId="2CF45514" w:rsidR="006407D2" w:rsidRPr="003B2720" w:rsidRDefault="23DB49ED" w:rsidP="373F1B10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="72BC77DE"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BF3C5" w14:textId="604A5EDB" w:rsidR="006407D2" w:rsidRPr="003B2720" w:rsidRDefault="006407D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8A12B" w14:textId="3A05D01F" w:rsidR="006407D2" w:rsidRPr="003B2720" w:rsidRDefault="006407D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6DB82" w14:textId="384B40EF" w:rsidR="006407D2" w:rsidRPr="003B2720" w:rsidRDefault="006407D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7CC1D" w14:textId="389661EA" w:rsidR="006407D2" w:rsidRPr="003B2720" w:rsidRDefault="006407D2" w:rsidP="373F1B10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53FCDAF4" w14:textId="77777777" w:rsidTr="14BD3AAE">
        <w:trPr>
          <w:cantSplit/>
          <w:trHeight w:val="85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7E21FE8" w14:textId="1CEDF6C0" w:rsidR="21D12E9B" w:rsidRDefault="72C2759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V</w:t>
            </w:r>
            <w:r w:rsidR="1B2841E7"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</w:t>
            </w: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 Biblioteka Kampusu Ogrody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7406D" w14:textId="32089FF5" w:rsidR="00511963" w:rsidRPr="003B2720" w:rsidRDefault="06A9F663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D117B" w14:textId="28FDBB0E" w:rsidR="00511963" w:rsidRPr="003B2720" w:rsidRDefault="27B7EF42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K</w:t>
            </w:r>
            <w:r w:rsidR="2D03C3DD"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siążki i czasopisma</w:t>
            </w:r>
          </w:p>
          <w:p w14:paraId="6A5084FE" w14:textId="5EDA7815" w:rsidR="00511963" w:rsidRPr="003B2720" w:rsidRDefault="2D03C3DD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A4, A5, </w:t>
            </w:r>
            <w:r w:rsidR="4F1A6AEF"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B5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00C80" w14:textId="195A6C21" w:rsidR="00511963" w:rsidRPr="003B2720" w:rsidRDefault="4F1A6AEF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3CB0F" w14:textId="58C5F3C7" w:rsidR="00511963" w:rsidRPr="003B2720" w:rsidRDefault="00511963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59315" w14:textId="3ADAC61D" w:rsidR="00511963" w:rsidRPr="003B2720" w:rsidRDefault="00511963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7F28F" w14:textId="07527B88" w:rsidR="00511963" w:rsidRPr="003B2720" w:rsidRDefault="00511963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B9E20" w14:textId="4D0362C1" w:rsidR="00511963" w:rsidRPr="003B2720" w:rsidRDefault="00511963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7FFD0F43" w14:textId="77777777" w:rsidTr="14BD3AAE">
        <w:trPr>
          <w:cantSplit/>
          <w:trHeight w:val="850"/>
        </w:trPr>
        <w:tc>
          <w:tcPr>
            <w:tcW w:w="780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63840D" w14:textId="664D69AB" w:rsidR="005B5CFD" w:rsidRPr="003B2720" w:rsidRDefault="6E632027" w:rsidP="373F1B10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V</w:t>
            </w:r>
            <w:r w:rsidR="3DE914B5"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</w:t>
            </w: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I. Biblioteka </w:t>
            </w:r>
            <w:r w:rsidR="195B233B"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Collegium Historicum</w:t>
            </w:r>
          </w:p>
        </w:tc>
        <w:tc>
          <w:tcPr>
            <w:tcW w:w="780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F89CEFB" w14:textId="77777777" w:rsidR="005B5CFD" w:rsidRPr="003B2720" w:rsidRDefault="7674CA21" w:rsidP="373F1B10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Sekcja Historii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682803" w14:textId="488BE8B0" w:rsidR="005B5CFD" w:rsidRPr="003B2720" w:rsidRDefault="17A12D93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83F80A" w14:textId="77777777" w:rsidR="005B5CFD" w:rsidRPr="003B2720" w:rsidRDefault="34D37BF0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A3</w:t>
            </w:r>
            <w:r w:rsidR="16D91014"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A05B6E" w14:textId="77777777" w:rsidR="005B5CFD" w:rsidRPr="003B2720" w:rsidRDefault="50BF1E03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9</w:t>
            </w:r>
            <w:r w:rsidR="34D37BF0"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DF9E56" w14:textId="075A4CFD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E871BC" w14:textId="4EDF3212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4A5D23" w14:textId="4A38729E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8610EB" w14:textId="3A8E1BCF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348C7EB0" w14:textId="77777777" w:rsidTr="14BD3AAE">
        <w:trPr>
          <w:cantSplit/>
          <w:trHeight w:val="850"/>
        </w:trPr>
        <w:tc>
          <w:tcPr>
            <w:tcW w:w="780" w:type="dxa"/>
            <w:vMerge/>
            <w:vAlign w:val="center"/>
          </w:tcPr>
          <w:p w14:paraId="637805D2" w14:textId="77777777"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vAlign w:val="center"/>
          </w:tcPr>
          <w:p w14:paraId="463F29E8" w14:textId="77777777"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7135B9" w14:textId="7B49B0F6" w:rsidR="005B5CFD" w:rsidRPr="003B2720" w:rsidRDefault="604E920C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32B249" w14:textId="77777777" w:rsidR="005B5CFD" w:rsidRPr="003B2720" w:rsidRDefault="16D91014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Książki </w:t>
            </w:r>
            <w:r w:rsidR="34D37BF0"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A4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9897CE" w14:textId="77777777" w:rsidR="005B5CFD" w:rsidRPr="003B2720" w:rsidRDefault="50BF1E03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="34D37BF0"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7B4B86" w14:textId="785F948E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0FF5F2" w14:textId="244EBDA5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30AD66" w14:textId="6242A134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829076" w14:textId="63ABB64B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79951423" w14:textId="77777777" w:rsidTr="14BD3AAE">
        <w:trPr>
          <w:cantSplit/>
          <w:trHeight w:val="850"/>
        </w:trPr>
        <w:tc>
          <w:tcPr>
            <w:tcW w:w="780" w:type="dxa"/>
            <w:vMerge/>
            <w:vAlign w:val="center"/>
          </w:tcPr>
          <w:p w14:paraId="2BA226A1" w14:textId="77777777"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vAlign w:val="center"/>
          </w:tcPr>
          <w:p w14:paraId="17AD93B2" w14:textId="77777777"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6998CD" w14:textId="5F7C35B0" w:rsidR="005B5CFD" w:rsidRPr="003B2720" w:rsidRDefault="37F82DE9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0F966E" w14:textId="77777777" w:rsidR="005B5CFD" w:rsidRPr="003B2720" w:rsidRDefault="34D37BF0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A5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A4FFC0" w14:textId="77777777" w:rsidR="005B5CFD" w:rsidRPr="003B2720" w:rsidRDefault="34D37BF0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E4B5B7" w14:textId="3D878588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204FF1" w14:textId="05F0BA9C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BF0D7D" w14:textId="69F8FC0F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62F1B3" w14:textId="11DBC995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517E4E54" w14:textId="77777777" w:rsidTr="14BD3AAE">
        <w:trPr>
          <w:cantSplit/>
          <w:trHeight w:val="850"/>
        </w:trPr>
        <w:tc>
          <w:tcPr>
            <w:tcW w:w="780" w:type="dxa"/>
            <w:vMerge/>
            <w:vAlign w:val="center"/>
          </w:tcPr>
          <w:p w14:paraId="02F2C34E" w14:textId="77777777"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vAlign w:val="center"/>
          </w:tcPr>
          <w:p w14:paraId="680A4E5D" w14:textId="77777777" w:rsidR="005B5CFD" w:rsidRPr="003B2720" w:rsidRDefault="005B5CF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ACE903" w14:textId="32550090" w:rsidR="005B5CFD" w:rsidRPr="003B2720" w:rsidRDefault="2F59F89B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062628" w14:textId="77777777" w:rsidR="005B5CFD" w:rsidRPr="003B2720" w:rsidRDefault="16D91014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Czasopisma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1FE5D4" w14:textId="77777777" w:rsidR="005B5CFD" w:rsidRPr="003B2720" w:rsidRDefault="34D37BF0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  <w:r w:rsidR="16D91014"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219836" w14:textId="5573FD42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6FEF7D" w14:textId="2ED6860A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94DBDC" w14:textId="367A6BA1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9D0D3C" w14:textId="63AEFE95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60F54930" w14:textId="77777777" w:rsidTr="14BD3AAE">
        <w:trPr>
          <w:cantSplit/>
          <w:trHeight w:val="2085"/>
        </w:trPr>
        <w:tc>
          <w:tcPr>
            <w:tcW w:w="780" w:type="dxa"/>
            <w:vMerge/>
            <w:textDirection w:val="btLr"/>
            <w:vAlign w:val="center"/>
          </w:tcPr>
          <w:p w14:paraId="54CD245A" w14:textId="77777777"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CA89E7" w14:textId="77777777" w:rsidR="005B5CFD" w:rsidRPr="00301A15" w:rsidRDefault="7674CA21" w:rsidP="373F1B10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Sekcja Etnologii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ED937" w14:textId="2CD2785C" w:rsidR="005B5CFD" w:rsidRPr="003B2720" w:rsidRDefault="486C5DAF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1BE67" w14:textId="77777777" w:rsidR="005B5CFD" w:rsidRPr="003B2720" w:rsidRDefault="005B5CFD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42BE30D" w14:textId="3470C440" w:rsidR="005B5CFD" w:rsidRPr="003B2720" w:rsidRDefault="16D91014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i czasopisma</w:t>
            </w:r>
            <w:r w:rsidR="0C3F4DDB"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A3</w:t>
            </w:r>
          </w:p>
          <w:p w14:paraId="36FEB5B0" w14:textId="77777777" w:rsidR="005B5CFD" w:rsidRPr="003B2720" w:rsidRDefault="005B5CFD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A35C2" w14:textId="45CFA02A" w:rsidR="005B5CFD" w:rsidRPr="003B2720" w:rsidRDefault="22914F57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AA69" w14:textId="53CBB7AF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6D064" w14:textId="6D1BDBF6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F1C98" w14:textId="206D8573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72C0D" w14:textId="133B8358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6A6A11D9" w14:paraId="381A040D" w14:textId="77777777" w:rsidTr="14BD3AAE">
        <w:trPr>
          <w:cantSplit/>
          <w:trHeight w:val="850"/>
        </w:trPr>
        <w:tc>
          <w:tcPr>
            <w:tcW w:w="780" w:type="dxa"/>
            <w:vMerge/>
            <w:textDirection w:val="btLr"/>
            <w:vAlign w:val="center"/>
          </w:tcPr>
          <w:p w14:paraId="0938E887" w14:textId="77777777" w:rsidR="00296763" w:rsidRDefault="00296763"/>
        </w:tc>
        <w:tc>
          <w:tcPr>
            <w:tcW w:w="780" w:type="dxa"/>
            <w:vMerge/>
            <w:textDirection w:val="btLr"/>
            <w:vAlign w:val="center"/>
          </w:tcPr>
          <w:p w14:paraId="4322A5C7" w14:textId="77777777" w:rsidR="00296763" w:rsidRDefault="00296763"/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3E354" w14:textId="1FC8E4F4" w:rsidR="6A6A11D9" w:rsidRDefault="42431119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5C773" w14:textId="64C71BEE" w:rsidR="18E18524" w:rsidRDefault="04728683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i czasopisma A4</w:t>
            </w:r>
          </w:p>
          <w:p w14:paraId="3DA38FD5" w14:textId="45C4DE00" w:rsidR="6A6A11D9" w:rsidRDefault="6A6A11D9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1575A" w14:textId="3D8C37C6" w:rsidR="0AA8B708" w:rsidRDefault="7D99AAAC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752BB" w14:textId="064B8AEE" w:rsidR="6A6A11D9" w:rsidRDefault="6A6A11D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08EE" w14:textId="55F07EBC" w:rsidR="6A6A11D9" w:rsidRDefault="6A6A11D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E0867" w14:textId="148A1819" w:rsidR="6A6A11D9" w:rsidRDefault="6A6A11D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09A89" w14:textId="68AC508C" w:rsidR="6A6A11D9" w:rsidRDefault="6A6A11D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6A6A11D9" w14:paraId="4E43C7DA" w14:textId="77777777" w:rsidTr="14BD3AAE">
        <w:trPr>
          <w:cantSplit/>
          <w:trHeight w:val="850"/>
        </w:trPr>
        <w:tc>
          <w:tcPr>
            <w:tcW w:w="780" w:type="dxa"/>
            <w:vMerge/>
            <w:textDirection w:val="btLr"/>
            <w:vAlign w:val="center"/>
          </w:tcPr>
          <w:p w14:paraId="6B7DB58D" w14:textId="77777777" w:rsidR="00296763" w:rsidRDefault="00296763"/>
        </w:tc>
        <w:tc>
          <w:tcPr>
            <w:tcW w:w="780" w:type="dxa"/>
            <w:vMerge/>
            <w:textDirection w:val="btLr"/>
            <w:vAlign w:val="center"/>
          </w:tcPr>
          <w:p w14:paraId="3A75752F" w14:textId="77777777" w:rsidR="00296763" w:rsidRDefault="00296763"/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8EC82" w14:textId="0B597C7A" w:rsidR="6A6A11D9" w:rsidRDefault="726979C3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14.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236E8" w14:textId="1DED2580" w:rsidR="18E18524" w:rsidRDefault="04728683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i czasopisma A5</w:t>
            </w:r>
          </w:p>
          <w:p w14:paraId="5174FA70" w14:textId="27A7A157" w:rsidR="6A6A11D9" w:rsidRDefault="6A6A11D9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E345F" w14:textId="528802FA" w:rsidR="0A15BDD5" w:rsidRDefault="1F9729B0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B4A87" w14:textId="60DE1591" w:rsidR="6A6A11D9" w:rsidRDefault="6A6A11D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559FB" w14:textId="13535DA6" w:rsidR="6A6A11D9" w:rsidRDefault="6A6A11D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7C50A" w14:textId="2B22CD46" w:rsidR="6A6A11D9" w:rsidRDefault="6A6A11D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4FA2E" w14:textId="692113CA" w:rsidR="6A6A11D9" w:rsidRDefault="6A6A11D9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05A0E8AB" w14:textId="77777777" w:rsidTr="14BD3AAE">
        <w:trPr>
          <w:trHeight w:val="850"/>
        </w:trPr>
        <w:tc>
          <w:tcPr>
            <w:tcW w:w="780" w:type="dxa"/>
            <w:vMerge/>
            <w:textDirection w:val="btLr"/>
            <w:vAlign w:val="center"/>
          </w:tcPr>
          <w:p w14:paraId="48A21919" w14:textId="77777777"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EF02B15" w14:textId="77777777" w:rsidR="005B5CFD" w:rsidRPr="003B2720" w:rsidRDefault="7674CA21" w:rsidP="373F1B10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Sekcja Muzykologii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F6DC0A" w14:textId="57DBBA37" w:rsidR="005B5CFD" w:rsidRPr="003B2720" w:rsidRDefault="125438C6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9732EB" w14:textId="77777777" w:rsidR="005B5CFD" w:rsidRPr="003B2720" w:rsidRDefault="7674CA21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Książki, nuty A3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FBD11F" w14:textId="77777777" w:rsidR="005B5CFD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D18F9B" w14:textId="55CBE6ED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8601FE" w14:textId="4E640F86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3CABC7" w14:textId="640E8D6C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08B5D1" w14:textId="530EA9D6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00D7186E" w14:textId="77777777" w:rsidTr="14BD3AAE">
        <w:trPr>
          <w:trHeight w:val="850"/>
        </w:trPr>
        <w:tc>
          <w:tcPr>
            <w:tcW w:w="780" w:type="dxa"/>
            <w:vMerge/>
            <w:textDirection w:val="btLr"/>
            <w:vAlign w:val="center"/>
          </w:tcPr>
          <w:p w14:paraId="16DEB4AB" w14:textId="77777777"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extDirection w:val="btLr"/>
            <w:vAlign w:val="center"/>
          </w:tcPr>
          <w:p w14:paraId="0AD9C6F4" w14:textId="77777777"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F06FB0" w14:textId="28F438BD" w:rsidR="005B5CFD" w:rsidRPr="003B2720" w:rsidRDefault="021D886F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16.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B2C128" w14:textId="77777777" w:rsidR="005B5CFD" w:rsidRPr="003B2720" w:rsidRDefault="7674CA21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Książki, nuty A4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830EAB" w14:textId="77777777" w:rsidR="005B5CFD" w:rsidRPr="003B2720" w:rsidRDefault="49250144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1F511A" w14:textId="49D4751E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9C3DC" w14:textId="36EC9299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23141B" w14:textId="218AB293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3B1409" w14:textId="25F071B4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4345D4CA" w14:textId="77777777" w:rsidTr="14BD3AAE">
        <w:trPr>
          <w:trHeight w:val="850"/>
        </w:trPr>
        <w:tc>
          <w:tcPr>
            <w:tcW w:w="780" w:type="dxa"/>
            <w:vMerge/>
            <w:textDirection w:val="btLr"/>
            <w:vAlign w:val="center"/>
          </w:tcPr>
          <w:p w14:paraId="562C75D1" w14:textId="77777777"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extDirection w:val="btLr"/>
            <w:vAlign w:val="center"/>
          </w:tcPr>
          <w:p w14:paraId="664355AD" w14:textId="77777777"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9B977D" w14:textId="173E5193" w:rsidR="005B5CFD" w:rsidRPr="003B2720" w:rsidRDefault="58329468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17.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3443FB" w14:textId="77777777" w:rsidR="005B5CFD" w:rsidRPr="003B2720" w:rsidRDefault="7674CA21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Książki, nuty A5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861898" w14:textId="77777777" w:rsidR="005B5CFD" w:rsidRPr="003B2720" w:rsidRDefault="49250144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965116" w14:textId="7E6C9651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F4E37C" w14:textId="14902421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FB30F8" w14:textId="33223B19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A6542E" w14:textId="0D8C8F22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1BA6E161" w14:textId="77777777" w:rsidTr="14BD3AAE">
        <w:trPr>
          <w:trHeight w:val="850"/>
        </w:trPr>
        <w:tc>
          <w:tcPr>
            <w:tcW w:w="780" w:type="dxa"/>
            <w:vMerge/>
            <w:textDirection w:val="btLr"/>
            <w:vAlign w:val="center"/>
          </w:tcPr>
          <w:p w14:paraId="3041E394" w14:textId="77777777"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extDirection w:val="btLr"/>
            <w:vAlign w:val="center"/>
          </w:tcPr>
          <w:p w14:paraId="722B00AE" w14:textId="77777777" w:rsidR="005B5CFD" w:rsidRPr="003B2720" w:rsidRDefault="005B5CFD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FB52BB" w14:textId="0EF24F75" w:rsidR="005B5CFD" w:rsidRPr="003B2720" w:rsidRDefault="404C2A8E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18.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BEBEA3" w14:textId="77777777" w:rsidR="005B5CFD" w:rsidRPr="003B2720" w:rsidRDefault="7674CA21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Czasopisma A4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FDD700" w14:textId="77777777" w:rsidR="005B5CFD" w:rsidRPr="003B2720" w:rsidRDefault="49250144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C6D796" w14:textId="5F727616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1831B3" w14:textId="74662EBB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E11D2A" w14:textId="09117A63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26E5D" w14:textId="5F845468" w:rsidR="005B5CFD" w:rsidRPr="003B2720" w:rsidRDefault="005B5C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28AA5C4B" w14:textId="77777777" w:rsidTr="14BD3AAE">
        <w:trPr>
          <w:cantSplit/>
          <w:trHeight w:val="68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E10062" w14:textId="6F66E130" w:rsidR="004D1FE2" w:rsidRPr="003B2720" w:rsidRDefault="004D1FE2" w:rsidP="373F1B10">
            <w:pPr>
              <w:ind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D7CBAE7" w14:textId="77777777" w:rsidR="004D1FE2" w:rsidRPr="003B2720" w:rsidRDefault="004D1FE2" w:rsidP="373F1B10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Sekcja Archeologii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687A85" w14:textId="27FCBFE7" w:rsidR="004D1FE2" w:rsidRPr="003B2720" w:rsidRDefault="440F7403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19.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C8734D" w14:textId="77777777" w:rsidR="004D1FE2" w:rsidRPr="003B2720" w:rsidRDefault="004D1FE2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A3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240AAE" w14:textId="77777777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431CDC" w14:textId="58FBDB3A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E398E2" w14:textId="6CF50F4D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287F21" w14:textId="06049E6A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E93A62" w14:textId="0128F170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52014D76" w14:textId="77777777" w:rsidTr="14BD3AAE">
        <w:trPr>
          <w:cantSplit/>
          <w:trHeight w:val="680"/>
        </w:trPr>
        <w:tc>
          <w:tcPr>
            <w:tcW w:w="780" w:type="dxa"/>
            <w:vMerge/>
            <w:textDirection w:val="btLr"/>
            <w:vAlign w:val="center"/>
          </w:tcPr>
          <w:p w14:paraId="384BA73E" w14:textId="77777777"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extDirection w:val="btLr"/>
            <w:vAlign w:val="center"/>
          </w:tcPr>
          <w:p w14:paraId="34B3F2EB" w14:textId="77777777"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A25113" w14:textId="6902FEC8" w:rsidR="004D1FE2" w:rsidRPr="003B2720" w:rsidRDefault="1684D49D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20.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D6D8B" w14:textId="77777777" w:rsidR="004D1FE2" w:rsidRPr="003B2720" w:rsidRDefault="004D1FE2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A4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5C510C" w14:textId="77777777" w:rsidR="004D1FE2" w:rsidRPr="003B2720" w:rsidRDefault="009C3E54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4F5C7" w14:textId="1514CB87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4020A7" w14:textId="73CA6A97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7B270A" w14:textId="4444B2E3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904CB7" w14:textId="76F7E4EF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1792CF8C" w14:textId="77777777" w:rsidTr="14BD3AAE">
        <w:trPr>
          <w:trHeight w:val="680"/>
        </w:trPr>
        <w:tc>
          <w:tcPr>
            <w:tcW w:w="780" w:type="dxa"/>
            <w:vMerge/>
            <w:textDirection w:val="btLr"/>
            <w:vAlign w:val="center"/>
          </w:tcPr>
          <w:p w14:paraId="06971CD3" w14:textId="77777777"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extDirection w:val="btLr"/>
            <w:vAlign w:val="center"/>
          </w:tcPr>
          <w:p w14:paraId="2A1F701D" w14:textId="77777777"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3440C" w14:textId="59FCFBAF" w:rsidR="004D1FE2" w:rsidRPr="003B2720" w:rsidRDefault="35B469F1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21.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19F8A" w14:textId="77777777" w:rsidR="004D1FE2" w:rsidRPr="003B2720" w:rsidRDefault="004D1FE2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 A5, B5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A9027" w14:textId="77777777" w:rsidR="004D1FE2" w:rsidRPr="003B2720" w:rsidRDefault="009C3E54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CA41" w14:textId="6DA4B746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6A722" w14:textId="40034D97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5CD12" w14:textId="29EFC5AF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0BBB2" w14:textId="37222C17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180BB2EE" w14:textId="77777777" w:rsidTr="14BD3AAE">
        <w:trPr>
          <w:trHeight w:val="680"/>
        </w:trPr>
        <w:tc>
          <w:tcPr>
            <w:tcW w:w="780" w:type="dxa"/>
            <w:vMerge/>
            <w:textDirection w:val="btLr"/>
            <w:vAlign w:val="center"/>
          </w:tcPr>
          <w:p w14:paraId="13CB595B" w14:textId="77777777"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extDirection w:val="btLr"/>
            <w:vAlign w:val="center"/>
          </w:tcPr>
          <w:p w14:paraId="6D9C8D39" w14:textId="77777777"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3A04A" w14:textId="10EA9776" w:rsidR="004D1FE2" w:rsidRPr="003B2720" w:rsidRDefault="5804173D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22.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F247A0" w14:textId="77777777" w:rsidR="004D1FE2" w:rsidRPr="003B2720" w:rsidRDefault="004D1FE2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Czasopisma A4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ED4AF3" w14:textId="77777777" w:rsidR="004D1FE2" w:rsidRPr="003B2720" w:rsidRDefault="009C3E54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5E05EE" w14:textId="1F7377DA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C17F8B" w14:textId="5713F7C7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4F7224" w14:textId="649AF001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E48A43" w14:textId="203320FF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0FF13D8F" w14:textId="77777777" w:rsidTr="14BD3AAE">
        <w:trPr>
          <w:trHeight w:val="680"/>
        </w:trPr>
        <w:tc>
          <w:tcPr>
            <w:tcW w:w="780" w:type="dxa"/>
            <w:vMerge/>
            <w:textDirection w:val="btLr"/>
            <w:vAlign w:val="center"/>
          </w:tcPr>
          <w:p w14:paraId="50F40DEB" w14:textId="77777777"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extDirection w:val="btLr"/>
            <w:vAlign w:val="center"/>
          </w:tcPr>
          <w:p w14:paraId="77A52294" w14:textId="77777777"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FDD55" w14:textId="59829B14" w:rsidR="004D1FE2" w:rsidRPr="003B2720" w:rsidRDefault="782F2847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23.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7683B" w14:textId="77777777" w:rsidR="004D1FE2" w:rsidRPr="003B2720" w:rsidRDefault="004D1FE2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Czasopisma A5, B5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2778B" w14:textId="77777777" w:rsidR="004D1FE2" w:rsidRPr="003B2720" w:rsidRDefault="009C3E54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DCDA8" w14:textId="06B2004B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EA2D7" w14:textId="5EC1B677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355C9" w14:textId="412E03FB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1F0B1" w14:textId="5820198D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310A4372" w14:textId="77777777" w:rsidTr="14BD3AAE">
        <w:trPr>
          <w:trHeight w:val="510"/>
        </w:trPr>
        <w:tc>
          <w:tcPr>
            <w:tcW w:w="780" w:type="dxa"/>
            <w:vMerge/>
            <w:textDirection w:val="btLr"/>
            <w:vAlign w:val="center"/>
          </w:tcPr>
          <w:p w14:paraId="717AAFBA" w14:textId="77777777" w:rsidR="004D1FE2" w:rsidRPr="003B2720" w:rsidRDefault="004D1FE2" w:rsidP="00301A15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A08DC9" w14:textId="77777777" w:rsidR="004D1FE2" w:rsidRPr="003B2720" w:rsidRDefault="004D1FE2" w:rsidP="373F1B10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Sekcja Historii Sztuki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3C25B" w14:textId="7A7E5C10" w:rsidR="004D1FE2" w:rsidRPr="003B2720" w:rsidRDefault="04775DBD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24.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1D1CE" w14:textId="63DC50F7" w:rsidR="004D1FE2" w:rsidRPr="003B2720" w:rsidRDefault="7F78EA43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="506A839A"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prawa</w:t>
            </w:r>
            <w:r w:rsidR="004D1FE2"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z napisami</w:t>
            </w:r>
            <w:r w:rsidR="4C42378A"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lub bez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65FF9" w14:textId="66A38F4C" w:rsidR="004D1FE2" w:rsidRPr="003B2720" w:rsidRDefault="1FF83435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E48EE" w14:textId="156EA40C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8EB2C" w14:textId="2CC7F430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FD38A" w14:textId="07BE124A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2DD96" w14:textId="09FD7769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0143D68D" w14:textId="77777777" w:rsidTr="14BD3AAE">
        <w:trPr>
          <w:trHeight w:val="510"/>
        </w:trPr>
        <w:tc>
          <w:tcPr>
            <w:tcW w:w="780" w:type="dxa"/>
            <w:vMerge/>
            <w:vAlign w:val="center"/>
          </w:tcPr>
          <w:p w14:paraId="27357532" w14:textId="77777777"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vAlign w:val="center"/>
          </w:tcPr>
          <w:p w14:paraId="07F023C8" w14:textId="77777777"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7E968" w14:textId="48669138" w:rsidR="004D1FE2" w:rsidRPr="003B2720" w:rsidRDefault="207DF7DD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25.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993E7" w14:textId="2EEA9527" w:rsidR="004D1FE2" w:rsidRPr="003B2720" w:rsidRDefault="18504766" w:rsidP="373F1B10">
            <w:pPr>
              <w:spacing w:line="259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Oprawa tekturowa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E336A" w14:textId="382EA957" w:rsidR="004D1FE2" w:rsidRPr="003B2720" w:rsidRDefault="2B6C1A15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B5498" w14:textId="5F8A0BCF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6C19D" w14:textId="0044F7AF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69460" w14:textId="2A435F78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F57B8" w14:textId="70C5B046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61D55832" w14:textId="77777777" w:rsidTr="14BD3AAE">
        <w:trPr>
          <w:trHeight w:val="510"/>
        </w:trPr>
        <w:tc>
          <w:tcPr>
            <w:tcW w:w="780" w:type="dxa"/>
            <w:vMerge/>
            <w:vAlign w:val="center"/>
          </w:tcPr>
          <w:p w14:paraId="54738AF4" w14:textId="77777777"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vAlign w:val="center"/>
          </w:tcPr>
          <w:p w14:paraId="46ABBD8F" w14:textId="77777777" w:rsidR="004D1FE2" w:rsidRPr="003B2720" w:rsidRDefault="004D1FE2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FB651" w14:textId="4401C49A" w:rsidR="004D1FE2" w:rsidRPr="003B2720" w:rsidRDefault="417722BE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26.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2AC81" w14:textId="5B169C49" w:rsidR="004D1FE2" w:rsidRPr="003B2720" w:rsidRDefault="49D1AD46" w:rsidP="373F1B10">
            <w:pPr>
              <w:spacing w:line="259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Inne naprawy książek i czasopism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68215" w14:textId="0E228D11" w:rsidR="004D1FE2" w:rsidRPr="003B2720" w:rsidRDefault="288D3908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BA33E" w14:textId="79B04D40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FCBC1" w14:textId="07FA275B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C6B09" w14:textId="760B84B1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2A365" w14:textId="659A1C28" w:rsidR="004D1FE2" w:rsidRPr="003B2720" w:rsidRDefault="004D1FE2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3B2720" w:rsidRPr="003B2720" w14:paraId="2E0C2B75" w14:textId="77777777" w:rsidTr="14BD3AAE">
        <w:trPr>
          <w:cantSplit/>
          <w:trHeight w:val="855"/>
        </w:trPr>
        <w:tc>
          <w:tcPr>
            <w:tcW w:w="15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57A9BC6" w14:textId="01DCE1BC" w:rsidR="00B936B4" w:rsidRPr="003B2720" w:rsidRDefault="574F71D6" w:rsidP="373F1B10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VIII. Biblioteka Wydziału Biologii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60467" w14:textId="553B1432" w:rsidR="00B936B4" w:rsidRPr="003B2720" w:rsidRDefault="43E54E4C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27.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887A2" w14:textId="59811DCE" w:rsidR="00B936B4" w:rsidRPr="003B2720" w:rsidRDefault="616EA9B7" w:rsidP="373F1B1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color w:val="000000" w:themeColor="text1"/>
                <w:sz w:val="20"/>
                <w:szCs w:val="20"/>
              </w:rPr>
              <w:t>Książki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72823" w14:textId="4DFD2664" w:rsidR="00B936B4" w:rsidRPr="003B2720" w:rsidRDefault="616EA9B7" w:rsidP="373F1B10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73F1B1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C6DE0" w14:textId="5A3C5AA0" w:rsidR="00B936B4" w:rsidRPr="003B2720" w:rsidRDefault="00B936B4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F9378" w14:textId="0F152D82" w:rsidR="00B936B4" w:rsidRPr="003B2720" w:rsidRDefault="00B936B4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6DD4E" w14:textId="5E285F06" w:rsidR="00B936B4" w:rsidRPr="003B2720" w:rsidRDefault="00B936B4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BEE8F" w14:textId="57E0E033" w:rsidR="00B936B4" w:rsidRPr="003B2720" w:rsidRDefault="00B936B4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88455FD" w14:paraId="2E3D5149" w14:textId="77777777" w:rsidTr="14BD3AAE">
        <w:trPr>
          <w:cantSplit/>
          <w:trHeight w:val="420"/>
        </w:trPr>
        <w:tc>
          <w:tcPr>
            <w:tcW w:w="15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8BB2976" w14:textId="38EF0B1D" w:rsidR="088455FD" w:rsidRDefault="088455FD" w:rsidP="088455FD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AFF83" w14:textId="01BACCF1" w:rsidR="088455FD" w:rsidRDefault="088455FD" w:rsidP="088455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C14F7" w14:textId="38984E85" w:rsidR="088455FD" w:rsidRDefault="088455FD" w:rsidP="088455F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54632" w14:textId="769D8068" w:rsidR="088455FD" w:rsidRDefault="7B6D669E" w:rsidP="14BD3AAE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14BD3AA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2255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7920" w14:textId="5100BED2" w:rsidR="088455FD" w:rsidRDefault="088455FD" w:rsidP="14BD3AAE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2B898" w14:textId="4D2EE410" w:rsidR="455CAB67" w:rsidRDefault="455CAB67" w:rsidP="373F1B10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54AF5" w14:textId="47789049" w:rsidR="088455FD" w:rsidRDefault="088455FD" w:rsidP="373F1B1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3CF28" w14:textId="0062252B" w:rsidR="4BAEFF24" w:rsidRDefault="4BAEFF24" w:rsidP="373F1B10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6D9869BC" w14:textId="00503365" w:rsidR="06E3DC6E" w:rsidRDefault="06E3DC6E"/>
    <w:p w14:paraId="3B88899E" w14:textId="77777777" w:rsidR="00F85077" w:rsidRPr="003B2720" w:rsidRDefault="00F85077" w:rsidP="00F85077">
      <w:pPr>
        <w:rPr>
          <w:vanish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80"/>
        <w:gridCol w:w="1701"/>
      </w:tblGrid>
      <w:tr w:rsidR="0038250F" w:rsidRPr="003B2720" w14:paraId="3761CA30" w14:textId="77777777" w:rsidTr="14BD3AAE">
        <w:trPr>
          <w:cantSplit/>
          <w:trHeight w:val="941"/>
          <w:jc w:val="center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14:paraId="7EA80B54" w14:textId="44710F14" w:rsidR="0038250F" w:rsidRPr="003B2720" w:rsidRDefault="566A573C" w:rsidP="00F239C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7F2F33BA">
              <w:rPr>
                <w:rFonts w:ascii="Arial" w:hAnsi="Arial" w:cs="Arial"/>
                <w:b/>
                <w:bCs/>
                <w:sz w:val="22"/>
                <w:szCs w:val="22"/>
              </w:rPr>
              <w:t>RAZEM:</w:t>
            </w:r>
            <w:r w:rsidR="42B94285" w:rsidRPr="7F2F33B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6A720D9D" w:rsidRPr="7F2F33BA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10B2D81F" w:rsidRPr="7F2F33BA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6A720D9D" w:rsidRPr="7F2F33BA">
              <w:rPr>
                <w:rFonts w:ascii="Arial" w:hAnsi="Arial" w:cs="Arial"/>
                <w:b/>
                <w:bCs/>
                <w:sz w:val="22"/>
                <w:szCs w:val="22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2BB2B" w14:textId="730C7754" w:rsidR="0038250F" w:rsidRPr="003B2720" w:rsidRDefault="0038250F" w:rsidP="00F239C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57C0D796" w14:textId="77777777" w:rsidR="00F239CC" w:rsidRPr="003B2720" w:rsidRDefault="00F239CC" w:rsidP="00637621">
      <w:pPr>
        <w:pStyle w:val="Styl1"/>
        <w:widowControl/>
        <w:spacing w:before="0"/>
        <w:rPr>
          <w:rFonts w:cs="Arial"/>
          <w:sz w:val="22"/>
          <w:szCs w:val="22"/>
        </w:rPr>
      </w:pPr>
    </w:p>
    <w:p w14:paraId="0D142F6F" w14:textId="77777777" w:rsidR="00852DEF" w:rsidRPr="003B2720" w:rsidRDefault="00852DEF" w:rsidP="00637621">
      <w:pPr>
        <w:pStyle w:val="Styl1"/>
        <w:widowControl/>
        <w:spacing w:before="0"/>
        <w:rPr>
          <w:rFonts w:cs="Arial"/>
          <w:sz w:val="22"/>
          <w:szCs w:val="22"/>
        </w:rPr>
      </w:pPr>
    </w:p>
    <w:p w14:paraId="07CD1843" w14:textId="77777777" w:rsidR="003B6FE6" w:rsidRPr="003B2720" w:rsidRDefault="00637621" w:rsidP="00046DFF">
      <w:pPr>
        <w:pStyle w:val="Tekstpodstawowywcity"/>
        <w:numPr>
          <w:ilvl w:val="0"/>
          <w:numId w:val="10"/>
        </w:numPr>
        <w:ind w:left="284" w:hanging="284"/>
        <w:rPr>
          <w:rFonts w:ascii="Arial" w:hAnsi="Arial" w:cs="Arial"/>
          <w:sz w:val="20"/>
          <w:szCs w:val="20"/>
        </w:rPr>
      </w:pPr>
      <w:r w:rsidRPr="003B2720">
        <w:rPr>
          <w:rFonts w:ascii="Arial" w:hAnsi="Arial" w:cs="Arial"/>
          <w:sz w:val="20"/>
          <w:szCs w:val="20"/>
        </w:rPr>
        <w:t>Powyższa cena obejmuje wszystkie koszty związane z realizacją przedmiotu zamówienia określonego w s</w:t>
      </w:r>
      <w:r w:rsidR="003944D3" w:rsidRPr="003B2720">
        <w:rPr>
          <w:rFonts w:ascii="Arial" w:hAnsi="Arial" w:cs="Arial"/>
          <w:sz w:val="20"/>
          <w:szCs w:val="20"/>
        </w:rPr>
        <w:t xml:space="preserve">zczegółowym wykazie </w:t>
      </w:r>
      <w:r w:rsidRPr="003B2720">
        <w:rPr>
          <w:rFonts w:ascii="Arial" w:hAnsi="Arial" w:cs="Arial"/>
          <w:sz w:val="20"/>
          <w:szCs w:val="20"/>
        </w:rPr>
        <w:t>zamówienia w szczególności</w:t>
      </w:r>
      <w:r w:rsidR="00C6498C" w:rsidRPr="003B2720">
        <w:rPr>
          <w:rFonts w:ascii="Arial" w:hAnsi="Arial" w:cs="Arial"/>
          <w:sz w:val="20"/>
          <w:szCs w:val="20"/>
        </w:rPr>
        <w:t>, koszty transportu i pozostałe.</w:t>
      </w:r>
    </w:p>
    <w:p w14:paraId="43196739" w14:textId="7E9EDB6F" w:rsidR="0004514E" w:rsidRPr="003B2720" w:rsidRDefault="0004514E" w:rsidP="00046DFF">
      <w:pPr>
        <w:pStyle w:val="Tekstpodstawowywcity"/>
        <w:numPr>
          <w:ilvl w:val="0"/>
          <w:numId w:val="10"/>
        </w:numPr>
        <w:ind w:left="284" w:hanging="284"/>
        <w:rPr>
          <w:rFonts w:ascii="Arial" w:hAnsi="Arial" w:cs="Arial"/>
          <w:sz w:val="20"/>
          <w:szCs w:val="20"/>
        </w:rPr>
      </w:pPr>
      <w:r w:rsidRPr="373F1B10">
        <w:rPr>
          <w:rFonts w:ascii="Arial" w:hAnsi="Arial" w:cs="Arial"/>
          <w:sz w:val="20"/>
          <w:szCs w:val="20"/>
        </w:rPr>
        <w:t>Przyjmuję do wiadomości fakt, że powyższe ilości są jedynie szacunkowe i w przypadku gdy kwot łącznego wynagrodzenia umowy nie zostanie wykorzystana, Wykonawcy nie przysługuje roszczenie o zapłatę kwoty stanowiącej różnicę pomiędzy łączną wartością wynagrodzenia, a wartością faktycznie zrealizowanych usług.</w:t>
      </w:r>
    </w:p>
    <w:p w14:paraId="193F43BC" w14:textId="77777777" w:rsidR="00BC3832" w:rsidRPr="003B2720" w:rsidRDefault="00BC3832" w:rsidP="00046DFF">
      <w:pPr>
        <w:pStyle w:val="Tekstpodstawowywcity"/>
        <w:numPr>
          <w:ilvl w:val="0"/>
          <w:numId w:val="10"/>
        </w:numPr>
        <w:ind w:left="284" w:hanging="284"/>
        <w:rPr>
          <w:rFonts w:ascii="Arial" w:hAnsi="Arial" w:cs="Arial"/>
          <w:sz w:val="20"/>
          <w:szCs w:val="20"/>
        </w:rPr>
      </w:pPr>
      <w:r w:rsidRPr="003B2720">
        <w:rPr>
          <w:rFonts w:ascii="Arial" w:hAnsi="Arial" w:cs="Arial"/>
          <w:sz w:val="20"/>
          <w:szCs w:val="20"/>
        </w:rPr>
        <w:t>Oświadczamy, że akceptujemy termin realizacji zamówienia.</w:t>
      </w:r>
    </w:p>
    <w:p w14:paraId="72893E62" w14:textId="77777777" w:rsidR="00BC3832" w:rsidRPr="003B2720" w:rsidRDefault="00BC3832" w:rsidP="00046DFF">
      <w:pPr>
        <w:pStyle w:val="Tekstpodstawowywcity"/>
        <w:numPr>
          <w:ilvl w:val="0"/>
          <w:numId w:val="10"/>
        </w:numPr>
        <w:ind w:left="284" w:hanging="284"/>
        <w:rPr>
          <w:rFonts w:ascii="Arial" w:hAnsi="Arial" w:cs="Arial"/>
          <w:sz w:val="20"/>
          <w:szCs w:val="20"/>
        </w:rPr>
      </w:pPr>
      <w:r w:rsidRPr="003B2720">
        <w:rPr>
          <w:rFonts w:ascii="Arial" w:hAnsi="Arial" w:cs="Arial"/>
          <w:sz w:val="20"/>
          <w:szCs w:val="20"/>
        </w:rPr>
        <w:t>Oświadczamy, że udzielamy gwarancji na okres 5 lat na wykonane przez nas usługi.</w:t>
      </w:r>
    </w:p>
    <w:p w14:paraId="4475AD14" w14:textId="77777777" w:rsidR="0004514E" w:rsidRPr="003B2720" w:rsidRDefault="0004514E" w:rsidP="00BC3832">
      <w:pPr>
        <w:pStyle w:val="Tekstpodstawowywcity"/>
        <w:ind w:left="0" w:firstLine="0"/>
        <w:rPr>
          <w:rFonts w:ascii="Arial" w:hAnsi="Arial" w:cs="Arial"/>
          <w:sz w:val="20"/>
          <w:szCs w:val="20"/>
        </w:rPr>
      </w:pPr>
    </w:p>
    <w:p w14:paraId="120C4E94" w14:textId="77777777" w:rsidR="003B6FE6" w:rsidRPr="003B2720" w:rsidRDefault="003B6FE6" w:rsidP="00C6498C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42AFC42D" w14:textId="77777777" w:rsidR="001C4212" w:rsidRPr="003B2720" w:rsidRDefault="001C4212" w:rsidP="00C6498C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271CA723" w14:textId="77777777" w:rsidR="001C4212" w:rsidRPr="003B2720" w:rsidRDefault="001C4212" w:rsidP="00C6498C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75FBE423" w14:textId="77777777" w:rsidR="001C4212" w:rsidRPr="003B2720" w:rsidRDefault="001C4212" w:rsidP="00C6498C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2D3F0BEC" w14:textId="77777777" w:rsidR="0093144A" w:rsidRPr="003B2720" w:rsidRDefault="0093144A" w:rsidP="00C6498C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35722CC8" w14:textId="06032D3E" w:rsidR="001B5B49" w:rsidRPr="003B2720" w:rsidRDefault="0AB733B2" w:rsidP="00596FF9">
      <w:pPr>
        <w:rPr>
          <w:rFonts w:ascii="Arial" w:hAnsi="Arial" w:cs="Arial"/>
        </w:rPr>
      </w:pPr>
      <w:r w:rsidRPr="0C0F65A7">
        <w:rPr>
          <w:rFonts w:ascii="Arial" w:hAnsi="Arial" w:cs="Arial"/>
          <w:sz w:val="20"/>
          <w:szCs w:val="20"/>
        </w:rPr>
        <w:t>........</w:t>
      </w:r>
      <w:r w:rsidR="315A26BF" w:rsidRPr="0C0F65A7">
        <w:rPr>
          <w:rFonts w:ascii="Arial" w:hAnsi="Arial" w:cs="Arial"/>
          <w:sz w:val="20"/>
          <w:szCs w:val="20"/>
        </w:rPr>
        <w:t>...</w:t>
      </w:r>
      <w:r w:rsidRPr="0C0F65A7">
        <w:rPr>
          <w:rFonts w:ascii="Arial" w:hAnsi="Arial" w:cs="Arial"/>
          <w:sz w:val="20"/>
          <w:szCs w:val="20"/>
        </w:rPr>
        <w:t>..................., dnia...........................</w:t>
      </w:r>
      <w:r w:rsidR="14E8A1B4" w:rsidRPr="0C0F65A7">
        <w:rPr>
          <w:rFonts w:ascii="Arial" w:hAnsi="Arial" w:cs="Arial"/>
          <w:sz w:val="20"/>
          <w:szCs w:val="20"/>
        </w:rPr>
        <w:t>....</w:t>
      </w:r>
      <w:r w:rsidRPr="0C0F65A7">
        <w:rPr>
          <w:rFonts w:ascii="Arial" w:hAnsi="Arial" w:cs="Arial"/>
        </w:rPr>
        <w:t xml:space="preserve">                 </w:t>
      </w:r>
    </w:p>
    <w:p w14:paraId="01184A4C" w14:textId="77777777" w:rsidR="00596FF9" w:rsidRPr="003B2720" w:rsidRDefault="00637621" w:rsidP="00596FF9">
      <w:pPr>
        <w:rPr>
          <w:rFonts w:ascii="Arial" w:hAnsi="Arial" w:cs="Arial"/>
        </w:rPr>
      </w:pPr>
      <w:r w:rsidRPr="003B2720">
        <w:rPr>
          <w:rFonts w:ascii="Arial" w:hAnsi="Arial" w:cs="Arial"/>
        </w:rPr>
        <w:t xml:space="preserve">             </w:t>
      </w:r>
      <w:r w:rsidR="00596FF9" w:rsidRPr="003B2720">
        <w:rPr>
          <w:rFonts w:ascii="Arial" w:hAnsi="Arial" w:cs="Arial"/>
        </w:rPr>
        <w:t xml:space="preserve">    </w:t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1B5B49" w:rsidRPr="003B2720">
        <w:rPr>
          <w:rFonts w:ascii="Arial" w:hAnsi="Arial" w:cs="Arial"/>
        </w:rPr>
        <w:tab/>
      </w:r>
      <w:r w:rsidR="00596FF9" w:rsidRPr="003B2720">
        <w:rPr>
          <w:rFonts w:ascii="Arial" w:hAnsi="Arial" w:cs="Arial"/>
        </w:rPr>
        <w:tab/>
        <w:t xml:space="preserve">.......................................................... </w:t>
      </w:r>
    </w:p>
    <w:p w14:paraId="303513C3" w14:textId="77777777" w:rsidR="00F239CC" w:rsidRPr="003B2720" w:rsidRDefault="00596FF9" w:rsidP="00301A15">
      <w:pPr>
        <w:pStyle w:val="Tekstpodstawowywcity"/>
        <w:tabs>
          <w:tab w:val="left" w:pos="3420"/>
        </w:tabs>
        <w:ind w:firstLine="4680"/>
        <w:jc w:val="center"/>
        <w:rPr>
          <w:rFonts w:ascii="Arial" w:hAnsi="Arial" w:cs="Arial"/>
          <w:sz w:val="22"/>
          <w:szCs w:val="22"/>
        </w:rPr>
      </w:pPr>
      <w:r w:rsidRPr="003B2720">
        <w:rPr>
          <w:rFonts w:ascii="Arial" w:hAnsi="Arial" w:cs="Arial"/>
          <w:sz w:val="18"/>
        </w:rPr>
        <w:t xml:space="preserve">          Podpis i pieczęć osoby(ób) uprawnionej(ych) </w:t>
      </w:r>
      <w:r w:rsidRPr="003B2720">
        <w:rPr>
          <w:rFonts w:ascii="Arial" w:hAnsi="Arial" w:cs="Arial"/>
          <w:sz w:val="18"/>
        </w:rPr>
        <w:tab/>
      </w:r>
      <w:r w:rsidRPr="003B2720">
        <w:rPr>
          <w:rFonts w:ascii="Arial" w:hAnsi="Arial" w:cs="Arial"/>
          <w:sz w:val="18"/>
        </w:rPr>
        <w:tab/>
      </w:r>
      <w:r w:rsidRPr="003B2720">
        <w:rPr>
          <w:rFonts w:ascii="Arial" w:hAnsi="Arial" w:cs="Arial"/>
          <w:sz w:val="18"/>
        </w:rPr>
        <w:tab/>
      </w:r>
      <w:r w:rsidRPr="003B2720">
        <w:rPr>
          <w:rFonts w:ascii="Arial" w:hAnsi="Arial" w:cs="Arial"/>
          <w:sz w:val="18"/>
        </w:rPr>
        <w:tab/>
      </w:r>
      <w:r w:rsidRPr="003B2720">
        <w:rPr>
          <w:rFonts w:ascii="Arial" w:hAnsi="Arial" w:cs="Arial"/>
          <w:sz w:val="18"/>
        </w:rPr>
        <w:tab/>
        <w:t>do reprezentowania Wykonawcy</w:t>
      </w:r>
    </w:p>
    <w:sectPr w:rsidR="00F239CC" w:rsidRPr="003B2720" w:rsidSect="006B31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F4315" w14:textId="77777777" w:rsidR="001E219D" w:rsidRDefault="001E219D">
      <w:r>
        <w:separator/>
      </w:r>
    </w:p>
  </w:endnote>
  <w:endnote w:type="continuationSeparator" w:id="0">
    <w:p w14:paraId="3CB648E9" w14:textId="77777777" w:rsidR="001E219D" w:rsidRDefault="001E2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430AD" w14:textId="77777777" w:rsidR="00093031" w:rsidRDefault="000930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F6B08" w14:textId="77777777"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E252C2">
      <w:rPr>
        <w:noProof/>
      </w:rPr>
      <w:t>3</w:t>
    </w:r>
    <w:r>
      <w:fldChar w:fldCharType="end"/>
    </w:r>
  </w:p>
  <w:p w14:paraId="3254BC2F" w14:textId="77777777" w:rsidR="00947FE8" w:rsidRDefault="00947F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4A53C" w14:textId="77777777" w:rsidR="00093031" w:rsidRDefault="000930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78E9E" w14:textId="77777777" w:rsidR="001E219D" w:rsidRDefault="001E219D">
      <w:r>
        <w:separator/>
      </w:r>
    </w:p>
  </w:footnote>
  <w:footnote w:type="continuationSeparator" w:id="0">
    <w:p w14:paraId="3C0395D3" w14:textId="77777777" w:rsidR="001E219D" w:rsidRDefault="001E21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AA9BC" w14:textId="77777777" w:rsidR="00093031" w:rsidRDefault="000930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E9592" w14:textId="22DE00CF" w:rsidR="00947FE8" w:rsidRPr="00C6498C" w:rsidRDefault="00093031" w:rsidP="00093031">
    <w:pPr>
      <w:pStyle w:val="Nagwek"/>
      <w:rPr>
        <w:rFonts w:ascii="Arial" w:hAnsi="Arial" w:cs="Arial"/>
      </w:rPr>
    </w:pPr>
    <w:r>
      <w:rPr>
        <w:rFonts w:ascii="Arial" w:hAnsi="Arial" w:cs="Arial"/>
      </w:rPr>
      <w:t>ZP3/2229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68954" w14:textId="77777777" w:rsidR="00093031" w:rsidRDefault="000930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6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8"/>
  </w:num>
  <w:num w:numId="5">
    <w:abstractNumId w:val="6"/>
  </w:num>
  <w:num w:numId="6">
    <w:abstractNumId w:val="4"/>
  </w:num>
  <w:num w:numId="7">
    <w:abstractNumId w:val="1"/>
  </w:num>
  <w:num w:numId="8">
    <w:abstractNumId w:val="7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7364"/>
    <w:rsid w:val="00024D14"/>
    <w:rsid w:val="00033D49"/>
    <w:rsid w:val="0003545F"/>
    <w:rsid w:val="00035989"/>
    <w:rsid w:val="0004514E"/>
    <w:rsid w:val="00046DFF"/>
    <w:rsid w:val="00056958"/>
    <w:rsid w:val="00075E9D"/>
    <w:rsid w:val="00087B89"/>
    <w:rsid w:val="00093031"/>
    <w:rsid w:val="000C5661"/>
    <w:rsid w:val="000C7B2A"/>
    <w:rsid w:val="000E0AFE"/>
    <w:rsid w:val="00150F46"/>
    <w:rsid w:val="001844C0"/>
    <w:rsid w:val="00186CD8"/>
    <w:rsid w:val="001B5B49"/>
    <w:rsid w:val="001C4212"/>
    <w:rsid w:val="001C5729"/>
    <w:rsid w:val="001D56EB"/>
    <w:rsid w:val="001D6C2C"/>
    <w:rsid w:val="001E219D"/>
    <w:rsid w:val="001E5105"/>
    <w:rsid w:val="001E6E0C"/>
    <w:rsid w:val="00203F3D"/>
    <w:rsid w:val="0021173F"/>
    <w:rsid w:val="00217492"/>
    <w:rsid w:val="0022579D"/>
    <w:rsid w:val="00233502"/>
    <w:rsid w:val="00241CC5"/>
    <w:rsid w:val="0026628B"/>
    <w:rsid w:val="00281913"/>
    <w:rsid w:val="00296763"/>
    <w:rsid w:val="002A080D"/>
    <w:rsid w:val="002A21D3"/>
    <w:rsid w:val="002B36E8"/>
    <w:rsid w:val="002B4637"/>
    <w:rsid w:val="002D452E"/>
    <w:rsid w:val="002F36DF"/>
    <w:rsid w:val="00301A15"/>
    <w:rsid w:val="0030290C"/>
    <w:rsid w:val="00306EB1"/>
    <w:rsid w:val="00315DFE"/>
    <w:rsid w:val="0032F600"/>
    <w:rsid w:val="0038250F"/>
    <w:rsid w:val="0039296D"/>
    <w:rsid w:val="003944D3"/>
    <w:rsid w:val="003B2720"/>
    <w:rsid w:val="003B2873"/>
    <w:rsid w:val="003B6FE6"/>
    <w:rsid w:val="003B73E3"/>
    <w:rsid w:val="003B77AD"/>
    <w:rsid w:val="003E8148"/>
    <w:rsid w:val="00405ADF"/>
    <w:rsid w:val="00410A79"/>
    <w:rsid w:val="00412323"/>
    <w:rsid w:val="0043547C"/>
    <w:rsid w:val="0049256C"/>
    <w:rsid w:val="004A5253"/>
    <w:rsid w:val="004D1FE2"/>
    <w:rsid w:val="004D4D24"/>
    <w:rsid w:val="005030E1"/>
    <w:rsid w:val="00511963"/>
    <w:rsid w:val="0051294D"/>
    <w:rsid w:val="00526072"/>
    <w:rsid w:val="005431D4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E52CF"/>
    <w:rsid w:val="005F1257"/>
    <w:rsid w:val="005F3016"/>
    <w:rsid w:val="00623670"/>
    <w:rsid w:val="006236CB"/>
    <w:rsid w:val="00634986"/>
    <w:rsid w:val="00637621"/>
    <w:rsid w:val="00640489"/>
    <w:rsid w:val="006407D2"/>
    <w:rsid w:val="00647673"/>
    <w:rsid w:val="006708D4"/>
    <w:rsid w:val="006B3168"/>
    <w:rsid w:val="006B6E64"/>
    <w:rsid w:val="006E679C"/>
    <w:rsid w:val="00725431"/>
    <w:rsid w:val="00752E5D"/>
    <w:rsid w:val="00753996"/>
    <w:rsid w:val="00764EA3"/>
    <w:rsid w:val="0077448A"/>
    <w:rsid w:val="00782127"/>
    <w:rsid w:val="007C5C64"/>
    <w:rsid w:val="008156A5"/>
    <w:rsid w:val="00826471"/>
    <w:rsid w:val="008525DF"/>
    <w:rsid w:val="00852DEF"/>
    <w:rsid w:val="00861E80"/>
    <w:rsid w:val="00880EFE"/>
    <w:rsid w:val="00885C00"/>
    <w:rsid w:val="0088780C"/>
    <w:rsid w:val="008911CA"/>
    <w:rsid w:val="008B0B92"/>
    <w:rsid w:val="008C15CA"/>
    <w:rsid w:val="008D3CFE"/>
    <w:rsid w:val="008F7720"/>
    <w:rsid w:val="008F7908"/>
    <w:rsid w:val="00900DA2"/>
    <w:rsid w:val="0093144A"/>
    <w:rsid w:val="00936393"/>
    <w:rsid w:val="00944FB7"/>
    <w:rsid w:val="00946C3D"/>
    <w:rsid w:val="00947FE8"/>
    <w:rsid w:val="00980196"/>
    <w:rsid w:val="00987519"/>
    <w:rsid w:val="009C3E54"/>
    <w:rsid w:val="009D511A"/>
    <w:rsid w:val="00A362F8"/>
    <w:rsid w:val="00A719CE"/>
    <w:rsid w:val="00A72727"/>
    <w:rsid w:val="00AE29B7"/>
    <w:rsid w:val="00AF495B"/>
    <w:rsid w:val="00B12D2D"/>
    <w:rsid w:val="00B27364"/>
    <w:rsid w:val="00B478C3"/>
    <w:rsid w:val="00B65410"/>
    <w:rsid w:val="00B72799"/>
    <w:rsid w:val="00B936B4"/>
    <w:rsid w:val="00BC3832"/>
    <w:rsid w:val="00BE6A7E"/>
    <w:rsid w:val="00C03A43"/>
    <w:rsid w:val="00C04E1E"/>
    <w:rsid w:val="00C04E6F"/>
    <w:rsid w:val="00C22165"/>
    <w:rsid w:val="00C232F5"/>
    <w:rsid w:val="00C5398B"/>
    <w:rsid w:val="00C56B1E"/>
    <w:rsid w:val="00C6498C"/>
    <w:rsid w:val="00C66669"/>
    <w:rsid w:val="00C67188"/>
    <w:rsid w:val="00C75D33"/>
    <w:rsid w:val="00C84826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948B7"/>
    <w:rsid w:val="00DA3206"/>
    <w:rsid w:val="00DB74B9"/>
    <w:rsid w:val="00DD05BC"/>
    <w:rsid w:val="00E21095"/>
    <w:rsid w:val="00E252C2"/>
    <w:rsid w:val="00E41FB6"/>
    <w:rsid w:val="00E47F86"/>
    <w:rsid w:val="00E50C69"/>
    <w:rsid w:val="00E6162A"/>
    <w:rsid w:val="00E64B32"/>
    <w:rsid w:val="00E6736F"/>
    <w:rsid w:val="00E83DC7"/>
    <w:rsid w:val="00EA48C9"/>
    <w:rsid w:val="00ED70A0"/>
    <w:rsid w:val="00EF7E03"/>
    <w:rsid w:val="00F239CC"/>
    <w:rsid w:val="00F24884"/>
    <w:rsid w:val="00F25D59"/>
    <w:rsid w:val="00F406C7"/>
    <w:rsid w:val="00F62326"/>
    <w:rsid w:val="00F70B37"/>
    <w:rsid w:val="00F803CF"/>
    <w:rsid w:val="00F85077"/>
    <w:rsid w:val="00FA6FE4"/>
    <w:rsid w:val="00FB0B23"/>
    <w:rsid w:val="00FE5775"/>
    <w:rsid w:val="00FF096C"/>
    <w:rsid w:val="0134B2F1"/>
    <w:rsid w:val="0136FE3A"/>
    <w:rsid w:val="0139169B"/>
    <w:rsid w:val="021D886F"/>
    <w:rsid w:val="0295890D"/>
    <w:rsid w:val="02A6743A"/>
    <w:rsid w:val="02BD895C"/>
    <w:rsid w:val="02F1C29F"/>
    <w:rsid w:val="035366A3"/>
    <w:rsid w:val="035F8A9D"/>
    <w:rsid w:val="0386881E"/>
    <w:rsid w:val="038E80C3"/>
    <w:rsid w:val="03EC56A3"/>
    <w:rsid w:val="03EDF4D2"/>
    <w:rsid w:val="043A661B"/>
    <w:rsid w:val="04728683"/>
    <w:rsid w:val="04734260"/>
    <w:rsid w:val="04775DBD"/>
    <w:rsid w:val="048BB5E5"/>
    <w:rsid w:val="04B3E318"/>
    <w:rsid w:val="04B847C6"/>
    <w:rsid w:val="04F903BB"/>
    <w:rsid w:val="05002719"/>
    <w:rsid w:val="0506090B"/>
    <w:rsid w:val="050EBF5C"/>
    <w:rsid w:val="05300861"/>
    <w:rsid w:val="05502597"/>
    <w:rsid w:val="056D2BBA"/>
    <w:rsid w:val="05882704"/>
    <w:rsid w:val="0589C533"/>
    <w:rsid w:val="05A8B9C3"/>
    <w:rsid w:val="05BA5144"/>
    <w:rsid w:val="05C69FC6"/>
    <w:rsid w:val="05E56811"/>
    <w:rsid w:val="06088A13"/>
    <w:rsid w:val="060F8619"/>
    <w:rsid w:val="0614BCA8"/>
    <w:rsid w:val="068DF86D"/>
    <w:rsid w:val="06A9F663"/>
    <w:rsid w:val="06CE0FD7"/>
    <w:rsid w:val="06E3DC6E"/>
    <w:rsid w:val="0711AB88"/>
    <w:rsid w:val="07121138"/>
    <w:rsid w:val="0723F765"/>
    <w:rsid w:val="072B2688"/>
    <w:rsid w:val="078D25C3"/>
    <w:rsid w:val="080B9852"/>
    <w:rsid w:val="0863FC08"/>
    <w:rsid w:val="088455FD"/>
    <w:rsid w:val="08BDD221"/>
    <w:rsid w:val="08E61553"/>
    <w:rsid w:val="09463A2A"/>
    <w:rsid w:val="09E0CA9C"/>
    <w:rsid w:val="0A0DD2EC"/>
    <w:rsid w:val="0A15BDD5"/>
    <w:rsid w:val="0A48435A"/>
    <w:rsid w:val="0A819673"/>
    <w:rsid w:val="0AA8B708"/>
    <w:rsid w:val="0AB733B2"/>
    <w:rsid w:val="0ACAAC61"/>
    <w:rsid w:val="0AE6E09C"/>
    <w:rsid w:val="0B303B47"/>
    <w:rsid w:val="0B476D61"/>
    <w:rsid w:val="0B7824AA"/>
    <w:rsid w:val="0B7ECB4A"/>
    <w:rsid w:val="0B905653"/>
    <w:rsid w:val="0BBF8198"/>
    <w:rsid w:val="0BE7560A"/>
    <w:rsid w:val="0BFE72F2"/>
    <w:rsid w:val="0C0F65A7"/>
    <w:rsid w:val="0C29E1A3"/>
    <w:rsid w:val="0C39703C"/>
    <w:rsid w:val="0C3F4DDB"/>
    <w:rsid w:val="0CDD7C5E"/>
    <w:rsid w:val="0CDF82C4"/>
    <w:rsid w:val="0CF57663"/>
    <w:rsid w:val="0D4D1255"/>
    <w:rsid w:val="0D60B818"/>
    <w:rsid w:val="0D6F9690"/>
    <w:rsid w:val="0D932F35"/>
    <w:rsid w:val="0DCCB67D"/>
    <w:rsid w:val="0DD61120"/>
    <w:rsid w:val="0E3A1061"/>
    <w:rsid w:val="0E4CA792"/>
    <w:rsid w:val="0E91F07E"/>
    <w:rsid w:val="0EBCC030"/>
    <w:rsid w:val="0F1F75D8"/>
    <w:rsid w:val="0F237BA5"/>
    <w:rsid w:val="0F3B0E4C"/>
    <w:rsid w:val="0F4E2717"/>
    <w:rsid w:val="0F5AE8C8"/>
    <w:rsid w:val="0F635742"/>
    <w:rsid w:val="0F8824FC"/>
    <w:rsid w:val="0FD0FB3F"/>
    <w:rsid w:val="1010DFFA"/>
    <w:rsid w:val="105B664F"/>
    <w:rsid w:val="1068A625"/>
    <w:rsid w:val="108695D3"/>
    <w:rsid w:val="10B2D81F"/>
    <w:rsid w:val="110C6BF8"/>
    <w:rsid w:val="111EB032"/>
    <w:rsid w:val="1136F89D"/>
    <w:rsid w:val="1178CAB7"/>
    <w:rsid w:val="118067D1"/>
    <w:rsid w:val="118A3578"/>
    <w:rsid w:val="119DB926"/>
    <w:rsid w:val="11BE5C91"/>
    <w:rsid w:val="11C4C21D"/>
    <w:rsid w:val="11D450FD"/>
    <w:rsid w:val="11F0F871"/>
    <w:rsid w:val="11F43BCF"/>
    <w:rsid w:val="1237404D"/>
    <w:rsid w:val="125438C6"/>
    <w:rsid w:val="126D170D"/>
    <w:rsid w:val="129F06B5"/>
    <w:rsid w:val="131CDB0D"/>
    <w:rsid w:val="13B19B53"/>
    <w:rsid w:val="13FFC55B"/>
    <w:rsid w:val="14586475"/>
    <w:rsid w:val="14635943"/>
    <w:rsid w:val="1467732C"/>
    <w:rsid w:val="1467744F"/>
    <w:rsid w:val="1496B9DB"/>
    <w:rsid w:val="14A8B42D"/>
    <w:rsid w:val="14BD3AAE"/>
    <w:rsid w:val="14CB75A6"/>
    <w:rsid w:val="14E8A1B4"/>
    <w:rsid w:val="157989E5"/>
    <w:rsid w:val="15ACD622"/>
    <w:rsid w:val="15CF29C6"/>
    <w:rsid w:val="1645CE16"/>
    <w:rsid w:val="1684D49D"/>
    <w:rsid w:val="1686D53C"/>
    <w:rsid w:val="16AC6E05"/>
    <w:rsid w:val="16D71957"/>
    <w:rsid w:val="16D91014"/>
    <w:rsid w:val="174F023C"/>
    <w:rsid w:val="17A12D93"/>
    <w:rsid w:val="17BFFF1C"/>
    <w:rsid w:val="17E15AB7"/>
    <w:rsid w:val="1839EE04"/>
    <w:rsid w:val="18504766"/>
    <w:rsid w:val="18675053"/>
    <w:rsid w:val="189B40C1"/>
    <w:rsid w:val="18E18524"/>
    <w:rsid w:val="190C51DA"/>
    <w:rsid w:val="1934B4C6"/>
    <w:rsid w:val="1952B046"/>
    <w:rsid w:val="195B233B"/>
    <w:rsid w:val="19B18D48"/>
    <w:rsid w:val="1A12437C"/>
    <w:rsid w:val="1A13FB08"/>
    <w:rsid w:val="1A46E95E"/>
    <w:rsid w:val="1A7C85D9"/>
    <w:rsid w:val="1A95D612"/>
    <w:rsid w:val="1AC5A22D"/>
    <w:rsid w:val="1AEE80A7"/>
    <w:rsid w:val="1B20CFF3"/>
    <w:rsid w:val="1B2841E7"/>
    <w:rsid w:val="1B4DF4B6"/>
    <w:rsid w:val="1B76C775"/>
    <w:rsid w:val="1BA10A7F"/>
    <w:rsid w:val="1BD198C3"/>
    <w:rsid w:val="1BF11BA8"/>
    <w:rsid w:val="1CB384DC"/>
    <w:rsid w:val="1CC66F9F"/>
    <w:rsid w:val="1CF3DA21"/>
    <w:rsid w:val="1D1D9CAA"/>
    <w:rsid w:val="1D499866"/>
    <w:rsid w:val="1D7693C2"/>
    <w:rsid w:val="1E262169"/>
    <w:rsid w:val="1EC005A8"/>
    <w:rsid w:val="1F05B72A"/>
    <w:rsid w:val="1F286768"/>
    <w:rsid w:val="1F9729B0"/>
    <w:rsid w:val="1FBC571C"/>
    <w:rsid w:val="1FD2AF9C"/>
    <w:rsid w:val="1FF83435"/>
    <w:rsid w:val="202165D9"/>
    <w:rsid w:val="2040BA46"/>
    <w:rsid w:val="20461537"/>
    <w:rsid w:val="207DF7DD"/>
    <w:rsid w:val="209B4C36"/>
    <w:rsid w:val="2108F14B"/>
    <w:rsid w:val="210FC12A"/>
    <w:rsid w:val="2116BC63"/>
    <w:rsid w:val="2188BF35"/>
    <w:rsid w:val="21A5E1AF"/>
    <w:rsid w:val="21AD5A95"/>
    <w:rsid w:val="21D12E9B"/>
    <w:rsid w:val="21DA361A"/>
    <w:rsid w:val="21F794E2"/>
    <w:rsid w:val="220EB3C3"/>
    <w:rsid w:val="224AE0AB"/>
    <w:rsid w:val="2254E54F"/>
    <w:rsid w:val="22914F57"/>
    <w:rsid w:val="22D6AE4E"/>
    <w:rsid w:val="23318D1E"/>
    <w:rsid w:val="23588BDD"/>
    <w:rsid w:val="237DB5F9"/>
    <w:rsid w:val="23B2A213"/>
    <w:rsid w:val="23B61C5F"/>
    <w:rsid w:val="23DB49ED"/>
    <w:rsid w:val="23F0C891"/>
    <w:rsid w:val="23F1785C"/>
    <w:rsid w:val="2403DACC"/>
    <w:rsid w:val="240BA02F"/>
    <w:rsid w:val="240C1472"/>
    <w:rsid w:val="241B7431"/>
    <w:rsid w:val="248CB304"/>
    <w:rsid w:val="24C378C6"/>
    <w:rsid w:val="24DF2F4A"/>
    <w:rsid w:val="2599732E"/>
    <w:rsid w:val="25A915D9"/>
    <w:rsid w:val="26413EC5"/>
    <w:rsid w:val="26682E7C"/>
    <w:rsid w:val="2688244A"/>
    <w:rsid w:val="2694D7B6"/>
    <w:rsid w:val="269AAB61"/>
    <w:rsid w:val="269E32CE"/>
    <w:rsid w:val="273787AB"/>
    <w:rsid w:val="274C1946"/>
    <w:rsid w:val="27540837"/>
    <w:rsid w:val="275F141D"/>
    <w:rsid w:val="27704B85"/>
    <w:rsid w:val="27772914"/>
    <w:rsid w:val="279669E5"/>
    <w:rsid w:val="27B7EF42"/>
    <w:rsid w:val="27C4D866"/>
    <w:rsid w:val="27EB2A44"/>
    <w:rsid w:val="280008F6"/>
    <w:rsid w:val="2802CFD5"/>
    <w:rsid w:val="28186639"/>
    <w:rsid w:val="284FC452"/>
    <w:rsid w:val="288D3908"/>
    <w:rsid w:val="28E81769"/>
    <w:rsid w:val="28E8A12F"/>
    <w:rsid w:val="2954B869"/>
    <w:rsid w:val="29A6E2C6"/>
    <w:rsid w:val="29D36200"/>
    <w:rsid w:val="2A62509E"/>
    <w:rsid w:val="2A6E2471"/>
    <w:rsid w:val="2AAAF1B8"/>
    <w:rsid w:val="2AB9E1BA"/>
    <w:rsid w:val="2B0C9F61"/>
    <w:rsid w:val="2B0DA410"/>
    <w:rsid w:val="2B2321F3"/>
    <w:rsid w:val="2B30F044"/>
    <w:rsid w:val="2B330B63"/>
    <w:rsid w:val="2B6C1A15"/>
    <w:rsid w:val="2B75BF35"/>
    <w:rsid w:val="2B8A89A1"/>
    <w:rsid w:val="2B9FFE8C"/>
    <w:rsid w:val="2BAF0E22"/>
    <w:rsid w:val="2BBF38A1"/>
    <w:rsid w:val="2BF6AD93"/>
    <w:rsid w:val="2C134802"/>
    <w:rsid w:val="2C2EF442"/>
    <w:rsid w:val="2CC9D472"/>
    <w:rsid w:val="2CD7744E"/>
    <w:rsid w:val="2CE0B4E3"/>
    <w:rsid w:val="2CE6FDC1"/>
    <w:rsid w:val="2CF5E55A"/>
    <w:rsid w:val="2D03C3DD"/>
    <w:rsid w:val="2D3C9936"/>
    <w:rsid w:val="2D5D88A7"/>
    <w:rsid w:val="2D74E961"/>
    <w:rsid w:val="2D835BFC"/>
    <w:rsid w:val="2E0CA160"/>
    <w:rsid w:val="2E23EAF4"/>
    <w:rsid w:val="2E9DE127"/>
    <w:rsid w:val="2EC5D20A"/>
    <w:rsid w:val="2F3F7DE5"/>
    <w:rsid w:val="2F4198BA"/>
    <w:rsid w:val="2F59F89B"/>
    <w:rsid w:val="2F810415"/>
    <w:rsid w:val="2FA9BABA"/>
    <w:rsid w:val="30313EFA"/>
    <w:rsid w:val="30F3DD6B"/>
    <w:rsid w:val="3119175F"/>
    <w:rsid w:val="315A26BF"/>
    <w:rsid w:val="326F2049"/>
    <w:rsid w:val="32720D2A"/>
    <w:rsid w:val="3283E1EE"/>
    <w:rsid w:val="32CA491B"/>
    <w:rsid w:val="32EC9CE6"/>
    <w:rsid w:val="334A5B1F"/>
    <w:rsid w:val="334F9557"/>
    <w:rsid w:val="337E92A3"/>
    <w:rsid w:val="3401A713"/>
    <w:rsid w:val="344089F9"/>
    <w:rsid w:val="348D2BF3"/>
    <w:rsid w:val="34AE5E10"/>
    <w:rsid w:val="34C6B3E8"/>
    <w:rsid w:val="34D37BF0"/>
    <w:rsid w:val="3542FFAA"/>
    <w:rsid w:val="355DB730"/>
    <w:rsid w:val="355E7598"/>
    <w:rsid w:val="35603995"/>
    <w:rsid w:val="356C7053"/>
    <w:rsid w:val="35B469F1"/>
    <w:rsid w:val="36407775"/>
    <w:rsid w:val="364E7221"/>
    <w:rsid w:val="366FC9E6"/>
    <w:rsid w:val="367B3AFA"/>
    <w:rsid w:val="36DE7662"/>
    <w:rsid w:val="370705C2"/>
    <w:rsid w:val="3716918B"/>
    <w:rsid w:val="371C5700"/>
    <w:rsid w:val="371C8206"/>
    <w:rsid w:val="373F1B10"/>
    <w:rsid w:val="374EBA22"/>
    <w:rsid w:val="379CA591"/>
    <w:rsid w:val="37AF6367"/>
    <w:rsid w:val="37D65FFE"/>
    <w:rsid w:val="37D7CD0E"/>
    <w:rsid w:val="37F82DE9"/>
    <w:rsid w:val="383B0AA1"/>
    <w:rsid w:val="3856D2D5"/>
    <w:rsid w:val="3870A733"/>
    <w:rsid w:val="38F7F60B"/>
    <w:rsid w:val="3952C7C8"/>
    <w:rsid w:val="39A5CD2C"/>
    <w:rsid w:val="39C8F08D"/>
    <w:rsid w:val="3A713C87"/>
    <w:rsid w:val="3A7C6CFF"/>
    <w:rsid w:val="3AC7E3E6"/>
    <w:rsid w:val="3BBC46C1"/>
    <w:rsid w:val="3BE8EE1F"/>
    <w:rsid w:val="3BF09BB8"/>
    <w:rsid w:val="3C1C537A"/>
    <w:rsid w:val="3C377075"/>
    <w:rsid w:val="3C950EF6"/>
    <w:rsid w:val="3CB383F6"/>
    <w:rsid w:val="3CD0679B"/>
    <w:rsid w:val="3CFB4B7E"/>
    <w:rsid w:val="3D01EB7C"/>
    <w:rsid w:val="3D149061"/>
    <w:rsid w:val="3D568D35"/>
    <w:rsid w:val="3D618F5F"/>
    <w:rsid w:val="3D7B73C8"/>
    <w:rsid w:val="3D907AA6"/>
    <w:rsid w:val="3DB25368"/>
    <w:rsid w:val="3DE914B5"/>
    <w:rsid w:val="3DF64992"/>
    <w:rsid w:val="3E65155A"/>
    <w:rsid w:val="3E77E252"/>
    <w:rsid w:val="3E9ED5BD"/>
    <w:rsid w:val="3EADFBC6"/>
    <w:rsid w:val="3EEC2F81"/>
    <w:rsid w:val="3F56C765"/>
    <w:rsid w:val="3F7DAA35"/>
    <w:rsid w:val="3F80E715"/>
    <w:rsid w:val="3FCE94AC"/>
    <w:rsid w:val="3FCEC874"/>
    <w:rsid w:val="3FCF65D4"/>
    <w:rsid w:val="3FD5FC2C"/>
    <w:rsid w:val="3FDD9119"/>
    <w:rsid w:val="3FFABF0D"/>
    <w:rsid w:val="40268021"/>
    <w:rsid w:val="4049D3F6"/>
    <w:rsid w:val="404C2A8E"/>
    <w:rsid w:val="406E4150"/>
    <w:rsid w:val="40B32CBA"/>
    <w:rsid w:val="40BADC81"/>
    <w:rsid w:val="40CB4DDE"/>
    <w:rsid w:val="40CBE934"/>
    <w:rsid w:val="40FB623C"/>
    <w:rsid w:val="41326DC7"/>
    <w:rsid w:val="41434D63"/>
    <w:rsid w:val="417722BE"/>
    <w:rsid w:val="41812887"/>
    <w:rsid w:val="418944C9"/>
    <w:rsid w:val="41AEAA9B"/>
    <w:rsid w:val="4223D170"/>
    <w:rsid w:val="42431119"/>
    <w:rsid w:val="425D0779"/>
    <w:rsid w:val="42718F91"/>
    <w:rsid w:val="428A6091"/>
    <w:rsid w:val="42B94285"/>
    <w:rsid w:val="42E21E4B"/>
    <w:rsid w:val="42F73118"/>
    <w:rsid w:val="4344B825"/>
    <w:rsid w:val="437D8E1A"/>
    <w:rsid w:val="438AC0C5"/>
    <w:rsid w:val="438CA521"/>
    <w:rsid w:val="43A6C1B2"/>
    <w:rsid w:val="43BEE79D"/>
    <w:rsid w:val="43E54E4C"/>
    <w:rsid w:val="440F7403"/>
    <w:rsid w:val="4418EB44"/>
    <w:rsid w:val="44C84F62"/>
    <w:rsid w:val="44E027B9"/>
    <w:rsid w:val="451EF089"/>
    <w:rsid w:val="45406177"/>
    <w:rsid w:val="45518557"/>
    <w:rsid w:val="455CAB67"/>
    <w:rsid w:val="4635AAEE"/>
    <w:rsid w:val="47056633"/>
    <w:rsid w:val="4707BB06"/>
    <w:rsid w:val="4733A671"/>
    <w:rsid w:val="474425DB"/>
    <w:rsid w:val="474AB54D"/>
    <w:rsid w:val="475B60FA"/>
    <w:rsid w:val="47832F45"/>
    <w:rsid w:val="47C4E884"/>
    <w:rsid w:val="483C1121"/>
    <w:rsid w:val="486C5DAF"/>
    <w:rsid w:val="48DFF63C"/>
    <w:rsid w:val="4902A765"/>
    <w:rsid w:val="4905CC8E"/>
    <w:rsid w:val="49189457"/>
    <w:rsid w:val="49250144"/>
    <w:rsid w:val="499721D9"/>
    <w:rsid w:val="49A73EBB"/>
    <w:rsid w:val="49D1AD46"/>
    <w:rsid w:val="4AB464B8"/>
    <w:rsid w:val="4ACECDE0"/>
    <w:rsid w:val="4AF30630"/>
    <w:rsid w:val="4AFD7665"/>
    <w:rsid w:val="4B0EA312"/>
    <w:rsid w:val="4B17BA0A"/>
    <w:rsid w:val="4B216CD5"/>
    <w:rsid w:val="4B65EE20"/>
    <w:rsid w:val="4B742D10"/>
    <w:rsid w:val="4BAEFF24"/>
    <w:rsid w:val="4BD5395E"/>
    <w:rsid w:val="4BF1EF92"/>
    <w:rsid w:val="4BFE002F"/>
    <w:rsid w:val="4C02947A"/>
    <w:rsid w:val="4C42378A"/>
    <w:rsid w:val="4C503519"/>
    <w:rsid w:val="4C5591F8"/>
    <w:rsid w:val="4C705A39"/>
    <w:rsid w:val="4CBDFD2E"/>
    <w:rsid w:val="4CCA94DA"/>
    <w:rsid w:val="4CE9EED1"/>
    <w:rsid w:val="4D3DB061"/>
    <w:rsid w:val="4D8AB774"/>
    <w:rsid w:val="4E2955DF"/>
    <w:rsid w:val="4E2C2D86"/>
    <w:rsid w:val="4E2D834E"/>
    <w:rsid w:val="4E381D54"/>
    <w:rsid w:val="4E4B136B"/>
    <w:rsid w:val="4E54C51E"/>
    <w:rsid w:val="4E5C9AE4"/>
    <w:rsid w:val="4E906B81"/>
    <w:rsid w:val="4EBA6FC6"/>
    <w:rsid w:val="4F1A6AEF"/>
    <w:rsid w:val="4F248DD7"/>
    <w:rsid w:val="4F2B4AC6"/>
    <w:rsid w:val="4F735F71"/>
    <w:rsid w:val="4FB05B9C"/>
    <w:rsid w:val="4FCA762B"/>
    <w:rsid w:val="4FCD0E67"/>
    <w:rsid w:val="4FCE05BE"/>
    <w:rsid w:val="4FDEE6A2"/>
    <w:rsid w:val="4FED0B4C"/>
    <w:rsid w:val="50044A71"/>
    <w:rsid w:val="505C78C8"/>
    <w:rsid w:val="506A839A"/>
    <w:rsid w:val="507E0FF7"/>
    <w:rsid w:val="509FDF7C"/>
    <w:rsid w:val="50BF1E03"/>
    <w:rsid w:val="50FB503A"/>
    <w:rsid w:val="5121DDED"/>
    <w:rsid w:val="5131684F"/>
    <w:rsid w:val="51E6F776"/>
    <w:rsid w:val="51F54BD8"/>
    <w:rsid w:val="52339E83"/>
    <w:rsid w:val="523BAFDD"/>
    <w:rsid w:val="5244C9E9"/>
    <w:rsid w:val="5317E7F0"/>
    <w:rsid w:val="538FD015"/>
    <w:rsid w:val="543AFB1C"/>
    <w:rsid w:val="54A6DD7B"/>
    <w:rsid w:val="54C1DFCA"/>
    <w:rsid w:val="54EEC06B"/>
    <w:rsid w:val="54F565DA"/>
    <w:rsid w:val="5504C4F8"/>
    <w:rsid w:val="555BEB77"/>
    <w:rsid w:val="556B066E"/>
    <w:rsid w:val="556C5474"/>
    <w:rsid w:val="559FEE35"/>
    <w:rsid w:val="55A75B79"/>
    <w:rsid w:val="55C6A701"/>
    <w:rsid w:val="55DFB643"/>
    <w:rsid w:val="56493715"/>
    <w:rsid w:val="566A573C"/>
    <w:rsid w:val="5674702D"/>
    <w:rsid w:val="56F4882D"/>
    <w:rsid w:val="56FBFF88"/>
    <w:rsid w:val="574F71D6"/>
    <w:rsid w:val="575D1556"/>
    <w:rsid w:val="576752AB"/>
    <w:rsid w:val="57A46000"/>
    <w:rsid w:val="57C0DC5B"/>
    <w:rsid w:val="57C90F5E"/>
    <w:rsid w:val="5803EFDE"/>
    <w:rsid w:val="5804173D"/>
    <w:rsid w:val="58125862"/>
    <w:rsid w:val="58329468"/>
    <w:rsid w:val="58581968"/>
    <w:rsid w:val="5968CEEC"/>
    <w:rsid w:val="59797BE6"/>
    <w:rsid w:val="59B7BD07"/>
    <w:rsid w:val="5A5E23B7"/>
    <w:rsid w:val="5A8735AA"/>
    <w:rsid w:val="5AB01305"/>
    <w:rsid w:val="5AB7EEA4"/>
    <w:rsid w:val="5AF31BF1"/>
    <w:rsid w:val="5B00C514"/>
    <w:rsid w:val="5B0AA499"/>
    <w:rsid w:val="5B625CA8"/>
    <w:rsid w:val="5BD0C08A"/>
    <w:rsid w:val="5C0AECD3"/>
    <w:rsid w:val="5C585A6A"/>
    <w:rsid w:val="5C6C001E"/>
    <w:rsid w:val="5C719B9B"/>
    <w:rsid w:val="5C72F4C2"/>
    <w:rsid w:val="5C76D6D9"/>
    <w:rsid w:val="5C9D8282"/>
    <w:rsid w:val="5CC5BC4F"/>
    <w:rsid w:val="5CE1E161"/>
    <w:rsid w:val="5D176F51"/>
    <w:rsid w:val="5D43A422"/>
    <w:rsid w:val="5D95C479"/>
    <w:rsid w:val="5DFECEB3"/>
    <w:rsid w:val="5E5F8AB5"/>
    <w:rsid w:val="5E788971"/>
    <w:rsid w:val="5E7AD786"/>
    <w:rsid w:val="5EBC0B2A"/>
    <w:rsid w:val="5EE91464"/>
    <w:rsid w:val="5F55A809"/>
    <w:rsid w:val="5F5D7693"/>
    <w:rsid w:val="5F5EF83C"/>
    <w:rsid w:val="5F767394"/>
    <w:rsid w:val="5F8FFA39"/>
    <w:rsid w:val="5FAEB411"/>
    <w:rsid w:val="5FD6C81B"/>
    <w:rsid w:val="604E920C"/>
    <w:rsid w:val="60547D7A"/>
    <w:rsid w:val="60CBA9D9"/>
    <w:rsid w:val="60FF0B07"/>
    <w:rsid w:val="614FECBF"/>
    <w:rsid w:val="616EA9B7"/>
    <w:rsid w:val="6180AE14"/>
    <w:rsid w:val="61B6B505"/>
    <w:rsid w:val="62150A69"/>
    <w:rsid w:val="623A3925"/>
    <w:rsid w:val="623BB72D"/>
    <w:rsid w:val="625041CF"/>
    <w:rsid w:val="62B508B8"/>
    <w:rsid w:val="633F04DF"/>
    <w:rsid w:val="63D7321A"/>
    <w:rsid w:val="63EADE12"/>
    <w:rsid w:val="63EC1230"/>
    <w:rsid w:val="64199DFA"/>
    <w:rsid w:val="641C3B68"/>
    <w:rsid w:val="645E5785"/>
    <w:rsid w:val="64A5FD10"/>
    <w:rsid w:val="64B70D6C"/>
    <w:rsid w:val="64F90050"/>
    <w:rsid w:val="65672F40"/>
    <w:rsid w:val="65768EFF"/>
    <w:rsid w:val="658FF841"/>
    <w:rsid w:val="659072DA"/>
    <w:rsid w:val="65CB31DB"/>
    <w:rsid w:val="65D5D1D7"/>
    <w:rsid w:val="65E840CD"/>
    <w:rsid w:val="6626E084"/>
    <w:rsid w:val="6682FA7D"/>
    <w:rsid w:val="66B74B86"/>
    <w:rsid w:val="66ED996C"/>
    <w:rsid w:val="66FE6980"/>
    <w:rsid w:val="6738D584"/>
    <w:rsid w:val="678AA586"/>
    <w:rsid w:val="67EB93C9"/>
    <w:rsid w:val="67FF54EA"/>
    <w:rsid w:val="681659F9"/>
    <w:rsid w:val="6818EC42"/>
    <w:rsid w:val="685A21F8"/>
    <w:rsid w:val="689066C2"/>
    <w:rsid w:val="68A895E1"/>
    <w:rsid w:val="69747DC8"/>
    <w:rsid w:val="69C0E4FF"/>
    <w:rsid w:val="6A5365DD"/>
    <w:rsid w:val="6A64C12A"/>
    <w:rsid w:val="6A6A11D9"/>
    <w:rsid w:val="6A720D9D"/>
    <w:rsid w:val="6A8B7634"/>
    <w:rsid w:val="6A98B2F0"/>
    <w:rsid w:val="6AB4B6E6"/>
    <w:rsid w:val="6ABBB8C9"/>
    <w:rsid w:val="6ADC9045"/>
    <w:rsid w:val="6B17E723"/>
    <w:rsid w:val="6B755E6C"/>
    <w:rsid w:val="6B7C7FBD"/>
    <w:rsid w:val="6B998CCF"/>
    <w:rsid w:val="6B9E81B4"/>
    <w:rsid w:val="6BABA9FA"/>
    <w:rsid w:val="6BC14683"/>
    <w:rsid w:val="6BDD2563"/>
    <w:rsid w:val="6BE224D9"/>
    <w:rsid w:val="6C034E5E"/>
    <w:rsid w:val="6C8B14F8"/>
    <w:rsid w:val="6CAFB26E"/>
    <w:rsid w:val="6CC6F528"/>
    <w:rsid w:val="6CF73449"/>
    <w:rsid w:val="6D015AD8"/>
    <w:rsid w:val="6D04A978"/>
    <w:rsid w:val="6D297812"/>
    <w:rsid w:val="6D5363E7"/>
    <w:rsid w:val="6D576FF3"/>
    <w:rsid w:val="6D5A84F9"/>
    <w:rsid w:val="6D6897AF"/>
    <w:rsid w:val="6D69AEA1"/>
    <w:rsid w:val="6D7CF188"/>
    <w:rsid w:val="6DBCEFF2"/>
    <w:rsid w:val="6E007056"/>
    <w:rsid w:val="6E4CEAFF"/>
    <w:rsid w:val="6E632027"/>
    <w:rsid w:val="6E74E07D"/>
    <w:rsid w:val="6E97CE01"/>
    <w:rsid w:val="6F04F019"/>
    <w:rsid w:val="6F31A6CC"/>
    <w:rsid w:val="6F7A453E"/>
    <w:rsid w:val="6F98F4D2"/>
    <w:rsid w:val="6FDAABB4"/>
    <w:rsid w:val="6FF621C0"/>
    <w:rsid w:val="700457AA"/>
    <w:rsid w:val="700DF1E8"/>
    <w:rsid w:val="7020ECD8"/>
    <w:rsid w:val="706533DD"/>
    <w:rsid w:val="70B29A90"/>
    <w:rsid w:val="70C9AB29"/>
    <w:rsid w:val="710E1D30"/>
    <w:rsid w:val="711E61F5"/>
    <w:rsid w:val="71426B6C"/>
    <w:rsid w:val="714D8332"/>
    <w:rsid w:val="715E98AE"/>
    <w:rsid w:val="71914652"/>
    <w:rsid w:val="71BE239B"/>
    <w:rsid w:val="71D9BE40"/>
    <w:rsid w:val="720FFA18"/>
    <w:rsid w:val="726979C3"/>
    <w:rsid w:val="72BC77DE"/>
    <w:rsid w:val="72C27599"/>
    <w:rsid w:val="72E743FC"/>
    <w:rsid w:val="72FE93C9"/>
    <w:rsid w:val="73473AD2"/>
    <w:rsid w:val="73AC680D"/>
    <w:rsid w:val="73AFFCED"/>
    <w:rsid w:val="73C03608"/>
    <w:rsid w:val="73D29E4D"/>
    <w:rsid w:val="74145DF5"/>
    <w:rsid w:val="74260714"/>
    <w:rsid w:val="74273CEC"/>
    <w:rsid w:val="743654FA"/>
    <w:rsid w:val="7465309D"/>
    <w:rsid w:val="7493B093"/>
    <w:rsid w:val="752186E9"/>
    <w:rsid w:val="7553E3D3"/>
    <w:rsid w:val="757C4476"/>
    <w:rsid w:val="75BA9C79"/>
    <w:rsid w:val="75D69AF4"/>
    <w:rsid w:val="7674CA21"/>
    <w:rsid w:val="76DB6763"/>
    <w:rsid w:val="76DBDBFF"/>
    <w:rsid w:val="76E1B31E"/>
    <w:rsid w:val="776B47F8"/>
    <w:rsid w:val="77A71F51"/>
    <w:rsid w:val="77A9F3D9"/>
    <w:rsid w:val="77AD0428"/>
    <w:rsid w:val="77AE4F2F"/>
    <w:rsid w:val="77BCF144"/>
    <w:rsid w:val="77D6AEC1"/>
    <w:rsid w:val="77EDB359"/>
    <w:rsid w:val="77F6DF12"/>
    <w:rsid w:val="782F2847"/>
    <w:rsid w:val="7833D878"/>
    <w:rsid w:val="784F072C"/>
    <w:rsid w:val="7857ADAA"/>
    <w:rsid w:val="786655A8"/>
    <w:rsid w:val="7893B877"/>
    <w:rsid w:val="78A4AEF3"/>
    <w:rsid w:val="78AA4CA0"/>
    <w:rsid w:val="78B2CC5B"/>
    <w:rsid w:val="78CCCCE5"/>
    <w:rsid w:val="79A77E6C"/>
    <w:rsid w:val="79B71090"/>
    <w:rsid w:val="7A235547"/>
    <w:rsid w:val="7A34386E"/>
    <w:rsid w:val="7A3BF511"/>
    <w:rsid w:val="7A4AE7CC"/>
    <w:rsid w:val="7AE89FC7"/>
    <w:rsid w:val="7AF90A68"/>
    <w:rsid w:val="7B0742FC"/>
    <w:rsid w:val="7B645783"/>
    <w:rsid w:val="7B687157"/>
    <w:rsid w:val="7B6D669E"/>
    <w:rsid w:val="7B8C40EC"/>
    <w:rsid w:val="7BB5193D"/>
    <w:rsid w:val="7BC61986"/>
    <w:rsid w:val="7BE650F0"/>
    <w:rsid w:val="7C4B29A4"/>
    <w:rsid w:val="7C4ED292"/>
    <w:rsid w:val="7CB194E8"/>
    <w:rsid w:val="7CEE933E"/>
    <w:rsid w:val="7D193F36"/>
    <w:rsid w:val="7D7EB34D"/>
    <w:rsid w:val="7D952DF8"/>
    <w:rsid w:val="7D99AAAC"/>
    <w:rsid w:val="7DBA4FBA"/>
    <w:rsid w:val="7DD332BE"/>
    <w:rsid w:val="7DEFBFC8"/>
    <w:rsid w:val="7E0F3788"/>
    <w:rsid w:val="7E174B6A"/>
    <w:rsid w:val="7E2A91E6"/>
    <w:rsid w:val="7E9BD3C8"/>
    <w:rsid w:val="7EABDDD4"/>
    <w:rsid w:val="7EB59D90"/>
    <w:rsid w:val="7EBB6E97"/>
    <w:rsid w:val="7F1F32E2"/>
    <w:rsid w:val="7F2F33BA"/>
    <w:rsid w:val="7F78EA43"/>
    <w:rsid w:val="7F86C70B"/>
    <w:rsid w:val="7F88432D"/>
    <w:rsid w:val="7FD34C64"/>
    <w:rsid w:val="7FE5F06E"/>
    <w:rsid w:val="7FF31D2D"/>
    <w:rsid w:val="7FF6B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01E899"/>
  <w15:docId w15:val="{BA9FFB6E-A45C-49F7-984C-5AA91C103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D1C6C-F5F6-4022-9DCE-049B8C683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403</Words>
  <Characters>2418</Characters>
  <Application>Microsoft Office Word</Application>
  <DocSecurity>0</DocSecurity>
  <Lines>20</Lines>
  <Paragraphs>5</Paragraphs>
  <ScaleCrop>false</ScaleCrop>
  <Company>Microsoft</Company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Aleksandra Korcz</cp:lastModifiedBy>
  <cp:revision>23</cp:revision>
  <cp:lastPrinted>2022-07-01T09:35:00Z</cp:lastPrinted>
  <dcterms:created xsi:type="dcterms:W3CDTF">2022-07-01T09:35:00Z</dcterms:created>
  <dcterms:modified xsi:type="dcterms:W3CDTF">2024-07-11T06:39:00Z</dcterms:modified>
</cp:coreProperties>
</file>