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CD763" w14:textId="4DA8E5AD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830E7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40EFFBE8" w14:textId="77777777" w:rsidTr="003C6C1A">
        <w:tc>
          <w:tcPr>
            <w:tcW w:w="8954" w:type="dxa"/>
            <w:shd w:val="clear" w:color="auto" w:fill="F2F2F2"/>
          </w:tcPr>
          <w:p w14:paraId="0E2873D2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19FCB1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5E150B9" w14:textId="77777777" w:rsidR="003C6C1A" w:rsidRPr="000431B5" w:rsidRDefault="003C6C1A" w:rsidP="003C6C1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BB4C187" w14:textId="77777777" w:rsidR="00BA3103" w:rsidRPr="00BA3103" w:rsidRDefault="00AA39D6" w:rsidP="00BA3103">
      <w:pPr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B94E8A" w:rsidRPr="00B94E8A">
        <w:t xml:space="preserve"> </w:t>
      </w:r>
      <w:r w:rsidR="00BA3103" w:rsidRPr="00BA3103">
        <w:rPr>
          <w:b/>
          <w:sz w:val="22"/>
          <w:szCs w:val="22"/>
        </w:rPr>
        <w:t>Stały serwis eksploatacyjny oraz asysta techniczna i subskrypcja na aktualizację dla oprogramowania KS-MEDIS, KS-SOMED, KS-ASW</w:t>
      </w:r>
    </w:p>
    <w:p w14:paraId="6A70522A" w14:textId="307111AA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</w:p>
    <w:p w14:paraId="720CFFE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7C146C8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CC56429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BA05C53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C6C1A" w:rsidRPr="000431B5" w14:paraId="2EDE8782" w14:textId="77777777" w:rsidTr="00696FF9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6647BD2F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31999A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1E258E4D" w14:textId="77777777" w:rsidTr="00696FF9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01428C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0D62B0CE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7259679A" w14:textId="77777777" w:rsidTr="00696FF9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21D0F40B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682F1C3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77E8BAB7" w14:textId="77777777" w:rsidTr="00696FF9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AE87D0C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122A2B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32D4B323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64FEB8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330A726E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0EC33057" w14:textId="77777777" w:rsidTr="00696FF9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24E9230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EF09650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3F3E793D" w14:textId="77777777" w:rsidTr="00696FF9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12232B3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47FFE69A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C6C1A" w:rsidRPr="000431B5" w14:paraId="65A307A1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BDE416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41E41268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C6C1A" w:rsidRPr="000431B5" w14:paraId="402BE9A0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A68A240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5B254744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4F51F5BB" w14:textId="77777777" w:rsidTr="00696FF9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FAE6482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1052B0B6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C6C1A" w:rsidRPr="000431B5" w14:paraId="21C32D92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64CE8F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1F912F82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1FD84C6B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47F87592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tel.                                          e-mail:</w:t>
            </w:r>
          </w:p>
        </w:tc>
      </w:tr>
    </w:tbl>
    <w:p w14:paraId="6B38197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4C217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67C87B7E" w14:textId="0C0D113D" w:rsidR="00BA3103" w:rsidRDefault="00BA3103" w:rsidP="00BA3103">
      <w:pPr>
        <w:jc w:val="both"/>
        <w:rPr>
          <w:sz w:val="22"/>
        </w:rPr>
      </w:pPr>
      <w:r>
        <w:rPr>
          <w:sz w:val="22"/>
        </w:rPr>
        <w:t xml:space="preserve">Zadanie nr 1: </w:t>
      </w:r>
    </w:p>
    <w:p w14:paraId="7E54ECAA" w14:textId="6774D035" w:rsidR="003C6C1A" w:rsidRPr="003C6C1A" w:rsidRDefault="003C6C1A" w:rsidP="00BA3103">
      <w:pPr>
        <w:jc w:val="both"/>
        <w:rPr>
          <w:sz w:val="22"/>
        </w:rPr>
      </w:pPr>
      <w:r w:rsidRPr="003C6C1A">
        <w:rPr>
          <w:sz w:val="22"/>
        </w:rPr>
        <w:t>wartość netto za wykonanie całości przedmiotu zamówienia wynosi ....................... zł</w:t>
      </w:r>
      <w:r w:rsidR="00BA3103">
        <w:rPr>
          <w:sz w:val="22"/>
        </w:rPr>
        <w:br/>
      </w:r>
      <w:r w:rsidRPr="003C6C1A">
        <w:rPr>
          <w:sz w:val="22"/>
        </w:rPr>
        <w:t>stawka  podatku VAT wynosi  ......%</w:t>
      </w:r>
    </w:p>
    <w:p w14:paraId="2DF82FE5" w14:textId="77777777" w:rsidR="003C6C1A" w:rsidRDefault="003C6C1A" w:rsidP="00BA3103">
      <w:pPr>
        <w:jc w:val="both"/>
        <w:rPr>
          <w:sz w:val="22"/>
        </w:rPr>
      </w:pPr>
      <w:r w:rsidRPr="003C6C1A">
        <w:rPr>
          <w:sz w:val="22"/>
        </w:rPr>
        <w:t>kwota podatku VAT wynosi ................................ zł</w:t>
      </w:r>
    </w:p>
    <w:p w14:paraId="0E01E381" w14:textId="79C2000A" w:rsidR="003C6C1A" w:rsidRPr="003C6C1A" w:rsidRDefault="003C6C1A" w:rsidP="00BA3103">
      <w:pPr>
        <w:jc w:val="both"/>
        <w:rPr>
          <w:sz w:val="22"/>
        </w:rPr>
      </w:pPr>
      <w:r w:rsidRPr="00BA3103">
        <w:rPr>
          <w:b/>
          <w:bCs/>
          <w:sz w:val="22"/>
        </w:rPr>
        <w:t>wartość brutto za wykonanie całości przedmiotu zamówienia wynosi ....................... z</w:t>
      </w:r>
      <w:r w:rsidRPr="003C6C1A">
        <w:rPr>
          <w:sz w:val="22"/>
        </w:rPr>
        <w:t>ł</w:t>
      </w:r>
      <w:r w:rsidR="00BA3103">
        <w:rPr>
          <w:sz w:val="22"/>
        </w:rPr>
        <w:br/>
      </w:r>
      <w:r w:rsidRPr="003C6C1A">
        <w:rPr>
          <w:sz w:val="22"/>
        </w:rPr>
        <w:t>(słownie: ............................................... zł),</w:t>
      </w:r>
    </w:p>
    <w:p w14:paraId="36E91C3E" w14:textId="63038ABD" w:rsidR="003C6C1A" w:rsidRPr="00A046B6" w:rsidRDefault="003C6C1A" w:rsidP="00BA3103">
      <w:pPr>
        <w:rPr>
          <w:bCs/>
          <w:sz w:val="22"/>
          <w:szCs w:val="22"/>
        </w:rPr>
      </w:pPr>
      <w:r w:rsidRPr="00A046B6">
        <w:rPr>
          <w:bCs/>
          <w:sz w:val="22"/>
          <w:szCs w:val="22"/>
        </w:rPr>
        <w:lastRenderedPageBreak/>
        <w:t xml:space="preserve">Termin wykonania umowy: 12 </w:t>
      </w:r>
      <w:r w:rsidRPr="00E830E7">
        <w:rPr>
          <w:bCs/>
          <w:sz w:val="22"/>
          <w:szCs w:val="22"/>
        </w:rPr>
        <w:t xml:space="preserve">miesięcy od </w:t>
      </w:r>
      <w:r w:rsidR="00E830E7" w:rsidRPr="00E830E7">
        <w:rPr>
          <w:bCs/>
          <w:sz w:val="22"/>
          <w:szCs w:val="22"/>
        </w:rPr>
        <w:t>daty zawarcia</w:t>
      </w:r>
      <w:r w:rsidR="00E830E7">
        <w:rPr>
          <w:bCs/>
          <w:sz w:val="22"/>
          <w:szCs w:val="22"/>
        </w:rPr>
        <w:t xml:space="preserve"> umowy</w:t>
      </w:r>
    </w:p>
    <w:p w14:paraId="0F17A990" w14:textId="27ED3A69" w:rsidR="003C6C1A" w:rsidRDefault="003C6C1A" w:rsidP="00BA3103">
      <w:pPr>
        <w:jc w:val="both"/>
        <w:rPr>
          <w:bCs/>
          <w:sz w:val="22"/>
          <w:szCs w:val="22"/>
        </w:rPr>
      </w:pPr>
      <w:r w:rsidRPr="00A046B6">
        <w:rPr>
          <w:bCs/>
          <w:sz w:val="22"/>
          <w:szCs w:val="22"/>
        </w:rPr>
        <w:t>Warunki płatności: 60 dni</w:t>
      </w:r>
    </w:p>
    <w:p w14:paraId="783587EA" w14:textId="77777777" w:rsidR="00BA3103" w:rsidRDefault="00BA3103" w:rsidP="00BA3103">
      <w:pPr>
        <w:spacing w:after="120"/>
        <w:jc w:val="both"/>
        <w:rPr>
          <w:sz w:val="22"/>
        </w:rPr>
      </w:pPr>
    </w:p>
    <w:p w14:paraId="1FD07924" w14:textId="3B8CCEEB" w:rsidR="00BA3103" w:rsidRDefault="00BA3103" w:rsidP="00BA3103">
      <w:pPr>
        <w:spacing w:after="120"/>
        <w:jc w:val="both"/>
        <w:rPr>
          <w:sz w:val="22"/>
        </w:rPr>
      </w:pPr>
      <w:r>
        <w:rPr>
          <w:sz w:val="22"/>
        </w:rPr>
        <w:t xml:space="preserve">Zadanie nr </w:t>
      </w:r>
      <w:r>
        <w:rPr>
          <w:sz w:val="22"/>
        </w:rPr>
        <w:t>2</w:t>
      </w:r>
      <w:r>
        <w:rPr>
          <w:sz w:val="22"/>
        </w:rPr>
        <w:t xml:space="preserve">: </w:t>
      </w:r>
    </w:p>
    <w:p w14:paraId="4B6870D6" w14:textId="37F2725D" w:rsidR="00BA3103" w:rsidRPr="003C6C1A" w:rsidRDefault="00BA3103" w:rsidP="00BA3103">
      <w:pPr>
        <w:jc w:val="both"/>
        <w:rPr>
          <w:sz w:val="22"/>
        </w:rPr>
      </w:pPr>
      <w:r w:rsidRPr="003C6C1A">
        <w:rPr>
          <w:sz w:val="22"/>
        </w:rPr>
        <w:t>wartość netto za wykonanie całości przedmiotu zamówienia wynosi ....................... zł</w:t>
      </w:r>
      <w:r>
        <w:rPr>
          <w:sz w:val="22"/>
        </w:rPr>
        <w:br/>
      </w:r>
      <w:r w:rsidRPr="003C6C1A">
        <w:rPr>
          <w:sz w:val="22"/>
        </w:rPr>
        <w:t>stawka  podatku VAT wynosi  ......%</w:t>
      </w:r>
    </w:p>
    <w:p w14:paraId="00BD942B" w14:textId="77777777" w:rsidR="00BA3103" w:rsidRDefault="00BA3103" w:rsidP="00BA3103">
      <w:pPr>
        <w:jc w:val="both"/>
        <w:rPr>
          <w:sz w:val="22"/>
        </w:rPr>
      </w:pPr>
      <w:r w:rsidRPr="003C6C1A">
        <w:rPr>
          <w:sz w:val="22"/>
        </w:rPr>
        <w:t>kwota podatku VAT wynosi ................................ zł</w:t>
      </w:r>
    </w:p>
    <w:p w14:paraId="03E9E19C" w14:textId="77777777" w:rsidR="00BA3103" w:rsidRPr="003C6C1A" w:rsidRDefault="00BA3103" w:rsidP="00BA3103">
      <w:pPr>
        <w:jc w:val="both"/>
        <w:rPr>
          <w:sz w:val="22"/>
        </w:rPr>
      </w:pPr>
      <w:r w:rsidRPr="00BA3103">
        <w:rPr>
          <w:b/>
          <w:bCs/>
          <w:sz w:val="22"/>
        </w:rPr>
        <w:t>wartość brutto za wykonanie całości przedmiotu zamówienia wynosi</w:t>
      </w:r>
      <w:r w:rsidRPr="003C6C1A">
        <w:rPr>
          <w:sz w:val="22"/>
        </w:rPr>
        <w:t xml:space="preserve"> ....................... zł</w:t>
      </w:r>
      <w:r>
        <w:rPr>
          <w:sz w:val="22"/>
        </w:rPr>
        <w:br/>
      </w:r>
      <w:r w:rsidRPr="003C6C1A">
        <w:rPr>
          <w:sz w:val="22"/>
        </w:rPr>
        <w:t>(słownie: ............................................... zł),</w:t>
      </w:r>
    </w:p>
    <w:p w14:paraId="72ADED2A" w14:textId="157067E9" w:rsidR="00BA3103" w:rsidRPr="00BA3103" w:rsidRDefault="00BA3103" w:rsidP="00BA3103">
      <w:pPr>
        <w:spacing w:line="276" w:lineRule="auto"/>
        <w:jc w:val="both"/>
        <w:rPr>
          <w:bCs/>
          <w:sz w:val="22"/>
        </w:rPr>
      </w:pPr>
      <w:r w:rsidRPr="00BA3103">
        <w:rPr>
          <w:bCs/>
          <w:sz w:val="22"/>
        </w:rPr>
        <w:t>Wyliczona zgodnie z tabelą formularza cenowego (załącznik nr  do SWZ) – stanowiący załącznik do oferty</w:t>
      </w:r>
    </w:p>
    <w:p w14:paraId="3E80C2B0" w14:textId="02E9147F" w:rsidR="00BA3103" w:rsidRPr="00A046B6" w:rsidRDefault="00BA3103" w:rsidP="00BA3103">
      <w:pPr>
        <w:rPr>
          <w:bCs/>
          <w:sz w:val="22"/>
          <w:szCs w:val="22"/>
        </w:rPr>
      </w:pPr>
      <w:r w:rsidRPr="00A046B6">
        <w:rPr>
          <w:bCs/>
          <w:sz w:val="22"/>
          <w:szCs w:val="22"/>
        </w:rPr>
        <w:t xml:space="preserve">Termin wykonania umowy: 12 </w:t>
      </w:r>
      <w:r w:rsidRPr="00E830E7">
        <w:rPr>
          <w:bCs/>
          <w:sz w:val="22"/>
          <w:szCs w:val="22"/>
        </w:rPr>
        <w:t>miesięcy od daty zawarcia</w:t>
      </w:r>
      <w:r>
        <w:rPr>
          <w:bCs/>
          <w:sz w:val="22"/>
          <w:szCs w:val="22"/>
        </w:rPr>
        <w:t xml:space="preserve"> umowy</w:t>
      </w:r>
    </w:p>
    <w:p w14:paraId="6CB9B4EE" w14:textId="77777777" w:rsidR="00BA3103" w:rsidRDefault="00BA3103" w:rsidP="00BA3103">
      <w:pPr>
        <w:jc w:val="both"/>
        <w:rPr>
          <w:bCs/>
          <w:sz w:val="22"/>
          <w:szCs w:val="22"/>
        </w:rPr>
      </w:pPr>
      <w:r w:rsidRPr="00A046B6">
        <w:rPr>
          <w:bCs/>
          <w:sz w:val="22"/>
          <w:szCs w:val="22"/>
        </w:rPr>
        <w:t>Warunki płatności: 60 dni</w:t>
      </w:r>
    </w:p>
    <w:p w14:paraId="60C0D515" w14:textId="77777777" w:rsidR="003C6C1A" w:rsidRPr="003C6C1A" w:rsidRDefault="003C6C1A" w:rsidP="003C6C1A">
      <w:pPr>
        <w:spacing w:after="120"/>
        <w:jc w:val="both"/>
        <w:rPr>
          <w:sz w:val="22"/>
        </w:rPr>
      </w:pPr>
    </w:p>
    <w:p w14:paraId="1D06D57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0828619A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1035097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DB80C3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8BA7858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4A7AF4C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F9AA82B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FFCBCAB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DDEBF9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568EB0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0D705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118EA1F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2642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9AAB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6702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107A11F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A875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6296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E713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0EFE8E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8485A4F" w14:textId="77777777" w:rsidR="00FF57EE" w:rsidRPr="003C6C1A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1874C407" w14:textId="77777777" w:rsidR="003C6C1A" w:rsidRPr="00A14CA3" w:rsidRDefault="003C6C1A" w:rsidP="003C6C1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5290FA76" w14:textId="77777777" w:rsidR="003C6C1A" w:rsidRPr="00A14CA3" w:rsidRDefault="003C6C1A" w:rsidP="003C6C1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ABD88E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439D7A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A13751D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</w:t>
      </w:r>
      <w:proofErr w:type="spellStart"/>
      <w:r w:rsidR="0012230C" w:rsidRPr="0012230C">
        <w:rPr>
          <w:bCs/>
          <w:sz w:val="22"/>
          <w:szCs w:val="22"/>
        </w:rPr>
        <w:t>t.j</w:t>
      </w:r>
      <w:proofErr w:type="spellEnd"/>
      <w:r w:rsidR="0012230C" w:rsidRPr="0012230C">
        <w:rPr>
          <w:bCs/>
          <w:sz w:val="22"/>
          <w:szCs w:val="22"/>
        </w:rPr>
        <w:t>. Dz.U.2021.0.685)</w:t>
      </w:r>
    </w:p>
    <w:p w14:paraId="3780CA0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2D2547D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</w:t>
      </w:r>
      <w:proofErr w:type="spellStart"/>
      <w:r w:rsidR="0012230C" w:rsidRPr="0012230C">
        <w:rPr>
          <w:bCs/>
          <w:sz w:val="22"/>
          <w:szCs w:val="22"/>
        </w:rPr>
        <w:t>t.j</w:t>
      </w:r>
      <w:proofErr w:type="spellEnd"/>
      <w:r w:rsidR="0012230C" w:rsidRPr="0012230C">
        <w:rPr>
          <w:bCs/>
          <w:sz w:val="22"/>
          <w:szCs w:val="22"/>
        </w:rPr>
        <w:t>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 xml:space="preserve">wskazujemy </w:t>
      </w:r>
      <w:r w:rsidRPr="00CE3AE6">
        <w:rPr>
          <w:bCs/>
          <w:sz w:val="22"/>
          <w:szCs w:val="22"/>
        </w:rPr>
        <w:lastRenderedPageBreak/>
        <w:t>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0C7D3B4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002E3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FA59B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5071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1F729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3F1256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83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8A9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8C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4D4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5A1E726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02B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EA9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80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62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D1796A2" w14:textId="77777777" w:rsidR="007D475B" w:rsidRPr="007D475B" w:rsidRDefault="007D475B" w:rsidP="00A131BE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6CFAAE0C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7F40375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727BF4BC" w14:textId="77777777" w:rsidTr="00DC336F">
        <w:tc>
          <w:tcPr>
            <w:tcW w:w="2551" w:type="dxa"/>
            <w:shd w:val="clear" w:color="auto" w:fill="auto"/>
            <w:vAlign w:val="center"/>
          </w:tcPr>
          <w:p w14:paraId="17359E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F0EB67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534D6D5" w14:textId="77777777" w:rsidTr="00DC336F">
        <w:tc>
          <w:tcPr>
            <w:tcW w:w="2551" w:type="dxa"/>
            <w:shd w:val="clear" w:color="auto" w:fill="auto"/>
            <w:vAlign w:val="center"/>
          </w:tcPr>
          <w:p w14:paraId="1868BEF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572EE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FAAAAEA" w14:textId="77777777" w:rsidTr="00DC336F">
        <w:tc>
          <w:tcPr>
            <w:tcW w:w="2551" w:type="dxa"/>
            <w:shd w:val="clear" w:color="auto" w:fill="auto"/>
            <w:vAlign w:val="center"/>
          </w:tcPr>
          <w:p w14:paraId="7722688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E117B0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696F53" w14:textId="77777777" w:rsidTr="00DC336F">
        <w:tc>
          <w:tcPr>
            <w:tcW w:w="2551" w:type="dxa"/>
            <w:shd w:val="clear" w:color="auto" w:fill="auto"/>
            <w:vAlign w:val="center"/>
          </w:tcPr>
          <w:p w14:paraId="516BC35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E312BC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AE08A8E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13306DC3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3EF9533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93BAAAE" w14:textId="77777777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4AB897" w14:textId="77777777" w:rsidR="003C6C1A" w:rsidRPr="00085C92" w:rsidRDefault="003C6C1A" w:rsidP="003C6C1A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5E984F9F" w14:textId="77777777" w:rsidR="003C6C1A" w:rsidRPr="00085C92" w:rsidRDefault="003C6C1A" w:rsidP="003C6C1A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14336DA4" w14:textId="77777777" w:rsidR="003C6C1A" w:rsidRPr="00085C92" w:rsidRDefault="003C6C1A" w:rsidP="003C6C1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1401EF1E" w14:textId="77777777" w:rsidR="003C6C1A" w:rsidRPr="00085C92" w:rsidRDefault="003C6C1A" w:rsidP="003C6C1A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293F10C4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372F1E3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BB684A2" w14:textId="77777777" w:rsidR="003C6C1A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0AF55F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3741207" w14:textId="77777777" w:rsidR="003C6C1A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6E4928D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9D6F660" w14:textId="77777777" w:rsidR="003C6C1A" w:rsidRDefault="003C6C1A" w:rsidP="003C6C1A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56B6A1D5" w14:textId="77777777" w:rsidR="003C6C1A" w:rsidRPr="00085C92" w:rsidRDefault="003C6C1A" w:rsidP="003C6C1A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76B43DE" w14:textId="77777777" w:rsidR="003C6C1A" w:rsidRPr="00085C92" w:rsidRDefault="003C6C1A" w:rsidP="003C6C1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9176D2C" w14:textId="77777777" w:rsidR="003C6C1A" w:rsidRPr="00085C92" w:rsidRDefault="003C6C1A" w:rsidP="003C6C1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2C3FC71" w14:textId="77777777" w:rsidR="003C6C1A" w:rsidRPr="00085C92" w:rsidRDefault="003C6C1A" w:rsidP="003C6C1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688C305" w14:textId="492DE2B7" w:rsidR="003C6C1A" w:rsidRPr="007D475B" w:rsidRDefault="003C6C1A" w:rsidP="003C6C1A">
      <w:pPr>
        <w:pStyle w:val="Akapitzlist"/>
        <w:spacing w:before="240" w:line="276" w:lineRule="auto"/>
        <w:jc w:val="both"/>
        <w:rPr>
          <w:b/>
          <w:sz w:val="22"/>
          <w:szCs w:val="22"/>
        </w:rPr>
      </w:pPr>
    </w:p>
    <w:p w14:paraId="610FB74A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32F7892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lastRenderedPageBreak/>
        <w:t>___________________________________</w:t>
      </w:r>
    </w:p>
    <w:p w14:paraId="5D56170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ADA05" w14:textId="77777777" w:rsidR="00CE7F9E" w:rsidRDefault="00CE7F9E" w:rsidP="00FF57EE">
      <w:r>
        <w:separator/>
      </w:r>
    </w:p>
  </w:endnote>
  <w:endnote w:type="continuationSeparator" w:id="0">
    <w:p w14:paraId="7F776251" w14:textId="77777777" w:rsidR="00CE7F9E" w:rsidRDefault="00CE7F9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BF4528" w14:textId="77777777" w:rsidR="00CE7F9E" w:rsidRDefault="00CE7F9E" w:rsidP="00FF57EE">
      <w:r>
        <w:separator/>
      </w:r>
    </w:p>
  </w:footnote>
  <w:footnote w:type="continuationSeparator" w:id="0">
    <w:p w14:paraId="21354FC0" w14:textId="77777777" w:rsidR="00CE7F9E" w:rsidRDefault="00CE7F9E" w:rsidP="00FF57EE">
      <w:r>
        <w:continuationSeparator/>
      </w:r>
    </w:p>
  </w:footnote>
  <w:footnote w:id="1">
    <w:p w14:paraId="4B30E880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E544D7E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32DB03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ACD245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AF7DDA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8F438" w14:textId="416E557F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A80338">
      <w:rPr>
        <w:sz w:val="20"/>
        <w:szCs w:val="20"/>
      </w:rPr>
      <w:t>SZW/DZP/</w:t>
    </w:r>
    <w:r w:rsidR="00B94E8A">
      <w:rPr>
        <w:sz w:val="20"/>
        <w:szCs w:val="20"/>
      </w:rPr>
      <w:t>6</w:t>
    </w:r>
    <w:r w:rsidR="00BA3103">
      <w:rPr>
        <w:sz w:val="20"/>
        <w:szCs w:val="20"/>
      </w:rPr>
      <w:t>5</w:t>
    </w:r>
    <w:r w:rsidR="00A80338">
      <w:rPr>
        <w:sz w:val="20"/>
        <w:szCs w:val="20"/>
      </w:rPr>
      <w:t>/202</w:t>
    </w:r>
    <w:r w:rsidR="00B94E8A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232DF"/>
    <w:multiLevelType w:val="hybridMultilevel"/>
    <w:tmpl w:val="86F60194"/>
    <w:lvl w:ilvl="0" w:tplc="B1EC4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71504481">
    <w:abstractNumId w:val="3"/>
  </w:num>
  <w:num w:numId="2" w16cid:durableId="1787457603">
    <w:abstractNumId w:val="1"/>
  </w:num>
  <w:num w:numId="3" w16cid:durableId="20783845">
    <w:abstractNumId w:val="2"/>
  </w:num>
  <w:num w:numId="4" w16cid:durableId="1809080953">
    <w:abstractNumId w:val="5"/>
  </w:num>
  <w:num w:numId="5" w16cid:durableId="806821728">
    <w:abstractNumId w:val="4"/>
  </w:num>
  <w:num w:numId="6" w16cid:durableId="900942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5E7"/>
    <w:rsid w:val="00100745"/>
    <w:rsid w:val="001063D3"/>
    <w:rsid w:val="0012230C"/>
    <w:rsid w:val="001435E7"/>
    <w:rsid w:val="00191F09"/>
    <w:rsid w:val="001C7D84"/>
    <w:rsid w:val="002214DB"/>
    <w:rsid w:val="00267D1F"/>
    <w:rsid w:val="002E612D"/>
    <w:rsid w:val="003355F1"/>
    <w:rsid w:val="003A1501"/>
    <w:rsid w:val="003B769C"/>
    <w:rsid w:val="003C6C1A"/>
    <w:rsid w:val="0046378F"/>
    <w:rsid w:val="004A409A"/>
    <w:rsid w:val="004D5A42"/>
    <w:rsid w:val="00525EFF"/>
    <w:rsid w:val="005844F6"/>
    <w:rsid w:val="005B154B"/>
    <w:rsid w:val="005F6F5F"/>
    <w:rsid w:val="00624221"/>
    <w:rsid w:val="006B63D6"/>
    <w:rsid w:val="006C641D"/>
    <w:rsid w:val="006D09E0"/>
    <w:rsid w:val="006F369D"/>
    <w:rsid w:val="007D475B"/>
    <w:rsid w:val="007E331F"/>
    <w:rsid w:val="007F3E87"/>
    <w:rsid w:val="008F4457"/>
    <w:rsid w:val="009312B4"/>
    <w:rsid w:val="0097776D"/>
    <w:rsid w:val="00983D1D"/>
    <w:rsid w:val="009D75A8"/>
    <w:rsid w:val="009E1163"/>
    <w:rsid w:val="00A046B6"/>
    <w:rsid w:val="00A131BE"/>
    <w:rsid w:val="00A50E18"/>
    <w:rsid w:val="00A80338"/>
    <w:rsid w:val="00AA39D6"/>
    <w:rsid w:val="00AE2ACB"/>
    <w:rsid w:val="00AF4AC3"/>
    <w:rsid w:val="00B47637"/>
    <w:rsid w:val="00B9086B"/>
    <w:rsid w:val="00B94E8A"/>
    <w:rsid w:val="00BA3103"/>
    <w:rsid w:val="00BC4F99"/>
    <w:rsid w:val="00C22F7D"/>
    <w:rsid w:val="00C24488"/>
    <w:rsid w:val="00CE3AE6"/>
    <w:rsid w:val="00CE7F9E"/>
    <w:rsid w:val="00D554C7"/>
    <w:rsid w:val="00DC336F"/>
    <w:rsid w:val="00E1735C"/>
    <w:rsid w:val="00E830E7"/>
    <w:rsid w:val="00EF1DD0"/>
    <w:rsid w:val="00F134D5"/>
    <w:rsid w:val="00F2527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2C61AD2"/>
  <w15:chartTrackingRefBased/>
  <w15:docId w15:val="{E7C1EB69-BA13-46A4-8CC8-36ACE9C9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FD8CB-4B8B-4095-AF3B-8026333F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4</Pages>
  <Words>837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8</cp:revision>
  <dcterms:created xsi:type="dcterms:W3CDTF">2022-10-18T11:48:00Z</dcterms:created>
  <dcterms:modified xsi:type="dcterms:W3CDTF">2024-07-08T11:42:00Z</dcterms:modified>
</cp:coreProperties>
</file>