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B046DD" w14:textId="52F085DC" w:rsidR="00AB456A" w:rsidRDefault="00AB456A" w:rsidP="00AB456A">
      <w:pPr>
        <w:pStyle w:val="Nagwek4"/>
        <w:jc w:val="left"/>
        <w:rPr>
          <w:bCs/>
          <w:i w:val="0"/>
          <w:sz w:val="22"/>
          <w:szCs w:val="22"/>
        </w:rPr>
      </w:pPr>
    </w:p>
    <w:p w14:paraId="2ABD47DD" w14:textId="77777777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5E430CA3" w14:textId="32225FD8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7A03BE34" w:rsidR="00025386" w:rsidRPr="00D122CA" w:rsidRDefault="0093641B" w:rsidP="00025386">
      <w:pPr>
        <w:pStyle w:val="Nagwek4"/>
        <w:rPr>
          <w:bCs/>
          <w:i w:val="0"/>
          <w:sz w:val="22"/>
          <w:szCs w:val="22"/>
        </w:rPr>
      </w:pPr>
      <w:r w:rsidRPr="00D122CA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D122CA">
        <w:rPr>
          <w:bCs/>
          <w:i w:val="0"/>
          <w:sz w:val="22"/>
          <w:szCs w:val="22"/>
        </w:rPr>
        <w:t xml:space="preserve">Załącznik nr </w:t>
      </w:r>
      <w:r w:rsidR="00532E04">
        <w:rPr>
          <w:bCs/>
          <w:i w:val="0"/>
          <w:sz w:val="22"/>
          <w:szCs w:val="22"/>
        </w:rPr>
        <w:t>10</w:t>
      </w:r>
      <w:r w:rsidR="00000E4C" w:rsidRPr="00D122CA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Pr="00D122CA" w:rsidRDefault="00025386"/>
    <w:p w14:paraId="0A1934F7" w14:textId="77777777" w:rsidR="00025386" w:rsidRPr="00D122CA" w:rsidRDefault="00025386" w:rsidP="00025386"/>
    <w:p w14:paraId="3085088F" w14:textId="50E6F36C" w:rsidR="00A56A6F" w:rsidRPr="00D122CA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Znak Sprawy: </w:t>
      </w:r>
      <w:r w:rsidR="00513D3B" w:rsidRPr="00D122CA">
        <w:rPr>
          <w:rFonts w:ascii="Times New Roman" w:eastAsia="Times New Roman" w:hAnsi="Times New Roman"/>
          <w:b/>
          <w:lang w:eastAsia="pl-PL"/>
        </w:rPr>
        <w:t>SZW/</w:t>
      </w:r>
      <w:r w:rsidR="00211E8D" w:rsidRPr="00D122CA">
        <w:rPr>
          <w:rFonts w:ascii="Times New Roman" w:eastAsia="Times New Roman" w:hAnsi="Times New Roman"/>
          <w:b/>
          <w:lang w:eastAsia="pl-PL"/>
        </w:rPr>
        <w:t>D</w:t>
      </w:r>
      <w:r w:rsidR="00513D3B" w:rsidRPr="00D122CA">
        <w:rPr>
          <w:rFonts w:ascii="Times New Roman" w:eastAsia="Times New Roman" w:hAnsi="Times New Roman"/>
          <w:b/>
          <w:lang w:eastAsia="pl-PL"/>
        </w:rPr>
        <w:t>ZP/</w:t>
      </w:r>
      <w:r w:rsidR="008837E2">
        <w:rPr>
          <w:rFonts w:ascii="Times New Roman" w:eastAsia="Times New Roman" w:hAnsi="Times New Roman"/>
          <w:b/>
          <w:lang w:eastAsia="pl-PL"/>
        </w:rPr>
        <w:t>6</w:t>
      </w:r>
      <w:r w:rsidR="00532E04">
        <w:rPr>
          <w:rFonts w:ascii="Times New Roman" w:eastAsia="Times New Roman" w:hAnsi="Times New Roman"/>
          <w:b/>
          <w:lang w:eastAsia="pl-PL"/>
        </w:rPr>
        <w:t>5</w:t>
      </w:r>
      <w:r w:rsidR="00513D3B" w:rsidRPr="00D122CA">
        <w:rPr>
          <w:rFonts w:ascii="Times New Roman" w:eastAsia="Times New Roman" w:hAnsi="Times New Roman"/>
          <w:b/>
          <w:lang w:eastAsia="pl-PL"/>
        </w:rPr>
        <w:t>/20</w:t>
      </w:r>
      <w:r w:rsidR="002040ED" w:rsidRPr="00D122CA">
        <w:rPr>
          <w:rFonts w:ascii="Times New Roman" w:eastAsia="Times New Roman" w:hAnsi="Times New Roman"/>
          <w:b/>
          <w:lang w:eastAsia="pl-PL"/>
        </w:rPr>
        <w:t>2</w:t>
      </w:r>
      <w:r w:rsidR="00455C89">
        <w:rPr>
          <w:rFonts w:ascii="Times New Roman" w:eastAsia="Times New Roman" w:hAnsi="Times New Roman"/>
          <w:b/>
          <w:lang w:eastAsia="pl-PL"/>
        </w:rPr>
        <w:t>4</w:t>
      </w:r>
    </w:p>
    <w:p w14:paraId="7AA6279E" w14:textId="77777777" w:rsidR="00025386" w:rsidRPr="00D122CA" w:rsidRDefault="00025386" w:rsidP="00025386"/>
    <w:p w14:paraId="2A5E4C5B" w14:textId="77777777" w:rsidR="00F275BE" w:rsidRPr="00D122CA" w:rsidRDefault="00F275BE" w:rsidP="00F275BE"/>
    <w:p w14:paraId="7EA4191E" w14:textId="77777777" w:rsidR="00F275BE" w:rsidRPr="00D122CA" w:rsidRDefault="00F275BE" w:rsidP="00F275BE"/>
    <w:p w14:paraId="7864A0D6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OŚWIADCZENIE</w:t>
      </w:r>
    </w:p>
    <w:p w14:paraId="477B2535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 zatrudnieniu osób na podstawie umowy o pracę</w:t>
      </w:r>
    </w:p>
    <w:p w14:paraId="5A4F38A5" w14:textId="7777777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2C3CFC57" w14:textId="1FCE6F6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Składając ofertę w postępowaniu o udzielenie zamówienia </w:t>
      </w:r>
      <w:r w:rsidRPr="00D122CA">
        <w:rPr>
          <w:rFonts w:ascii="Times New Roman" w:hAnsi="Times New Roman"/>
        </w:rPr>
        <w:t xml:space="preserve">publicznego prowadzonego </w:t>
      </w:r>
      <w:r w:rsidRPr="00D122CA">
        <w:rPr>
          <w:rFonts w:ascii="Times New Roman" w:hAnsi="Times New Roman"/>
        </w:rPr>
        <w:br/>
        <w:t xml:space="preserve">w trybie </w:t>
      </w:r>
      <w:r w:rsidR="00FC6919" w:rsidRPr="00D122CA">
        <w:rPr>
          <w:rFonts w:ascii="Times New Roman" w:hAnsi="Times New Roman"/>
        </w:rPr>
        <w:t>nieograniczonym</w:t>
      </w:r>
      <w:r w:rsidRPr="00D122CA">
        <w:rPr>
          <w:rFonts w:ascii="Times New Roman" w:hAnsi="Times New Roman"/>
        </w:rPr>
        <w:t xml:space="preserve"> </w:t>
      </w:r>
      <w:r w:rsidRPr="00D122CA">
        <w:rPr>
          <w:rFonts w:ascii="Times New Roman" w:eastAsia="Times New Roman" w:hAnsi="Times New Roman"/>
          <w:lang w:eastAsia="pl-PL"/>
        </w:rPr>
        <w:t>na:</w:t>
      </w:r>
    </w:p>
    <w:p w14:paraId="5C819D95" w14:textId="77777777" w:rsidR="00532E04" w:rsidRPr="00532E04" w:rsidRDefault="00532E04" w:rsidP="00532E04">
      <w:pPr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532E04">
        <w:rPr>
          <w:rFonts w:ascii="Times New Roman" w:eastAsia="Times New Roman" w:hAnsi="Times New Roman"/>
          <w:b/>
          <w:bCs/>
          <w:lang w:eastAsia="pl-PL"/>
        </w:rPr>
        <w:t>Stały serwis eksploatacyjny oraz asysta techniczna i subskrypcja na aktualizację dla oprogramowania KS-MEDIS, KS-SOMED, KS-ASW</w:t>
      </w:r>
    </w:p>
    <w:p w14:paraId="55E662F7" w14:textId="1361BE04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b/>
          <w:bCs/>
          <w:lang w:eastAsia="pl-PL"/>
        </w:rPr>
        <w:t>sprawa nr SZW/DZP/</w:t>
      </w:r>
      <w:r w:rsidR="00532E04">
        <w:rPr>
          <w:rFonts w:ascii="Times New Roman" w:eastAsia="Times New Roman" w:hAnsi="Times New Roman"/>
          <w:b/>
          <w:bCs/>
          <w:lang w:eastAsia="pl-PL"/>
        </w:rPr>
        <w:t>65</w:t>
      </w:r>
      <w:r w:rsidRPr="00D122CA">
        <w:rPr>
          <w:rFonts w:ascii="Times New Roman" w:eastAsia="Times New Roman" w:hAnsi="Times New Roman"/>
          <w:b/>
          <w:bCs/>
          <w:lang w:eastAsia="pl-PL"/>
        </w:rPr>
        <w:t>/202</w:t>
      </w:r>
      <w:r w:rsidR="00455C89">
        <w:rPr>
          <w:rFonts w:ascii="Times New Roman" w:eastAsia="Times New Roman" w:hAnsi="Times New Roman"/>
          <w:b/>
          <w:bCs/>
          <w:lang w:eastAsia="pl-PL"/>
        </w:rPr>
        <w:t>4</w:t>
      </w:r>
    </w:p>
    <w:p w14:paraId="5A4B5351" w14:textId="77777777" w:rsidR="00F275BE" w:rsidRPr="00D122CA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Oświadczam(y), że</w:t>
      </w:r>
    </w:p>
    <w:p w14:paraId="16C83188" w14:textId="77777777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p w14:paraId="1920DF7D" w14:textId="77777777" w:rsidR="00F275BE" w:rsidRPr="00D122CA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</w:t>
      </w:r>
      <w:proofErr w:type="spellStart"/>
      <w:r w:rsidRPr="00D122CA">
        <w:rPr>
          <w:rFonts w:ascii="Times New Roman" w:hAnsi="Times New Roman"/>
          <w:bCs/>
        </w:rPr>
        <w:t>późn</w:t>
      </w:r>
      <w:proofErr w:type="spellEnd"/>
      <w:r w:rsidRPr="00D122CA">
        <w:rPr>
          <w:rFonts w:ascii="Times New Roman" w:hAnsi="Times New Roman"/>
          <w:bCs/>
        </w:rPr>
        <w:t>. zm.);</w:t>
      </w:r>
    </w:p>
    <w:p w14:paraId="1D2A70EA" w14:textId="761C82A5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zapoznaliśmy się z wymogami Zamawiającego odnośnie zatrudnienia przez Wykonawcę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lub Podwykonawcę osób wykonujących czynności w zakresie realizacji zamówienia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na podstawie umowy o pracę, określonymi w Specyfikacji Warunków Zamówienia i uznajemy </w:t>
      </w:r>
      <w:r w:rsid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>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07788"/>
    <w:rsid w:val="00025386"/>
    <w:rsid w:val="000423B9"/>
    <w:rsid w:val="000476EB"/>
    <w:rsid w:val="00053587"/>
    <w:rsid w:val="00084786"/>
    <w:rsid w:val="001C2314"/>
    <w:rsid w:val="002040ED"/>
    <w:rsid w:val="00211E8D"/>
    <w:rsid w:val="00257724"/>
    <w:rsid w:val="00400967"/>
    <w:rsid w:val="004374F2"/>
    <w:rsid w:val="00455C89"/>
    <w:rsid w:val="00460705"/>
    <w:rsid w:val="00485239"/>
    <w:rsid w:val="00513D3B"/>
    <w:rsid w:val="00532E04"/>
    <w:rsid w:val="0055145C"/>
    <w:rsid w:val="005624D8"/>
    <w:rsid w:val="00573E83"/>
    <w:rsid w:val="005C6FC2"/>
    <w:rsid w:val="00657A47"/>
    <w:rsid w:val="006905B8"/>
    <w:rsid w:val="006943C4"/>
    <w:rsid w:val="00745A44"/>
    <w:rsid w:val="007754DB"/>
    <w:rsid w:val="008837E2"/>
    <w:rsid w:val="008B797E"/>
    <w:rsid w:val="008F2498"/>
    <w:rsid w:val="0093641B"/>
    <w:rsid w:val="00A003A6"/>
    <w:rsid w:val="00A56A6F"/>
    <w:rsid w:val="00AB456A"/>
    <w:rsid w:val="00AF479D"/>
    <w:rsid w:val="00B25053"/>
    <w:rsid w:val="00B77707"/>
    <w:rsid w:val="00BE3BCE"/>
    <w:rsid w:val="00C66549"/>
    <w:rsid w:val="00D122CA"/>
    <w:rsid w:val="00D55FC4"/>
    <w:rsid w:val="00D6611C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13</cp:revision>
  <dcterms:created xsi:type="dcterms:W3CDTF">2022-04-27T10:19:00Z</dcterms:created>
  <dcterms:modified xsi:type="dcterms:W3CDTF">2024-07-08T11:44:00Z</dcterms:modified>
</cp:coreProperties>
</file>