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CAC52" w14:textId="05CA213A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C70B98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C334DE4" w14:textId="77777777" w:rsidR="00C70B98" w:rsidRPr="00C70B98" w:rsidRDefault="00C70B98" w:rsidP="00C70B98">
      <w:pPr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70B98">
        <w:rPr>
          <w:rFonts w:ascii="Arial" w:eastAsia="Times New Roman" w:hAnsi="Arial" w:cs="Arial"/>
          <w:b/>
          <w:sz w:val="24"/>
          <w:szCs w:val="24"/>
          <w:lang w:eastAsia="pl-PL"/>
        </w:rPr>
        <w:t>Stały serwis eksploatacyjny oraz asysta techniczna i subskrypcja na aktualizację dla oprogramowania KS-MEDIS, KS-SOMED, KS-ASW</w:t>
      </w:r>
    </w:p>
    <w:p w14:paraId="3987A170" w14:textId="16B2BC01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AE6AC9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="00C70B98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3A40AB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62982C05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52C03FB5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C70B98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40AB"/>
    <w:rsid w:val="003D2A94"/>
    <w:rsid w:val="003E5D20"/>
    <w:rsid w:val="003F6927"/>
    <w:rsid w:val="00415097"/>
    <w:rsid w:val="00422381"/>
    <w:rsid w:val="0043102D"/>
    <w:rsid w:val="004414D0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1615"/>
    <w:rsid w:val="00952336"/>
    <w:rsid w:val="009A0158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AE6AC9"/>
    <w:rsid w:val="00B04D14"/>
    <w:rsid w:val="00B26102"/>
    <w:rsid w:val="00B45ED4"/>
    <w:rsid w:val="00B54FB4"/>
    <w:rsid w:val="00BB34D5"/>
    <w:rsid w:val="00BC121E"/>
    <w:rsid w:val="00BE6092"/>
    <w:rsid w:val="00BF69A4"/>
    <w:rsid w:val="00C33407"/>
    <w:rsid w:val="00C37CD2"/>
    <w:rsid w:val="00C527C7"/>
    <w:rsid w:val="00C606B9"/>
    <w:rsid w:val="00C65401"/>
    <w:rsid w:val="00C70B98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2010-01-07T08:39:00Z</cp:lastPrinted>
  <dcterms:created xsi:type="dcterms:W3CDTF">2023-05-31T10:16:00Z</dcterms:created>
  <dcterms:modified xsi:type="dcterms:W3CDTF">2024-07-08T11:46:00Z</dcterms:modified>
</cp:coreProperties>
</file>