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39451A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D93667">
        <w:rPr>
          <w:b/>
          <w:sz w:val="22"/>
          <w:szCs w:val="22"/>
        </w:rPr>
        <w:t>sprzętu medycznego – Filia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77777777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1D32757E" w14:textId="77777777" w:rsidR="00CA0691" w:rsidRDefault="00CA0691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1D89E87A" w14:textId="77777777" w:rsidR="00CA0691" w:rsidRPr="00281DC6" w:rsidRDefault="00CA0691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3F2BAE81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proofErr w:type="spellStart"/>
      <w:r w:rsidR="00D93667" w:rsidRPr="00D93667">
        <w:rPr>
          <w:bCs/>
          <w:sz w:val="22"/>
          <w:u w:val="single"/>
          <w:lang w:val="en-US"/>
        </w:rPr>
        <w:t>Przeglądy</w:t>
      </w:r>
      <w:proofErr w:type="spellEnd"/>
      <w:r w:rsidR="00D93667" w:rsidRPr="00D93667">
        <w:rPr>
          <w:bCs/>
          <w:sz w:val="22"/>
          <w:u w:val="single"/>
          <w:lang w:val="en-US"/>
        </w:rPr>
        <w:t xml:space="preserve"> </w:t>
      </w:r>
      <w:proofErr w:type="spellStart"/>
      <w:r w:rsidR="0007611B">
        <w:rPr>
          <w:bCs/>
          <w:sz w:val="22"/>
          <w:u w:val="single"/>
          <w:lang w:val="en-US"/>
        </w:rPr>
        <w:t>sprzętu</w:t>
      </w:r>
      <w:proofErr w:type="spellEnd"/>
      <w:r w:rsidR="0007611B">
        <w:rPr>
          <w:bCs/>
          <w:sz w:val="22"/>
          <w:u w:val="single"/>
          <w:lang w:val="en-US"/>
        </w:rPr>
        <w:t xml:space="preserve"> </w:t>
      </w:r>
      <w:proofErr w:type="spellStart"/>
      <w:r w:rsidR="0007611B">
        <w:rPr>
          <w:bCs/>
          <w:sz w:val="22"/>
          <w:u w:val="single"/>
          <w:lang w:val="en-US"/>
        </w:rPr>
        <w:t>medycznego</w:t>
      </w:r>
      <w:proofErr w:type="spellEnd"/>
      <w:r w:rsidR="0007611B">
        <w:rPr>
          <w:bCs/>
          <w:sz w:val="22"/>
          <w:u w:val="single"/>
          <w:lang w:val="en-US"/>
        </w:rPr>
        <w:t xml:space="preserve"> - Respiratory</w:t>
      </w:r>
    </w:p>
    <w:p w14:paraId="12CC788E" w14:textId="05636A0A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60522491"/>
      <w:bookmarkStart w:id="6" w:name="_Hlk130294510"/>
      <w:bookmarkEnd w:id="4"/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bookmarkStart w:id="7" w:name="_Hlk115872913"/>
      <w:r>
        <w:rPr>
          <w:bCs/>
          <w:sz w:val="22"/>
        </w:rPr>
        <w:t xml:space="preserve">(przeglądy plus pakiet </w:t>
      </w:r>
      <w:r w:rsidR="00CA0691">
        <w:rPr>
          <w:bCs/>
          <w:sz w:val="22"/>
        </w:rPr>
        <w:t>5</w:t>
      </w:r>
      <w:r>
        <w:rPr>
          <w:bCs/>
          <w:sz w:val="22"/>
        </w:rPr>
        <w:t xml:space="preserve"> roboczogodzin dla napraw) </w:t>
      </w:r>
      <w:bookmarkEnd w:id="7"/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398E31" w14:textId="68D7DF01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 w:rsidR="00CA0691"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5"/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1AFCBCA2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D93667">
        <w:t>0-</w:t>
      </w:r>
      <w:r>
        <w:t xml:space="preserve">6 miesięcy, </w:t>
      </w:r>
      <w:r w:rsidR="00E67A95">
        <w:t>7-1</w:t>
      </w:r>
      <w:r w:rsidR="0095758A">
        <w:t>2</w:t>
      </w:r>
      <w:r>
        <w:t xml:space="preserve"> miesięcy, 1</w:t>
      </w:r>
      <w:r w:rsidR="0095758A">
        <w:t>3</w:t>
      </w:r>
      <w:r>
        <w:t xml:space="preserve"> miesięcy</w:t>
      </w:r>
      <w:r w:rsidR="00E67A95">
        <w:t xml:space="preserve"> i więcej</w:t>
      </w:r>
      <w:r w:rsidR="00D93667">
        <w:t xml:space="preserve"> – PODAĆ DOKŁADNIE ILE</w:t>
      </w:r>
      <w:r>
        <w:t>) od daty podpisania protokołu odbioru</w:t>
      </w:r>
    </w:p>
    <w:p w14:paraId="54BD7636" w14:textId="6673AFFE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 w:rsidR="00D93667">
        <w:rPr>
          <w:b/>
        </w:rPr>
        <w:t>usterki</w:t>
      </w:r>
      <w:r>
        <w:rPr>
          <w:b/>
        </w:rPr>
        <w:t xml:space="preserve">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C02BAF">
        <w:t xml:space="preserve">do </w:t>
      </w:r>
      <w:r>
        <w:t>24 h</w:t>
      </w:r>
      <w:r w:rsidR="00C02BAF">
        <w:t>, 25-48 h</w:t>
      </w:r>
      <w:r>
        <w:t xml:space="preserve"> lub </w:t>
      </w:r>
      <w:r w:rsidR="00C02BAF">
        <w:t xml:space="preserve">powyżej </w:t>
      </w:r>
      <w:r>
        <w:t>48 h</w:t>
      </w:r>
      <w:r w:rsidR="00D93667">
        <w:t xml:space="preserve"> – PODAĆ DOKŁADNIE ILE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8" w:name="_Hlk51753816"/>
      <w:bookmarkStart w:id="9" w:name="_Hlk50105795"/>
      <w:bookmarkEnd w:id="3"/>
      <w:bookmarkEnd w:id="6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EEE4B7C" w14:textId="576E615D" w:rsidR="0007611B" w:rsidRPr="00F67712" w:rsidRDefault="00D93667" w:rsidP="0007611B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C3597B"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 w:rsidR="0007611B" w:rsidRPr="00D93667">
        <w:rPr>
          <w:bCs/>
          <w:sz w:val="22"/>
          <w:u w:val="single"/>
          <w:lang w:val="en-US"/>
        </w:rPr>
        <w:t>Przeglądy</w:t>
      </w:r>
      <w:proofErr w:type="spellEnd"/>
      <w:r w:rsidR="0007611B" w:rsidRPr="00D93667">
        <w:rPr>
          <w:bCs/>
          <w:sz w:val="22"/>
          <w:u w:val="single"/>
          <w:lang w:val="en-US"/>
        </w:rPr>
        <w:t xml:space="preserve"> </w:t>
      </w:r>
      <w:proofErr w:type="spellStart"/>
      <w:r w:rsidR="0007611B">
        <w:rPr>
          <w:bCs/>
          <w:sz w:val="22"/>
          <w:u w:val="single"/>
          <w:lang w:val="en-US"/>
        </w:rPr>
        <w:t>sprzętu</w:t>
      </w:r>
      <w:proofErr w:type="spellEnd"/>
      <w:r w:rsidR="0007611B">
        <w:rPr>
          <w:bCs/>
          <w:sz w:val="22"/>
          <w:u w:val="single"/>
          <w:lang w:val="en-US"/>
        </w:rPr>
        <w:t xml:space="preserve"> </w:t>
      </w:r>
      <w:proofErr w:type="spellStart"/>
      <w:r w:rsidR="0007611B">
        <w:rPr>
          <w:bCs/>
          <w:sz w:val="22"/>
          <w:u w:val="single"/>
          <w:lang w:val="en-US"/>
        </w:rPr>
        <w:t>medycznego</w:t>
      </w:r>
      <w:proofErr w:type="spellEnd"/>
      <w:r w:rsidR="0007611B">
        <w:rPr>
          <w:bCs/>
          <w:sz w:val="22"/>
          <w:u w:val="single"/>
          <w:lang w:val="en-US"/>
        </w:rPr>
        <w:t xml:space="preserve"> - </w:t>
      </w:r>
      <w:proofErr w:type="spellStart"/>
      <w:r w:rsidR="0007611B">
        <w:rPr>
          <w:bCs/>
          <w:sz w:val="22"/>
          <w:u w:val="single"/>
          <w:lang w:val="en-US"/>
        </w:rPr>
        <w:t>Echokardiografy</w:t>
      </w:r>
      <w:proofErr w:type="spellEnd"/>
    </w:p>
    <w:p w14:paraId="723027EE" w14:textId="2A63CF60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</w:t>
      </w:r>
      <w:r w:rsidR="00CA0691">
        <w:rPr>
          <w:bCs/>
          <w:sz w:val="22"/>
        </w:rPr>
        <w:t>5</w:t>
      </w:r>
      <w:r>
        <w:rPr>
          <w:bCs/>
          <w:sz w:val="22"/>
        </w:rPr>
        <w:t xml:space="preserve">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C78D630" w14:textId="1E6D50AC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 w:rsidR="00CA0691"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02BDCBAE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4A5FD224" w14:textId="77777777" w:rsidR="00D93667" w:rsidRPr="00467243" w:rsidRDefault="00D93667" w:rsidP="00D9366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90D8B50" w14:textId="77777777" w:rsidR="00D93667" w:rsidRDefault="00D93667" w:rsidP="00D93667">
      <w:pPr>
        <w:jc w:val="both"/>
      </w:pPr>
      <w:r>
        <w:t xml:space="preserve">w tym: </w:t>
      </w:r>
    </w:p>
    <w:p w14:paraId="77A66CE7" w14:textId="77777777" w:rsidR="00D93667" w:rsidRDefault="00D93667" w:rsidP="00F95905">
      <w:pPr>
        <w:numPr>
          <w:ilvl w:val="0"/>
          <w:numId w:val="20"/>
        </w:numPr>
      </w:pPr>
      <w:r>
        <w:t xml:space="preserve">Koszt jednego przeglądu </w:t>
      </w:r>
    </w:p>
    <w:p w14:paraId="46ACC8E3" w14:textId="77777777" w:rsidR="00D93667" w:rsidRDefault="00D93667" w:rsidP="00D93667">
      <w:pPr>
        <w:ind w:left="1068"/>
      </w:pPr>
      <w:r>
        <w:t>Wartość netto:    ………. ….% VAT: ………..</w:t>
      </w:r>
    </w:p>
    <w:p w14:paraId="6DA386C0" w14:textId="77777777" w:rsidR="00D93667" w:rsidRDefault="00D93667" w:rsidP="00D93667">
      <w:pPr>
        <w:ind w:left="1068"/>
      </w:pPr>
      <w:r>
        <w:t>Wartość brutto: ………..</w:t>
      </w:r>
    </w:p>
    <w:p w14:paraId="35756F3C" w14:textId="77777777" w:rsidR="00D93667" w:rsidRDefault="00D93667" w:rsidP="00D93667">
      <w:pPr>
        <w:ind w:left="1068"/>
      </w:pPr>
    </w:p>
    <w:p w14:paraId="75391175" w14:textId="77777777" w:rsidR="00D93667" w:rsidRDefault="00D93667" w:rsidP="00F95905">
      <w:pPr>
        <w:numPr>
          <w:ilvl w:val="0"/>
          <w:numId w:val="2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95FAC58" w14:textId="77777777" w:rsidR="00D93667" w:rsidRPr="00C922E2" w:rsidRDefault="00D93667" w:rsidP="00D9366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66362BE" w14:textId="77777777" w:rsidR="00D93667" w:rsidRPr="00C922E2" w:rsidRDefault="00D93667" w:rsidP="00D93667">
      <w:pPr>
        <w:ind w:left="1134"/>
      </w:pPr>
      <w:r w:rsidRPr="00C922E2">
        <w:t>Wartość brutto: ………..</w:t>
      </w:r>
    </w:p>
    <w:p w14:paraId="3DCFE465" w14:textId="77777777" w:rsidR="00D93667" w:rsidRPr="008D24E8" w:rsidRDefault="00D93667" w:rsidP="00D93667">
      <w:pPr>
        <w:ind w:left="708"/>
        <w:rPr>
          <w:b/>
          <w:color w:val="FF0000"/>
        </w:rPr>
      </w:pPr>
    </w:p>
    <w:p w14:paraId="6B79DA92" w14:textId="77777777" w:rsidR="00D93667" w:rsidRPr="008D24E8" w:rsidRDefault="00D93667" w:rsidP="00D93667">
      <w:pPr>
        <w:rPr>
          <w:color w:val="FF0000"/>
          <w:sz w:val="20"/>
        </w:rPr>
      </w:pPr>
    </w:p>
    <w:p w14:paraId="3CC2F1C0" w14:textId="77777777" w:rsidR="00D93667" w:rsidRDefault="00D93667" w:rsidP="00D9366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DC11D02" w14:textId="77777777" w:rsidR="00D93667" w:rsidRPr="00CA2EB7" w:rsidRDefault="00D93667" w:rsidP="00D9366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482896E" w14:textId="77777777" w:rsidR="00D93667" w:rsidRDefault="00D93667" w:rsidP="00D93667">
      <w:pPr>
        <w:jc w:val="both"/>
      </w:pPr>
      <w:r>
        <w:rPr>
          <w:b/>
        </w:rPr>
        <w:lastRenderedPageBreak/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 – PODAĆ DOKŁADNIE ILE) od daty podpisania protokołu odbioru</w:t>
      </w:r>
    </w:p>
    <w:p w14:paraId="6EDF012C" w14:textId="77777777" w:rsidR="00D93667" w:rsidRDefault="00D93667" w:rsidP="00D9366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usterki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 – PODAĆ DOKŁADNIE ILE</w:t>
      </w:r>
      <w:r w:rsidRPr="00B35DA3">
        <w:t>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725E5E61" w14:textId="0DC8F42E" w:rsidR="0007611B" w:rsidRPr="00F67712" w:rsidRDefault="00D93667" w:rsidP="0007611B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C3597B"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 w:rsidR="0007611B" w:rsidRPr="00D93667">
        <w:rPr>
          <w:bCs/>
          <w:sz w:val="22"/>
          <w:u w:val="single"/>
          <w:lang w:val="en-US"/>
        </w:rPr>
        <w:t>Przeglądy</w:t>
      </w:r>
      <w:proofErr w:type="spellEnd"/>
      <w:r w:rsidR="0007611B" w:rsidRPr="00D93667">
        <w:rPr>
          <w:bCs/>
          <w:sz w:val="22"/>
          <w:u w:val="single"/>
          <w:lang w:val="en-US"/>
        </w:rPr>
        <w:t xml:space="preserve"> </w:t>
      </w:r>
      <w:proofErr w:type="spellStart"/>
      <w:r w:rsidR="0007611B">
        <w:rPr>
          <w:bCs/>
          <w:sz w:val="22"/>
          <w:u w:val="single"/>
          <w:lang w:val="en-US"/>
        </w:rPr>
        <w:t>sprzętu</w:t>
      </w:r>
      <w:proofErr w:type="spellEnd"/>
      <w:r w:rsidR="0007611B">
        <w:rPr>
          <w:bCs/>
          <w:sz w:val="22"/>
          <w:u w:val="single"/>
          <w:lang w:val="en-US"/>
        </w:rPr>
        <w:t xml:space="preserve"> </w:t>
      </w:r>
      <w:proofErr w:type="spellStart"/>
      <w:r w:rsidR="0007611B">
        <w:rPr>
          <w:bCs/>
          <w:sz w:val="22"/>
          <w:u w:val="single"/>
          <w:lang w:val="en-US"/>
        </w:rPr>
        <w:t>medycznego</w:t>
      </w:r>
      <w:proofErr w:type="spellEnd"/>
      <w:r w:rsidR="0007611B">
        <w:rPr>
          <w:bCs/>
          <w:sz w:val="22"/>
          <w:u w:val="single"/>
          <w:lang w:val="en-US"/>
        </w:rPr>
        <w:t xml:space="preserve"> </w:t>
      </w:r>
      <w:r w:rsidR="0007611B">
        <w:rPr>
          <w:bCs/>
          <w:sz w:val="22"/>
          <w:u w:val="single"/>
          <w:lang w:val="en-US"/>
        </w:rPr>
        <w:t>–</w:t>
      </w:r>
      <w:r w:rsidR="0007611B">
        <w:rPr>
          <w:bCs/>
          <w:sz w:val="22"/>
          <w:u w:val="single"/>
          <w:lang w:val="en-US"/>
        </w:rPr>
        <w:t xml:space="preserve"> </w:t>
      </w:r>
      <w:proofErr w:type="spellStart"/>
      <w:r w:rsidR="0007611B">
        <w:rPr>
          <w:bCs/>
          <w:sz w:val="22"/>
          <w:u w:val="single"/>
          <w:lang w:val="en-US"/>
        </w:rPr>
        <w:t>Aparat</w:t>
      </w:r>
      <w:proofErr w:type="spellEnd"/>
      <w:r w:rsidR="0007611B">
        <w:rPr>
          <w:bCs/>
          <w:sz w:val="22"/>
          <w:u w:val="single"/>
          <w:lang w:val="en-US"/>
        </w:rPr>
        <w:t xml:space="preserve"> do </w:t>
      </w:r>
      <w:proofErr w:type="spellStart"/>
      <w:r w:rsidR="0007611B">
        <w:rPr>
          <w:bCs/>
          <w:sz w:val="22"/>
          <w:u w:val="single"/>
          <w:lang w:val="en-US"/>
        </w:rPr>
        <w:t>znieczuleń</w:t>
      </w:r>
      <w:proofErr w:type="spellEnd"/>
    </w:p>
    <w:p w14:paraId="463B7654" w14:textId="3BD93A9D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</w:t>
      </w:r>
      <w:r w:rsidR="00CA0691">
        <w:rPr>
          <w:bCs/>
          <w:sz w:val="22"/>
        </w:rPr>
        <w:t>5</w:t>
      </w:r>
      <w:r>
        <w:rPr>
          <w:bCs/>
          <w:sz w:val="22"/>
        </w:rPr>
        <w:t xml:space="preserve">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2373D1F" w14:textId="7FFE315F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 w:rsidR="00CA0691"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4C30BF7A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64C9C746" w14:textId="77777777" w:rsidR="00D93667" w:rsidRPr="00467243" w:rsidRDefault="00D93667" w:rsidP="00D9366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BEEB54D" w14:textId="77777777" w:rsidR="00D93667" w:rsidRDefault="00D93667" w:rsidP="00D93667">
      <w:pPr>
        <w:jc w:val="both"/>
      </w:pPr>
      <w:r>
        <w:t xml:space="preserve">w tym: </w:t>
      </w:r>
    </w:p>
    <w:p w14:paraId="7FAE21E3" w14:textId="77777777" w:rsidR="00D93667" w:rsidRDefault="00D93667" w:rsidP="00F95905">
      <w:pPr>
        <w:numPr>
          <w:ilvl w:val="0"/>
          <w:numId w:val="21"/>
        </w:numPr>
      </w:pPr>
      <w:r>
        <w:t xml:space="preserve">Koszt jednego przeglądu </w:t>
      </w:r>
    </w:p>
    <w:p w14:paraId="5656F647" w14:textId="77777777" w:rsidR="00D93667" w:rsidRDefault="00D93667" w:rsidP="00D93667">
      <w:pPr>
        <w:ind w:left="1068"/>
      </w:pPr>
      <w:r>
        <w:t>Wartość netto:    ………. ….% VAT: ………..</w:t>
      </w:r>
    </w:p>
    <w:p w14:paraId="6132E286" w14:textId="77777777" w:rsidR="00D93667" w:rsidRDefault="00D93667" w:rsidP="00D93667">
      <w:pPr>
        <w:ind w:left="1068"/>
      </w:pPr>
      <w:r>
        <w:t>Wartość brutto: ………..</w:t>
      </w:r>
    </w:p>
    <w:p w14:paraId="78291B9F" w14:textId="77777777" w:rsidR="00D93667" w:rsidRDefault="00D93667" w:rsidP="00D93667">
      <w:pPr>
        <w:ind w:left="1068"/>
      </w:pPr>
    </w:p>
    <w:p w14:paraId="5C15A702" w14:textId="77777777" w:rsidR="00D93667" w:rsidRDefault="00D93667" w:rsidP="00F95905">
      <w:pPr>
        <w:numPr>
          <w:ilvl w:val="0"/>
          <w:numId w:val="2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5B4E87E" w14:textId="77777777" w:rsidR="00D93667" w:rsidRPr="00C922E2" w:rsidRDefault="00D93667" w:rsidP="00D9366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84811C6" w14:textId="77777777" w:rsidR="00D93667" w:rsidRPr="00C922E2" w:rsidRDefault="00D93667" w:rsidP="00D93667">
      <w:pPr>
        <w:ind w:left="1134"/>
      </w:pPr>
      <w:r w:rsidRPr="00C922E2">
        <w:t>Wartość brutto: ………..</w:t>
      </w:r>
    </w:p>
    <w:p w14:paraId="0FDEB745" w14:textId="77777777" w:rsidR="00D93667" w:rsidRPr="008D24E8" w:rsidRDefault="00D93667" w:rsidP="00D93667">
      <w:pPr>
        <w:ind w:left="708"/>
        <w:rPr>
          <w:b/>
          <w:color w:val="FF0000"/>
        </w:rPr>
      </w:pPr>
    </w:p>
    <w:p w14:paraId="6E29797A" w14:textId="77777777" w:rsidR="00D93667" w:rsidRPr="008D24E8" w:rsidRDefault="00D93667" w:rsidP="00D93667">
      <w:pPr>
        <w:rPr>
          <w:color w:val="FF0000"/>
          <w:sz w:val="20"/>
        </w:rPr>
      </w:pPr>
    </w:p>
    <w:p w14:paraId="48262BFD" w14:textId="77777777" w:rsidR="00D93667" w:rsidRDefault="00D93667" w:rsidP="00D9366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B726DAF" w14:textId="77777777" w:rsidR="00D93667" w:rsidRPr="00CA2EB7" w:rsidRDefault="00D93667" w:rsidP="00D9366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FE6DE8A" w14:textId="77777777" w:rsidR="00D93667" w:rsidRDefault="00D93667" w:rsidP="00D9366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 – PODAĆ DOKŁADNIE ILE) od daty podpisania protokołu odbioru</w:t>
      </w:r>
    </w:p>
    <w:p w14:paraId="06F439AA" w14:textId="77777777" w:rsidR="00D93667" w:rsidRDefault="00D93667" w:rsidP="00D9366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usterki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 – PODAĆ DOKŁADNIE ILE</w:t>
      </w:r>
      <w:r w:rsidRPr="00B35DA3">
        <w:t>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2280EB86" w14:textId="77777777" w:rsidR="00D93667" w:rsidRDefault="00D93667" w:rsidP="00D200D8">
      <w:pPr>
        <w:jc w:val="both"/>
        <w:rPr>
          <w:u w:val="single"/>
        </w:rPr>
      </w:pPr>
    </w:p>
    <w:p w14:paraId="38093AC7" w14:textId="762904FA" w:rsidR="00D93667" w:rsidRPr="00F67712" w:rsidRDefault="00D93667" w:rsidP="00D9366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C3597B"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 w:rsidR="00C3597B" w:rsidRPr="00C3597B">
        <w:rPr>
          <w:bCs/>
          <w:sz w:val="22"/>
          <w:u w:val="single"/>
          <w:lang w:val="en-US"/>
        </w:rPr>
        <w:t>Przeglądy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C3597B" w:rsidRPr="00C3597B">
        <w:rPr>
          <w:bCs/>
          <w:sz w:val="22"/>
          <w:u w:val="single"/>
          <w:lang w:val="en-US"/>
        </w:rPr>
        <w:t>sprzetu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C3597B" w:rsidRPr="00C3597B">
        <w:rPr>
          <w:bCs/>
          <w:sz w:val="22"/>
          <w:u w:val="single"/>
          <w:lang w:val="en-US"/>
        </w:rPr>
        <w:t>medycznego</w:t>
      </w:r>
      <w:proofErr w:type="spellEnd"/>
      <w:r w:rsidR="00C3597B" w:rsidRPr="00C3597B">
        <w:rPr>
          <w:bCs/>
          <w:sz w:val="22"/>
          <w:u w:val="single"/>
          <w:lang w:val="en-US"/>
        </w:rPr>
        <w:t xml:space="preserve"> </w:t>
      </w:r>
      <w:r w:rsidR="0007611B">
        <w:rPr>
          <w:bCs/>
          <w:sz w:val="22"/>
          <w:u w:val="single"/>
          <w:lang w:val="en-US"/>
        </w:rPr>
        <w:t>–</w:t>
      </w:r>
      <w:r w:rsidR="00C3597B"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="0007611B">
        <w:rPr>
          <w:bCs/>
          <w:sz w:val="22"/>
          <w:u w:val="single"/>
          <w:lang w:val="en-US"/>
        </w:rPr>
        <w:t>Aparat</w:t>
      </w:r>
      <w:proofErr w:type="spellEnd"/>
      <w:r w:rsidR="0007611B">
        <w:rPr>
          <w:bCs/>
          <w:sz w:val="22"/>
          <w:u w:val="single"/>
          <w:lang w:val="en-US"/>
        </w:rPr>
        <w:t xml:space="preserve"> ACT</w:t>
      </w:r>
    </w:p>
    <w:p w14:paraId="54043381" w14:textId="1EE934B6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</w:t>
      </w:r>
      <w:r w:rsidR="00CA0691">
        <w:rPr>
          <w:bCs/>
          <w:sz w:val="22"/>
        </w:rPr>
        <w:t>5</w:t>
      </w:r>
      <w:r>
        <w:rPr>
          <w:bCs/>
          <w:sz w:val="22"/>
        </w:rPr>
        <w:t xml:space="preserve">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038CE6E" w14:textId="65160720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 w:rsidR="00CA0691"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5E542162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1224C640" w14:textId="77777777" w:rsidR="00D93667" w:rsidRPr="00467243" w:rsidRDefault="00D93667" w:rsidP="00D9366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7D6313C" w14:textId="77777777" w:rsidR="00D93667" w:rsidRDefault="00D93667" w:rsidP="00D93667">
      <w:pPr>
        <w:jc w:val="both"/>
      </w:pPr>
      <w:r>
        <w:t xml:space="preserve">w tym: </w:t>
      </w:r>
    </w:p>
    <w:p w14:paraId="5F2B962C" w14:textId="77777777" w:rsidR="00D93667" w:rsidRDefault="00D93667" w:rsidP="00F95905">
      <w:pPr>
        <w:numPr>
          <w:ilvl w:val="0"/>
          <w:numId w:val="22"/>
        </w:numPr>
      </w:pPr>
      <w:r>
        <w:t xml:space="preserve">Koszt jednego przeglądu </w:t>
      </w:r>
    </w:p>
    <w:p w14:paraId="262D0BD9" w14:textId="77777777" w:rsidR="00D93667" w:rsidRDefault="00D93667" w:rsidP="00D93667">
      <w:pPr>
        <w:ind w:left="1068"/>
      </w:pPr>
      <w:r>
        <w:t>Wartość netto:    ………. ….% VAT: ………..</w:t>
      </w:r>
    </w:p>
    <w:p w14:paraId="292C52F5" w14:textId="77777777" w:rsidR="00D93667" w:rsidRDefault="00D93667" w:rsidP="00D93667">
      <w:pPr>
        <w:ind w:left="1068"/>
      </w:pPr>
      <w:r>
        <w:t>Wartość brutto: ………..</w:t>
      </w:r>
    </w:p>
    <w:p w14:paraId="247753A7" w14:textId="77777777" w:rsidR="00D93667" w:rsidRDefault="00D93667" w:rsidP="00D93667">
      <w:pPr>
        <w:ind w:left="1068"/>
      </w:pPr>
    </w:p>
    <w:p w14:paraId="10D0EE8F" w14:textId="77777777" w:rsidR="00D93667" w:rsidRDefault="00D93667" w:rsidP="00F95905">
      <w:pPr>
        <w:numPr>
          <w:ilvl w:val="0"/>
          <w:numId w:val="2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A5CA2F7" w14:textId="77777777" w:rsidR="00D93667" w:rsidRPr="00C922E2" w:rsidRDefault="00D93667" w:rsidP="00D93667">
      <w:pPr>
        <w:ind w:left="1134"/>
      </w:pPr>
      <w:r>
        <w:lastRenderedPageBreak/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EE4AE5B" w14:textId="77777777" w:rsidR="00D93667" w:rsidRPr="00C922E2" w:rsidRDefault="00D93667" w:rsidP="00D93667">
      <w:pPr>
        <w:ind w:left="1134"/>
      </w:pPr>
      <w:r w:rsidRPr="00C922E2">
        <w:t>Wartość brutto: ………..</w:t>
      </w:r>
    </w:p>
    <w:p w14:paraId="76019D9D" w14:textId="77777777" w:rsidR="00D93667" w:rsidRPr="008D24E8" w:rsidRDefault="00D93667" w:rsidP="00D93667">
      <w:pPr>
        <w:ind w:left="708"/>
        <w:rPr>
          <w:b/>
          <w:color w:val="FF0000"/>
        </w:rPr>
      </w:pPr>
    </w:p>
    <w:p w14:paraId="370897F5" w14:textId="77777777" w:rsidR="00D93667" w:rsidRPr="008D24E8" w:rsidRDefault="00D93667" w:rsidP="00D93667">
      <w:pPr>
        <w:rPr>
          <w:color w:val="FF0000"/>
          <w:sz w:val="20"/>
        </w:rPr>
      </w:pPr>
    </w:p>
    <w:p w14:paraId="5FBA58A9" w14:textId="77777777" w:rsidR="00D93667" w:rsidRDefault="00D93667" w:rsidP="00D9366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AE83040" w14:textId="77777777" w:rsidR="00D93667" w:rsidRPr="00CA2EB7" w:rsidRDefault="00D93667" w:rsidP="00D9366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88FCD76" w14:textId="77777777" w:rsidR="00D93667" w:rsidRDefault="00D93667" w:rsidP="00D9366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 – PODAĆ DOKŁADNIE ILE) od daty podpisania protokołu odbioru</w:t>
      </w:r>
    </w:p>
    <w:p w14:paraId="0FC9E2EA" w14:textId="77777777" w:rsidR="00D93667" w:rsidRDefault="00D93667" w:rsidP="00D9366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usterki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 – PODAĆ DOKŁADNIE ILE</w:t>
      </w:r>
      <w:r w:rsidRPr="00B35DA3">
        <w:t>)</w:t>
      </w:r>
    </w:p>
    <w:p w14:paraId="7084F71E" w14:textId="77777777" w:rsidR="00D93667" w:rsidRDefault="00D93667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20D1BB33" w14:textId="6BCF1C21" w:rsidR="0007611B" w:rsidRPr="00F67712" w:rsidRDefault="0007611B" w:rsidP="0007611B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CA0691">
        <w:rPr>
          <w:bCs/>
          <w:sz w:val="22"/>
          <w:u w:val="single"/>
          <w:lang w:val="en-US"/>
        </w:rPr>
        <w:t>5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 w:rsidRPr="00C3597B">
        <w:rPr>
          <w:bCs/>
          <w:sz w:val="22"/>
          <w:u w:val="single"/>
          <w:lang w:val="en-US"/>
        </w:rPr>
        <w:t>Przeglądy</w:t>
      </w:r>
      <w:proofErr w:type="spellEnd"/>
      <w:r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Pr="00C3597B">
        <w:rPr>
          <w:bCs/>
          <w:sz w:val="22"/>
          <w:u w:val="single"/>
          <w:lang w:val="en-US"/>
        </w:rPr>
        <w:t>sprzetu</w:t>
      </w:r>
      <w:proofErr w:type="spellEnd"/>
      <w:r w:rsidRPr="00C3597B">
        <w:rPr>
          <w:bCs/>
          <w:sz w:val="22"/>
          <w:u w:val="single"/>
          <w:lang w:val="en-US"/>
        </w:rPr>
        <w:t xml:space="preserve"> </w:t>
      </w:r>
      <w:proofErr w:type="spellStart"/>
      <w:r w:rsidRPr="00C3597B">
        <w:rPr>
          <w:bCs/>
          <w:sz w:val="22"/>
          <w:u w:val="single"/>
          <w:lang w:val="en-US"/>
        </w:rPr>
        <w:t>medycznego</w:t>
      </w:r>
      <w:proofErr w:type="spellEnd"/>
      <w:r w:rsidRPr="00C3597B">
        <w:rPr>
          <w:bCs/>
          <w:sz w:val="22"/>
          <w:u w:val="single"/>
          <w:lang w:val="en-US"/>
        </w:rPr>
        <w:t xml:space="preserve"> </w:t>
      </w:r>
      <w:r>
        <w:rPr>
          <w:bCs/>
          <w:sz w:val="22"/>
          <w:u w:val="single"/>
          <w:lang w:val="en-US"/>
        </w:rPr>
        <w:t>–</w:t>
      </w:r>
      <w:r w:rsidRPr="00C3597B">
        <w:rPr>
          <w:bCs/>
          <w:sz w:val="22"/>
          <w:u w:val="single"/>
          <w:lang w:val="en-US"/>
        </w:rPr>
        <w:t xml:space="preserve"> </w:t>
      </w:r>
      <w:r>
        <w:rPr>
          <w:bCs/>
          <w:sz w:val="22"/>
          <w:u w:val="single"/>
          <w:lang w:val="en-US"/>
        </w:rPr>
        <w:t xml:space="preserve">System </w:t>
      </w:r>
      <w:proofErr w:type="spellStart"/>
      <w:r>
        <w:rPr>
          <w:bCs/>
          <w:sz w:val="22"/>
          <w:u w:val="single"/>
          <w:lang w:val="en-US"/>
        </w:rPr>
        <w:t>elektrofizjologiczny</w:t>
      </w:r>
      <w:proofErr w:type="spellEnd"/>
    </w:p>
    <w:p w14:paraId="29075FE2" w14:textId="4645E63B" w:rsidR="0007611B" w:rsidRPr="00281DC6" w:rsidRDefault="0007611B" w:rsidP="0007611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</w:t>
      </w:r>
      <w:r w:rsidR="00CA0691">
        <w:rPr>
          <w:bCs/>
          <w:sz w:val="22"/>
        </w:rPr>
        <w:t>5</w:t>
      </w:r>
      <w:r>
        <w:rPr>
          <w:bCs/>
          <w:sz w:val="22"/>
        </w:rPr>
        <w:t xml:space="preserve">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AF6181A" w14:textId="1861B341" w:rsidR="0007611B" w:rsidRDefault="0007611B" w:rsidP="0007611B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 w:rsidR="00CA0691"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6E075D5B" w14:textId="77777777" w:rsidR="0007611B" w:rsidRPr="00281DC6" w:rsidRDefault="0007611B" w:rsidP="0007611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2B9569F1" w14:textId="77777777" w:rsidR="0007611B" w:rsidRPr="00467243" w:rsidRDefault="0007611B" w:rsidP="0007611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E0DFC06" w14:textId="77777777" w:rsidR="0007611B" w:rsidRDefault="0007611B" w:rsidP="0007611B">
      <w:pPr>
        <w:jc w:val="both"/>
      </w:pPr>
      <w:r>
        <w:t xml:space="preserve">w tym: </w:t>
      </w:r>
    </w:p>
    <w:p w14:paraId="198A31DF" w14:textId="77777777" w:rsidR="0007611B" w:rsidRDefault="0007611B" w:rsidP="0007611B">
      <w:pPr>
        <w:numPr>
          <w:ilvl w:val="0"/>
          <w:numId w:val="22"/>
        </w:numPr>
      </w:pPr>
      <w:r>
        <w:t xml:space="preserve">Koszt jednego przeglądu </w:t>
      </w:r>
    </w:p>
    <w:p w14:paraId="65A7FA9F" w14:textId="77777777" w:rsidR="0007611B" w:rsidRDefault="0007611B" w:rsidP="0007611B">
      <w:pPr>
        <w:ind w:left="1068"/>
      </w:pPr>
      <w:r>
        <w:t>Wartość netto:    ………. ….% VAT: ………..</w:t>
      </w:r>
    </w:p>
    <w:p w14:paraId="784691F4" w14:textId="77777777" w:rsidR="0007611B" w:rsidRDefault="0007611B" w:rsidP="0007611B">
      <w:pPr>
        <w:ind w:left="1068"/>
      </w:pPr>
      <w:r>
        <w:t>Wartość brutto: ………..</w:t>
      </w:r>
    </w:p>
    <w:p w14:paraId="465A48EF" w14:textId="77777777" w:rsidR="0007611B" w:rsidRDefault="0007611B" w:rsidP="0007611B">
      <w:pPr>
        <w:ind w:left="1068"/>
      </w:pPr>
    </w:p>
    <w:p w14:paraId="10ACC614" w14:textId="77777777" w:rsidR="0007611B" w:rsidRDefault="0007611B" w:rsidP="0007611B">
      <w:pPr>
        <w:numPr>
          <w:ilvl w:val="0"/>
          <w:numId w:val="2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F37AB28" w14:textId="77777777" w:rsidR="0007611B" w:rsidRPr="00C922E2" w:rsidRDefault="0007611B" w:rsidP="0007611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5ADF8B9" w14:textId="77777777" w:rsidR="0007611B" w:rsidRPr="00C922E2" w:rsidRDefault="0007611B" w:rsidP="0007611B">
      <w:pPr>
        <w:ind w:left="1134"/>
      </w:pPr>
      <w:r w:rsidRPr="00C922E2">
        <w:t>Wartość brutto: ………..</w:t>
      </w:r>
    </w:p>
    <w:p w14:paraId="1E2B86DC" w14:textId="77777777" w:rsidR="0007611B" w:rsidRPr="008D24E8" w:rsidRDefault="0007611B" w:rsidP="0007611B">
      <w:pPr>
        <w:ind w:left="708"/>
        <w:rPr>
          <w:b/>
          <w:color w:val="FF0000"/>
        </w:rPr>
      </w:pPr>
    </w:p>
    <w:p w14:paraId="06E15B80" w14:textId="77777777" w:rsidR="0007611B" w:rsidRPr="008D24E8" w:rsidRDefault="0007611B" w:rsidP="0007611B">
      <w:pPr>
        <w:rPr>
          <w:color w:val="FF0000"/>
          <w:sz w:val="20"/>
        </w:rPr>
      </w:pPr>
    </w:p>
    <w:p w14:paraId="0E7FEC1C" w14:textId="77777777" w:rsidR="0007611B" w:rsidRDefault="0007611B" w:rsidP="0007611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C91A0E6" w14:textId="77777777" w:rsidR="0007611B" w:rsidRPr="00CA2EB7" w:rsidRDefault="0007611B" w:rsidP="0007611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9D67045" w14:textId="77777777" w:rsidR="0007611B" w:rsidRDefault="0007611B" w:rsidP="0007611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 – PODAĆ DOKŁADNIE ILE) od daty podpisania protokołu odbioru</w:t>
      </w:r>
    </w:p>
    <w:p w14:paraId="129DE34E" w14:textId="77777777" w:rsidR="0007611B" w:rsidRDefault="0007611B" w:rsidP="0007611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usterki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 – PODAĆ DOKŁADNIE ILE</w:t>
      </w:r>
      <w:r w:rsidRPr="00B35DA3">
        <w:t>)</w:t>
      </w:r>
    </w:p>
    <w:p w14:paraId="7E0855D5" w14:textId="77777777" w:rsidR="0007611B" w:rsidRDefault="0007611B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AE6A2F3" w14:textId="77777777" w:rsidR="002B4556" w:rsidRDefault="002B4556" w:rsidP="002B4556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3658FF77" w14:textId="77777777" w:rsidR="00D56F5A" w:rsidRPr="00281DC6" w:rsidRDefault="00D56F5A" w:rsidP="00D56F5A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0F4D3F0A" w14:textId="77777777" w:rsidR="00D56F5A" w:rsidRPr="00281DC6" w:rsidRDefault="00D56F5A" w:rsidP="00D56F5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1782F10" w14:textId="77777777" w:rsidR="00D56F5A" w:rsidRPr="00085C92" w:rsidRDefault="00D56F5A" w:rsidP="00D56F5A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B236C8" w14:textId="77777777" w:rsidR="00D56F5A" w:rsidRPr="00085C92" w:rsidRDefault="00D56F5A" w:rsidP="00D56F5A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1EC5273" w14:textId="77777777" w:rsidR="00D56F5A" w:rsidRPr="00085C92" w:rsidRDefault="00D56F5A" w:rsidP="00D56F5A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223DDAC" w14:textId="77777777" w:rsidR="00D56F5A" w:rsidRDefault="00D56F5A" w:rsidP="00D56F5A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4FBC56F" w14:textId="77777777" w:rsidR="00D56F5A" w:rsidRPr="00085C92" w:rsidRDefault="00D56F5A" w:rsidP="00D56F5A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9D204C5" w14:textId="77777777" w:rsidR="00D56F5A" w:rsidRDefault="00D56F5A" w:rsidP="00D56F5A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90DE469" w14:textId="77777777" w:rsidR="00D56F5A" w:rsidRPr="00085C92" w:rsidRDefault="00D56F5A" w:rsidP="00D56F5A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659BE44E" w:rsidR="00D74BC1" w:rsidRDefault="00281DC6">
    <w:pPr>
      <w:pStyle w:val="Nagwek"/>
    </w:pPr>
    <w:r>
      <w:t>Znak sprawy: SZW/DZP/</w:t>
    </w:r>
    <w:r w:rsidR="0007611B">
      <w:t>66</w:t>
    </w:r>
    <w:r>
      <w:t>/202</w:t>
    </w:r>
    <w:r w:rsidR="00D9366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EA403B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3BE1139"/>
    <w:multiLevelType w:val="hybridMultilevel"/>
    <w:tmpl w:val="5E80C77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7"/>
  </w:num>
  <w:num w:numId="2" w16cid:durableId="1906186095">
    <w:abstractNumId w:val="16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20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2"/>
  </w:num>
  <w:num w:numId="13" w16cid:durableId="1494487214">
    <w:abstractNumId w:val="0"/>
  </w:num>
  <w:num w:numId="14" w16cid:durableId="1864006952">
    <w:abstractNumId w:val="15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8"/>
  </w:num>
  <w:num w:numId="19" w16cid:durableId="2083721444">
    <w:abstractNumId w:val="10"/>
  </w:num>
  <w:num w:numId="20" w16cid:durableId="1276597481">
    <w:abstractNumId w:val="19"/>
  </w:num>
  <w:num w:numId="21" w16cid:durableId="220218314">
    <w:abstractNumId w:val="3"/>
  </w:num>
  <w:num w:numId="22" w16cid:durableId="1821385517">
    <w:abstractNumId w:val="21"/>
  </w:num>
  <w:num w:numId="23" w16cid:durableId="1553954994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7611B"/>
    <w:rsid w:val="000859D9"/>
    <w:rsid w:val="000B7920"/>
    <w:rsid w:val="0018410E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77DB6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5758A"/>
    <w:rsid w:val="009E5297"/>
    <w:rsid w:val="00A35DA2"/>
    <w:rsid w:val="00A45690"/>
    <w:rsid w:val="00AE55B5"/>
    <w:rsid w:val="00B03F5C"/>
    <w:rsid w:val="00B22D6B"/>
    <w:rsid w:val="00BB3E12"/>
    <w:rsid w:val="00C02BAF"/>
    <w:rsid w:val="00C336B1"/>
    <w:rsid w:val="00C3420C"/>
    <w:rsid w:val="00C3597B"/>
    <w:rsid w:val="00CA0475"/>
    <w:rsid w:val="00CA0691"/>
    <w:rsid w:val="00CA7C6C"/>
    <w:rsid w:val="00CB2BE7"/>
    <w:rsid w:val="00D200D8"/>
    <w:rsid w:val="00D56F5A"/>
    <w:rsid w:val="00D710C9"/>
    <w:rsid w:val="00D74BC1"/>
    <w:rsid w:val="00D81677"/>
    <w:rsid w:val="00D93667"/>
    <w:rsid w:val="00E57579"/>
    <w:rsid w:val="00E67A95"/>
    <w:rsid w:val="00E93CBB"/>
    <w:rsid w:val="00F10FCB"/>
    <w:rsid w:val="00F2537A"/>
    <w:rsid w:val="00F67712"/>
    <w:rsid w:val="00F95905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6</Pages>
  <Words>1560</Words>
  <Characters>9362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15</cp:revision>
  <cp:lastPrinted>2007-10-05T06:59:00Z</cp:lastPrinted>
  <dcterms:created xsi:type="dcterms:W3CDTF">2022-10-05T12:38:00Z</dcterms:created>
  <dcterms:modified xsi:type="dcterms:W3CDTF">2024-07-11T08:49:00Z</dcterms:modified>
</cp:coreProperties>
</file>