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63873" w14:textId="77777777" w:rsidR="00F245C5" w:rsidRPr="00F77F0C" w:rsidRDefault="0091664B" w:rsidP="00F77F0C">
      <w:pPr>
        <w:spacing w:after="600"/>
        <w:jc w:val="right"/>
      </w:pPr>
      <w:bookmarkStart w:id="0" w:name="_Hlk53520193"/>
      <w:r w:rsidRPr="00F77F0C">
        <w:t>Poznań</w:t>
      </w:r>
      <w:r w:rsidR="00F245C5" w:rsidRPr="00F77F0C">
        <w:t xml:space="preserve"> dnia: </w:t>
      </w:r>
      <w:r w:rsidRPr="00F77F0C">
        <w:t>2024-07-10</w:t>
      </w:r>
    </w:p>
    <w:p w14:paraId="34A06B72" w14:textId="77777777" w:rsidR="0091664B" w:rsidRPr="00F77F0C" w:rsidRDefault="0091664B" w:rsidP="00F77F0C">
      <w:pPr>
        <w:ind w:right="3969"/>
        <w:rPr>
          <w:b/>
          <w:bCs/>
        </w:rPr>
      </w:pPr>
      <w:r w:rsidRPr="00F77F0C">
        <w:rPr>
          <w:b/>
          <w:bCs/>
        </w:rPr>
        <w:t>Szpital Wojewódzki w Poznaniu</w:t>
      </w:r>
    </w:p>
    <w:p w14:paraId="0946BBD3" w14:textId="77777777" w:rsidR="00F245C5" w:rsidRPr="00F77F0C" w:rsidRDefault="0091664B" w:rsidP="00F77F0C">
      <w:pPr>
        <w:ind w:right="3969"/>
        <w:rPr>
          <w:b/>
          <w:bCs/>
        </w:rPr>
      </w:pPr>
      <w:r w:rsidRPr="00F77F0C">
        <w:rPr>
          <w:b/>
          <w:bCs/>
        </w:rPr>
        <w:t>Dział Zamówień Publicznych</w:t>
      </w:r>
    </w:p>
    <w:p w14:paraId="79A04519" w14:textId="77777777" w:rsidR="00F245C5" w:rsidRPr="00F77F0C" w:rsidRDefault="0091664B" w:rsidP="00F77F0C">
      <w:pPr>
        <w:ind w:right="3969"/>
      </w:pPr>
      <w:r w:rsidRPr="00F77F0C">
        <w:t>Juraszów</w:t>
      </w:r>
      <w:r w:rsidR="00F245C5" w:rsidRPr="00F77F0C">
        <w:t xml:space="preserve"> </w:t>
      </w:r>
      <w:r w:rsidRPr="00F77F0C">
        <w:t>7/19</w:t>
      </w:r>
    </w:p>
    <w:p w14:paraId="1487B9CF" w14:textId="77777777" w:rsidR="00F245C5" w:rsidRPr="00F77F0C" w:rsidRDefault="0091664B" w:rsidP="00F77F0C">
      <w:pPr>
        <w:ind w:right="4253"/>
      </w:pPr>
      <w:r w:rsidRPr="00F77F0C">
        <w:t>60-479</w:t>
      </w:r>
      <w:r w:rsidR="00F245C5" w:rsidRPr="00F77F0C">
        <w:t xml:space="preserve"> </w:t>
      </w:r>
      <w:r w:rsidRPr="00F77F0C">
        <w:t>Poznań</w:t>
      </w:r>
    </w:p>
    <w:p w14:paraId="0090C217" w14:textId="77777777" w:rsidR="00D30F1F" w:rsidRPr="00F77F0C" w:rsidRDefault="00D30F1F" w:rsidP="00F77F0C">
      <w:pPr>
        <w:tabs>
          <w:tab w:val="right" w:pos="9072"/>
        </w:tabs>
        <w:ind w:left="5670"/>
        <w:jc w:val="both"/>
        <w:rPr>
          <w:b/>
        </w:rPr>
      </w:pPr>
      <w:r w:rsidRPr="00F77F0C">
        <w:rPr>
          <w:b/>
        </w:rPr>
        <w:t>WYKONAWCY</w:t>
      </w:r>
    </w:p>
    <w:p w14:paraId="4C72A6CD" w14:textId="77777777" w:rsidR="00F245C5" w:rsidRPr="00F77F0C" w:rsidRDefault="00D30F1F" w:rsidP="00DB22EC">
      <w:pPr>
        <w:tabs>
          <w:tab w:val="right" w:pos="9072"/>
        </w:tabs>
        <w:spacing w:after="240"/>
        <w:ind w:left="5670"/>
        <w:jc w:val="both"/>
        <w:rPr>
          <w:b/>
        </w:rPr>
      </w:pPr>
      <w:r w:rsidRPr="00F77F0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F77F0C" w14:paraId="4E48B1D5" w14:textId="77777777" w:rsidTr="002716A3">
        <w:tc>
          <w:tcPr>
            <w:tcW w:w="10065" w:type="dxa"/>
            <w:shd w:val="clear" w:color="auto" w:fill="F2F2F2"/>
            <w:hideMark/>
          </w:tcPr>
          <w:p w14:paraId="6575D406" w14:textId="77777777" w:rsidR="00F245C5" w:rsidRPr="00F77F0C" w:rsidRDefault="00F245C5" w:rsidP="00F77F0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F77F0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453CF68" w14:textId="77777777" w:rsidR="00F245C5" w:rsidRPr="00F77F0C" w:rsidRDefault="00F245C5" w:rsidP="00F77F0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77F0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685642" w14:textId="55581AA6" w:rsidR="00F245C5" w:rsidRPr="00F77F0C" w:rsidRDefault="00DB22EC" w:rsidP="00F77F0C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F245C5" w:rsidRPr="00F77F0C">
        <w:rPr>
          <w:rFonts w:eastAsia="Calibri"/>
          <w:lang w:eastAsia="en-US"/>
        </w:rPr>
        <w:t xml:space="preserve">Dotyczy </w:t>
      </w:r>
      <w:r w:rsidR="00F245C5" w:rsidRPr="00F77F0C">
        <w:t>postępowania o udzielenie zamówienia publicznego</w:t>
      </w:r>
      <w:r w:rsidR="00F245C5" w:rsidRPr="00F77F0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F77F0C" w14:paraId="0B7202F4" w14:textId="77777777" w:rsidTr="002716A3">
        <w:tc>
          <w:tcPr>
            <w:tcW w:w="2269" w:type="dxa"/>
            <w:shd w:val="clear" w:color="auto" w:fill="auto"/>
          </w:tcPr>
          <w:p w14:paraId="13C20DA7" w14:textId="77777777" w:rsidR="00F245C5" w:rsidRPr="00F77F0C" w:rsidRDefault="00F245C5" w:rsidP="00F77F0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77F0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9273D2" w14:textId="77777777" w:rsidR="00F245C5" w:rsidRPr="00F77F0C" w:rsidRDefault="0091664B" w:rsidP="00F77F0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77F0C">
              <w:rPr>
                <w:bCs/>
              </w:rPr>
              <w:t>Środki dezynfekcyjne</w:t>
            </w:r>
          </w:p>
        </w:tc>
      </w:tr>
      <w:tr w:rsidR="0091664B" w:rsidRPr="00F77F0C" w14:paraId="24FFC53A" w14:textId="77777777" w:rsidTr="00497F45">
        <w:tc>
          <w:tcPr>
            <w:tcW w:w="2269" w:type="dxa"/>
            <w:shd w:val="clear" w:color="auto" w:fill="auto"/>
          </w:tcPr>
          <w:p w14:paraId="2FE7FEF1" w14:textId="77777777" w:rsidR="0091664B" w:rsidRPr="00F77F0C" w:rsidRDefault="0091664B" w:rsidP="00F77F0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77F0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2C3525" w14:textId="77777777" w:rsidR="0091664B" w:rsidRPr="00F77F0C" w:rsidRDefault="0091664B" w:rsidP="00F77F0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77F0C">
              <w:rPr>
                <w:bCs/>
              </w:rPr>
              <w:t>SZW/DZP/50/2024</w:t>
            </w:r>
          </w:p>
        </w:tc>
      </w:tr>
    </w:tbl>
    <w:p w14:paraId="033E146C" w14:textId="77777777" w:rsidR="00F245C5" w:rsidRPr="00F77F0C" w:rsidRDefault="00F245C5" w:rsidP="00F77F0C">
      <w:pPr>
        <w:tabs>
          <w:tab w:val="left" w:pos="708"/>
          <w:tab w:val="center" w:pos="4536"/>
          <w:tab w:val="right" w:pos="9072"/>
        </w:tabs>
      </w:pPr>
    </w:p>
    <w:p w14:paraId="7FA2183F" w14:textId="77777777" w:rsidR="0091664B" w:rsidRPr="00F77F0C" w:rsidRDefault="00F245C5" w:rsidP="00F77F0C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F77F0C">
        <w:t xml:space="preserve">Zamawiający, </w:t>
      </w:r>
      <w:r w:rsidR="0091664B" w:rsidRPr="00F77F0C">
        <w:rPr>
          <w:b/>
        </w:rPr>
        <w:t>Szpital Wojewódzki w Poznaniu</w:t>
      </w:r>
    </w:p>
    <w:p w14:paraId="08891EC1" w14:textId="77777777" w:rsidR="00A02E94" w:rsidRPr="00F77F0C" w:rsidRDefault="0091664B" w:rsidP="00F77F0C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F77F0C">
        <w:rPr>
          <w:b/>
        </w:rPr>
        <w:t>Dział Zamówień Publicznych</w:t>
      </w:r>
      <w:r w:rsidR="00F245C5" w:rsidRPr="00F77F0C">
        <w:t xml:space="preserve">, działając na podstawie art. 253 ust. 1 ustawy z dnia 11 września 2019r. Prawo zamówień publicznych </w:t>
      </w:r>
      <w:r w:rsidRPr="00F77F0C">
        <w:t>(</w:t>
      </w:r>
      <w:proofErr w:type="spellStart"/>
      <w:r w:rsidRPr="00F77F0C">
        <w:t>t.j</w:t>
      </w:r>
      <w:proofErr w:type="spellEnd"/>
      <w:r w:rsidRPr="00F77F0C">
        <w:t>. Dz. U. z 2023r. poz. 1605)</w:t>
      </w:r>
      <w:r w:rsidR="00F245C5" w:rsidRPr="00F77F0C">
        <w:t xml:space="preserve">, zwanej dalej „ustawą </w:t>
      </w:r>
      <w:proofErr w:type="spellStart"/>
      <w:r w:rsidR="00F245C5" w:rsidRPr="00F77F0C">
        <w:t>Pzp</w:t>
      </w:r>
      <w:proofErr w:type="spellEnd"/>
      <w:r w:rsidR="00F245C5" w:rsidRPr="00F77F0C">
        <w:t>”, informuje, że w toczącym się postępowaniu o udzielenie zamówienia publicznego</w:t>
      </w:r>
      <w:r w:rsidR="00A02E94" w:rsidRPr="00F77F0C">
        <w:t xml:space="preserve">, </w:t>
      </w:r>
      <w:r w:rsidR="00F245C5" w:rsidRPr="00F77F0C">
        <w:t>jako najkorzystniejsza wybrana została oferta złożona przez wykonawcę</w:t>
      </w:r>
      <w:r w:rsidR="00A02E94" w:rsidRPr="00F77F0C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1664B" w:rsidRPr="00F77F0C" w14:paraId="035C8304" w14:textId="77777777" w:rsidTr="009F2C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91E1" w14:textId="77777777" w:rsidR="0091664B" w:rsidRPr="0051202A" w:rsidRDefault="0091664B" w:rsidP="00F77F0C">
            <w:pPr>
              <w:spacing w:before="120" w:after="240"/>
              <w:jc w:val="both"/>
              <w:rPr>
                <w:i/>
                <w:iCs/>
                <w:u w:val="single"/>
              </w:rPr>
            </w:pPr>
            <w:r w:rsidRPr="0051202A">
              <w:rPr>
                <w:b/>
                <w:bCs/>
                <w:i/>
                <w:iCs/>
                <w:u w:val="single"/>
              </w:rPr>
              <w:t>Część nr 2</w:t>
            </w:r>
            <w:r w:rsidRPr="0051202A">
              <w:rPr>
                <w:i/>
                <w:iCs/>
                <w:u w:val="single"/>
              </w:rPr>
              <w:t xml:space="preserve">: Preparaty do dezynfekcji drobnych elementów wyrobów medycznych po skażeniu Clostridium </w:t>
            </w:r>
            <w:proofErr w:type="spellStart"/>
            <w:r w:rsidRPr="0051202A">
              <w:rPr>
                <w:i/>
                <w:iCs/>
                <w:u w:val="single"/>
              </w:rPr>
              <w:t>difficile</w:t>
            </w:r>
            <w:proofErr w:type="spellEnd"/>
            <w:r w:rsidRPr="0051202A">
              <w:rPr>
                <w:i/>
                <w:iCs/>
                <w:u w:val="single"/>
              </w:rPr>
              <w:t>.</w:t>
            </w:r>
          </w:p>
          <w:p w14:paraId="4AFE2BFE" w14:textId="77777777" w:rsidR="009F2C3D" w:rsidRPr="009F2C3D" w:rsidRDefault="009F2C3D" w:rsidP="009F2C3D">
            <w:pPr>
              <w:spacing w:before="80" w:after="40"/>
              <w:rPr>
                <w:b/>
                <w:bCs/>
              </w:rPr>
            </w:pPr>
            <w:r w:rsidRPr="009F2C3D">
              <w:rPr>
                <w:b/>
                <w:bCs/>
              </w:rPr>
              <w:t>Medim Sp. z o.o.</w:t>
            </w:r>
          </w:p>
          <w:p w14:paraId="13EA86CB" w14:textId="77777777" w:rsidR="009F2C3D" w:rsidRPr="009F2C3D" w:rsidRDefault="009F2C3D" w:rsidP="009F2C3D">
            <w:r w:rsidRPr="009F2C3D">
              <w:t>ul. Puławska 45 B</w:t>
            </w:r>
          </w:p>
          <w:p w14:paraId="1DAFB74B" w14:textId="77777777" w:rsidR="009F2C3D" w:rsidRDefault="009F2C3D" w:rsidP="009F2C3D">
            <w:pPr>
              <w:jc w:val="both"/>
            </w:pPr>
            <w:r w:rsidRPr="009F2C3D">
              <w:t>05-500 Piaseczno</w:t>
            </w:r>
            <w:r w:rsidRPr="00F77F0C">
              <w:t xml:space="preserve"> </w:t>
            </w:r>
          </w:p>
          <w:p w14:paraId="1310A3EF" w14:textId="77777777" w:rsidR="009F2C3D" w:rsidRDefault="009F2C3D" w:rsidP="009F2C3D">
            <w:pPr>
              <w:jc w:val="both"/>
            </w:pPr>
          </w:p>
          <w:p w14:paraId="2EEAF85D" w14:textId="79176F2A" w:rsidR="0091664B" w:rsidRPr="00F77F0C" w:rsidRDefault="0091664B" w:rsidP="009F2C3D">
            <w:pPr>
              <w:jc w:val="both"/>
              <w:rPr>
                <w:bCs/>
              </w:rPr>
            </w:pPr>
            <w:r w:rsidRPr="00F77F0C">
              <w:t xml:space="preserve">za cenę wykonania przedmiotu zamówienia w wysokości </w:t>
            </w:r>
            <w:r w:rsidRPr="00F77F0C">
              <w:rPr>
                <w:b/>
              </w:rPr>
              <w:t>41 399.64 zł</w:t>
            </w:r>
            <w:r w:rsidRPr="00F77F0C">
              <w:t xml:space="preserve"> </w:t>
            </w:r>
            <w:r w:rsidRPr="00F77F0C">
              <w:rPr>
                <w:b/>
                <w:bCs/>
              </w:rPr>
              <w:t>brutto</w:t>
            </w:r>
            <w:r w:rsidRPr="00F77F0C">
              <w:rPr>
                <w:bCs/>
              </w:rPr>
              <w:t>.</w:t>
            </w:r>
          </w:p>
          <w:p w14:paraId="0746CC5A" w14:textId="77777777" w:rsidR="0091664B" w:rsidRPr="00F77F0C" w:rsidRDefault="0091664B" w:rsidP="00F77F0C">
            <w:pPr>
              <w:spacing w:before="120"/>
              <w:jc w:val="both"/>
              <w:rPr>
                <w:color w:val="000000"/>
              </w:rPr>
            </w:pPr>
            <w:r w:rsidRPr="00F77F0C">
              <w:rPr>
                <w:color w:val="000000"/>
                <w:u w:val="single"/>
              </w:rPr>
              <w:t>Uzasadnienie wyboru</w:t>
            </w:r>
            <w:r w:rsidRPr="00F77F0C">
              <w:rPr>
                <w:color w:val="000000"/>
              </w:rPr>
              <w:t>:</w:t>
            </w:r>
          </w:p>
          <w:p w14:paraId="421A3B2A" w14:textId="0819E5C0" w:rsidR="0091664B" w:rsidRPr="00F77F0C" w:rsidRDefault="00F77F0C" w:rsidP="00F77F0C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F77F0C">
              <w:t xml:space="preserve">Oferta otrzymała największą ilość punktów - łącznie 100,00 - w oparciu o określone </w:t>
            </w:r>
            <w:r w:rsidRPr="00F77F0C"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1664B" w:rsidRPr="00F77F0C" w14:paraId="4C7F6FF8" w14:textId="77777777" w:rsidTr="009F2C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BAA40" w14:textId="77777777" w:rsidR="0091664B" w:rsidRPr="0051202A" w:rsidRDefault="0091664B" w:rsidP="00F77F0C">
            <w:pPr>
              <w:spacing w:before="120" w:after="240"/>
              <w:jc w:val="both"/>
              <w:rPr>
                <w:i/>
                <w:iCs/>
                <w:u w:val="single"/>
              </w:rPr>
            </w:pPr>
            <w:r w:rsidRPr="0051202A">
              <w:rPr>
                <w:b/>
                <w:bCs/>
                <w:i/>
                <w:iCs/>
                <w:u w:val="single"/>
              </w:rPr>
              <w:t>Część nr 5</w:t>
            </w:r>
            <w:r w:rsidRPr="0051202A">
              <w:rPr>
                <w:i/>
                <w:iCs/>
                <w:u w:val="single"/>
              </w:rPr>
              <w:t>: Preparaty do dezynfekcji aparatów anestezjologicznych i inkubatorów noworodkowych oraz mechanicznego mycia i dezynfekcji endoskopów.</w:t>
            </w:r>
          </w:p>
          <w:p w14:paraId="4713F31A" w14:textId="77777777" w:rsidR="00216199" w:rsidRPr="00216199" w:rsidRDefault="00216199" w:rsidP="00216199">
            <w:pPr>
              <w:spacing w:before="80" w:after="40"/>
              <w:rPr>
                <w:b/>
                <w:bCs/>
              </w:rPr>
            </w:pPr>
            <w:r w:rsidRPr="00216199">
              <w:rPr>
                <w:b/>
                <w:bCs/>
              </w:rPr>
              <w:t xml:space="preserve">Schulke Polska Sp.z o.o. </w:t>
            </w:r>
          </w:p>
          <w:p w14:paraId="63620D53" w14:textId="77777777" w:rsidR="00216199" w:rsidRPr="00216199" w:rsidRDefault="00216199" w:rsidP="00216199">
            <w:r w:rsidRPr="00216199">
              <w:t xml:space="preserve">Al. Jerozolimskie 132 </w:t>
            </w:r>
          </w:p>
          <w:p w14:paraId="270C83E5" w14:textId="77777777" w:rsidR="00216199" w:rsidRDefault="00216199" w:rsidP="00216199">
            <w:pPr>
              <w:jc w:val="both"/>
            </w:pPr>
            <w:r w:rsidRPr="00216199">
              <w:t>02-305 Warszawa</w:t>
            </w:r>
            <w:r w:rsidRPr="00F77F0C">
              <w:t xml:space="preserve"> </w:t>
            </w:r>
          </w:p>
          <w:p w14:paraId="2415C234" w14:textId="3FE3F3CB" w:rsidR="0091664B" w:rsidRPr="00F77F0C" w:rsidRDefault="0091664B" w:rsidP="00216199">
            <w:pPr>
              <w:jc w:val="both"/>
              <w:rPr>
                <w:bCs/>
              </w:rPr>
            </w:pPr>
            <w:r w:rsidRPr="00F77F0C">
              <w:t xml:space="preserve">za cenę wykonania przedmiotu zamówienia w wysokości </w:t>
            </w:r>
            <w:r w:rsidRPr="00F77F0C">
              <w:rPr>
                <w:b/>
              </w:rPr>
              <w:t>17 202.67 zł</w:t>
            </w:r>
            <w:r w:rsidRPr="00F77F0C">
              <w:t xml:space="preserve"> </w:t>
            </w:r>
            <w:r w:rsidRPr="00F77F0C">
              <w:rPr>
                <w:b/>
                <w:bCs/>
              </w:rPr>
              <w:t>brutto</w:t>
            </w:r>
            <w:r w:rsidRPr="00F77F0C">
              <w:rPr>
                <w:bCs/>
              </w:rPr>
              <w:t>.</w:t>
            </w:r>
          </w:p>
          <w:p w14:paraId="71C8094C" w14:textId="77777777" w:rsidR="0091664B" w:rsidRPr="00F77F0C" w:rsidRDefault="0091664B" w:rsidP="00F77F0C">
            <w:pPr>
              <w:spacing w:before="120"/>
              <w:jc w:val="both"/>
              <w:rPr>
                <w:color w:val="000000"/>
              </w:rPr>
            </w:pPr>
            <w:r w:rsidRPr="00F77F0C">
              <w:rPr>
                <w:color w:val="000000"/>
                <w:u w:val="single"/>
              </w:rPr>
              <w:t>Uzasadnienie wyboru</w:t>
            </w:r>
            <w:r w:rsidRPr="00F77F0C">
              <w:rPr>
                <w:color w:val="000000"/>
              </w:rPr>
              <w:t>:</w:t>
            </w:r>
          </w:p>
          <w:p w14:paraId="2219A298" w14:textId="773854DA" w:rsidR="0091664B" w:rsidRPr="00F77F0C" w:rsidRDefault="00F77F0C" w:rsidP="00F77F0C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F77F0C">
              <w:t xml:space="preserve">Oferta otrzymała największą ilość punktów - łącznie 100,00 - w oparciu o określone </w:t>
            </w:r>
            <w:r w:rsidRPr="00F77F0C"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1664B" w:rsidRPr="00F77F0C" w14:paraId="1D8DF6C8" w14:textId="77777777" w:rsidTr="009F2C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75343" w14:textId="77777777" w:rsidR="0091664B" w:rsidRPr="0051202A" w:rsidRDefault="0091664B" w:rsidP="00F77F0C">
            <w:pPr>
              <w:spacing w:before="120" w:after="240"/>
              <w:jc w:val="both"/>
              <w:rPr>
                <w:i/>
                <w:iCs/>
                <w:u w:val="single"/>
              </w:rPr>
            </w:pPr>
            <w:r w:rsidRPr="0051202A">
              <w:rPr>
                <w:b/>
                <w:bCs/>
                <w:i/>
                <w:iCs/>
                <w:u w:val="single"/>
              </w:rPr>
              <w:lastRenderedPageBreak/>
              <w:t>Część nr 7</w:t>
            </w:r>
            <w:r w:rsidRPr="0051202A">
              <w:rPr>
                <w:i/>
                <w:iCs/>
                <w:u w:val="single"/>
              </w:rPr>
              <w:t>: Gaziki do dezynfekcji zewnętrznych elementów cewników dożylnych centralnych i obwodowych</w:t>
            </w:r>
          </w:p>
          <w:p w14:paraId="04384AED" w14:textId="77777777" w:rsidR="00216199" w:rsidRPr="00216199" w:rsidRDefault="00216199" w:rsidP="00216199">
            <w:pPr>
              <w:spacing w:before="80" w:after="40"/>
            </w:pPr>
            <w:r w:rsidRPr="00216199">
              <w:rPr>
                <w:b/>
                <w:bCs/>
              </w:rPr>
              <w:t>Aesculap Chifa Sp. z o.o</w:t>
            </w:r>
            <w:r w:rsidRPr="00216199">
              <w:t xml:space="preserve">. </w:t>
            </w:r>
          </w:p>
          <w:p w14:paraId="7E9F18F8" w14:textId="77777777" w:rsidR="00216199" w:rsidRPr="00216199" w:rsidRDefault="00216199" w:rsidP="00216199">
            <w:r w:rsidRPr="00216199">
              <w:t xml:space="preserve">ul. Tysiąclecia 14 </w:t>
            </w:r>
          </w:p>
          <w:p w14:paraId="239DEDE5" w14:textId="77777777" w:rsidR="00216199" w:rsidRDefault="00216199" w:rsidP="00216199">
            <w:pPr>
              <w:jc w:val="both"/>
            </w:pPr>
            <w:r w:rsidRPr="00216199">
              <w:t>64-300 Nowy Tomyśl</w:t>
            </w:r>
            <w:r w:rsidRPr="00F77F0C">
              <w:t xml:space="preserve"> </w:t>
            </w:r>
          </w:p>
          <w:p w14:paraId="5B996EF3" w14:textId="77777777" w:rsidR="00216199" w:rsidRDefault="00216199" w:rsidP="00216199">
            <w:pPr>
              <w:jc w:val="both"/>
            </w:pPr>
          </w:p>
          <w:p w14:paraId="65D337BC" w14:textId="7CBC3711" w:rsidR="0091664B" w:rsidRPr="00F77F0C" w:rsidRDefault="0091664B" w:rsidP="00216199">
            <w:pPr>
              <w:jc w:val="both"/>
              <w:rPr>
                <w:bCs/>
              </w:rPr>
            </w:pPr>
            <w:r w:rsidRPr="00F77F0C">
              <w:t xml:space="preserve">za cenę wykonania przedmiotu zamówienia w wysokości </w:t>
            </w:r>
            <w:r w:rsidRPr="00F77F0C">
              <w:rPr>
                <w:b/>
              </w:rPr>
              <w:t>4 536.00 zł</w:t>
            </w:r>
            <w:r w:rsidRPr="00F77F0C">
              <w:t xml:space="preserve"> </w:t>
            </w:r>
            <w:r w:rsidRPr="00F77F0C">
              <w:rPr>
                <w:b/>
                <w:bCs/>
              </w:rPr>
              <w:t>brutto</w:t>
            </w:r>
            <w:r w:rsidRPr="00F77F0C">
              <w:rPr>
                <w:bCs/>
              </w:rPr>
              <w:t>.</w:t>
            </w:r>
          </w:p>
          <w:p w14:paraId="730E25D9" w14:textId="77777777" w:rsidR="0091664B" w:rsidRPr="00F77F0C" w:rsidRDefault="0091664B" w:rsidP="00F77F0C">
            <w:pPr>
              <w:spacing w:before="120"/>
              <w:jc w:val="both"/>
              <w:rPr>
                <w:color w:val="000000"/>
              </w:rPr>
            </w:pPr>
            <w:r w:rsidRPr="00F77F0C">
              <w:rPr>
                <w:color w:val="000000"/>
                <w:u w:val="single"/>
              </w:rPr>
              <w:t>Uzasadnienie wyboru</w:t>
            </w:r>
            <w:r w:rsidRPr="00F77F0C">
              <w:rPr>
                <w:color w:val="000000"/>
              </w:rPr>
              <w:t>:</w:t>
            </w:r>
          </w:p>
          <w:p w14:paraId="00CEEE05" w14:textId="3C4F58ED" w:rsidR="0091664B" w:rsidRPr="00F77F0C" w:rsidRDefault="00F77F0C" w:rsidP="00F77F0C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F77F0C">
              <w:t xml:space="preserve">Oferta otrzymała największą ilość punktów - łącznie 100,00 - w oparciu o określone </w:t>
            </w:r>
            <w:r w:rsidRPr="00F77F0C"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6A411CA3" w14:textId="77777777" w:rsidR="00A02E94" w:rsidRPr="00F77F0C" w:rsidRDefault="00F245C5" w:rsidP="00F77F0C">
      <w:pPr>
        <w:spacing w:before="360" w:after="120"/>
        <w:jc w:val="both"/>
        <w:rPr>
          <w:color w:val="000000"/>
        </w:rPr>
      </w:pPr>
      <w:r w:rsidRPr="00F77F0C">
        <w:rPr>
          <w:b/>
          <w:bCs/>
          <w:color w:val="000000"/>
        </w:rPr>
        <w:t>Punktacja przyznana ofertom w każdym kryterium oceny ofert wraz z łączną punktacją</w:t>
      </w:r>
      <w:r w:rsidRPr="00F77F0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89"/>
        <w:gridCol w:w="2807"/>
        <w:gridCol w:w="1559"/>
      </w:tblGrid>
      <w:tr w:rsidR="00A02E94" w:rsidRPr="00F77F0C" w14:paraId="19E127C4" w14:textId="77777777" w:rsidTr="009F2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F49794" w14:textId="77777777" w:rsidR="00A02E94" w:rsidRPr="00F77F0C" w:rsidRDefault="00F245C5" w:rsidP="00F77F0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77F0C">
              <w:rPr>
                <w:bCs/>
              </w:rPr>
              <w:t>Część</w:t>
            </w:r>
            <w:r w:rsidR="00A02E94" w:rsidRPr="00F77F0C">
              <w:rPr>
                <w:bCs/>
              </w:rPr>
              <w:t xml:space="preserve"> </w:t>
            </w:r>
            <w:r w:rsidR="007D7932" w:rsidRPr="00F77F0C">
              <w:rPr>
                <w:bCs/>
              </w:rPr>
              <w:t>zamówienia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6802BF" w14:textId="77777777" w:rsidR="00A02E94" w:rsidRPr="00F77F0C" w:rsidRDefault="007D7932" w:rsidP="00F77F0C">
            <w:pPr>
              <w:spacing w:before="120" w:after="120"/>
              <w:jc w:val="center"/>
              <w:rPr>
                <w:bCs/>
              </w:rPr>
            </w:pPr>
            <w:r w:rsidRPr="00F77F0C">
              <w:rPr>
                <w:bCs/>
              </w:rPr>
              <w:t>Wykonawca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3E4E7F" w14:textId="77777777" w:rsidR="00A02E94" w:rsidRPr="00F77F0C" w:rsidRDefault="007D7932" w:rsidP="00F77F0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77F0C">
              <w:rPr>
                <w:bCs/>
                <w:color w:val="000000"/>
              </w:rPr>
              <w:t>K</w:t>
            </w:r>
            <w:r w:rsidR="00A02E94" w:rsidRPr="00F77F0C">
              <w:rPr>
                <w:bCs/>
                <w:color w:val="000000"/>
              </w:rPr>
              <w:t xml:space="preserve">ryterium - </w:t>
            </w:r>
            <w:r w:rsidRPr="00F77F0C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565AAA" w14:textId="77777777" w:rsidR="00A02E94" w:rsidRPr="00F77F0C" w:rsidRDefault="00A02E94" w:rsidP="00F77F0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77F0C">
              <w:rPr>
                <w:bCs/>
                <w:color w:val="000000"/>
              </w:rPr>
              <w:t>Razem</w:t>
            </w:r>
          </w:p>
        </w:tc>
      </w:tr>
      <w:tr w:rsidR="0091664B" w:rsidRPr="00F77F0C" w14:paraId="722F9621" w14:textId="77777777" w:rsidTr="009F2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5547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2 - Preparaty do dezynfekcji drobnych elementów wyrobów medycznych po skażeniu Clostridium </w:t>
            </w:r>
            <w:proofErr w:type="spellStart"/>
            <w:r w:rsidRPr="00F77F0C">
              <w:rPr>
                <w:sz w:val="22"/>
                <w:szCs w:val="22"/>
              </w:rPr>
              <w:t>difficile</w:t>
            </w:r>
            <w:proofErr w:type="spellEnd"/>
            <w:r w:rsidRPr="00F77F0C">
              <w:rPr>
                <w:sz w:val="22"/>
                <w:szCs w:val="22"/>
              </w:rPr>
              <w:t>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1965" w14:textId="77777777" w:rsidR="009F2C3D" w:rsidRPr="009F2C3D" w:rsidRDefault="009F2C3D" w:rsidP="009F2C3D">
            <w:pPr>
              <w:spacing w:before="80" w:after="40"/>
            </w:pPr>
            <w:r w:rsidRPr="009F2C3D">
              <w:rPr>
                <w:b/>
                <w:bCs/>
              </w:rPr>
              <w:t>Medim Sp. z o.o</w:t>
            </w:r>
            <w:r w:rsidRPr="009F2C3D">
              <w:t>.</w:t>
            </w:r>
          </w:p>
          <w:p w14:paraId="3A85088A" w14:textId="77777777" w:rsidR="009F2C3D" w:rsidRPr="009F2C3D" w:rsidRDefault="009F2C3D" w:rsidP="009F2C3D">
            <w:r w:rsidRPr="009F2C3D">
              <w:t>ul. Puławska 45 B</w:t>
            </w:r>
          </w:p>
          <w:p w14:paraId="706CEFBD" w14:textId="1CA56F9A" w:rsidR="0091664B" w:rsidRPr="00F77F0C" w:rsidRDefault="009F2C3D" w:rsidP="009F2C3D">
            <w:pPr>
              <w:spacing w:after="40"/>
              <w:rPr>
                <w:color w:val="000000"/>
                <w:sz w:val="22"/>
                <w:szCs w:val="22"/>
              </w:rPr>
            </w:pPr>
            <w:r w:rsidRPr="009F2C3D">
              <w:t>05-500 Piaseczno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616E1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7AE6" w14:textId="77777777" w:rsidR="0091664B" w:rsidRPr="00F77F0C" w:rsidRDefault="0091664B" w:rsidP="00F77F0C">
            <w:pPr>
              <w:jc w:val="center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  100,00</w:t>
            </w:r>
          </w:p>
        </w:tc>
      </w:tr>
      <w:tr w:rsidR="0091664B" w:rsidRPr="00F77F0C" w14:paraId="0D26AE6E" w14:textId="77777777" w:rsidTr="009F2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70A9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5 - Preparaty do dezynfekcji aparatów anestezjologicznych i inkubatorów noworodkowych oraz mechanicznego mycia i dezynfekcji endoskopów.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9120" w14:textId="77777777" w:rsidR="00216199" w:rsidRPr="00216199" w:rsidRDefault="00216199" w:rsidP="00216199">
            <w:pPr>
              <w:spacing w:before="80" w:after="40"/>
              <w:rPr>
                <w:b/>
                <w:bCs/>
              </w:rPr>
            </w:pPr>
            <w:r w:rsidRPr="00216199">
              <w:rPr>
                <w:b/>
                <w:bCs/>
              </w:rPr>
              <w:t xml:space="preserve">Schulke Polska Sp.z o.o. </w:t>
            </w:r>
          </w:p>
          <w:p w14:paraId="3B45645F" w14:textId="77777777" w:rsidR="00216199" w:rsidRPr="00216199" w:rsidRDefault="00216199" w:rsidP="00216199">
            <w:r w:rsidRPr="00216199">
              <w:t xml:space="preserve">Al. Jerozolimskie 132 </w:t>
            </w:r>
          </w:p>
          <w:p w14:paraId="68F87914" w14:textId="70287224" w:rsidR="0091664B" w:rsidRPr="00F77F0C" w:rsidRDefault="00216199" w:rsidP="00216199">
            <w:pPr>
              <w:spacing w:after="40"/>
              <w:rPr>
                <w:color w:val="000000"/>
                <w:sz w:val="22"/>
                <w:szCs w:val="22"/>
              </w:rPr>
            </w:pPr>
            <w:r w:rsidRPr="00216199">
              <w:t>02-305 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E1BD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D198" w14:textId="77777777" w:rsidR="0091664B" w:rsidRPr="00F77F0C" w:rsidRDefault="0091664B" w:rsidP="00F77F0C">
            <w:pPr>
              <w:jc w:val="center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  100,00</w:t>
            </w:r>
          </w:p>
        </w:tc>
      </w:tr>
      <w:tr w:rsidR="0091664B" w:rsidRPr="00F77F0C" w14:paraId="6D6D3C04" w14:textId="77777777" w:rsidTr="009F2C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6F54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7 - Gaziki do dezynfekcji zewnętrznych elementów cewników dożylnych centralnych i obwodowych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B9BE6" w14:textId="77777777" w:rsidR="00216199" w:rsidRPr="00216199" w:rsidRDefault="00216199" w:rsidP="00216199">
            <w:pPr>
              <w:spacing w:before="80" w:after="40"/>
              <w:rPr>
                <w:sz w:val="22"/>
                <w:szCs w:val="22"/>
              </w:rPr>
            </w:pPr>
            <w:r w:rsidRPr="00216199">
              <w:rPr>
                <w:b/>
                <w:bCs/>
                <w:sz w:val="22"/>
                <w:szCs w:val="22"/>
              </w:rPr>
              <w:t>Aesculap Chifa Sp. z o.o</w:t>
            </w:r>
            <w:r w:rsidRPr="00216199">
              <w:rPr>
                <w:sz w:val="22"/>
                <w:szCs w:val="22"/>
              </w:rPr>
              <w:t xml:space="preserve">. </w:t>
            </w:r>
          </w:p>
          <w:p w14:paraId="03B87623" w14:textId="77777777" w:rsidR="00216199" w:rsidRPr="00216199" w:rsidRDefault="00216199" w:rsidP="00216199">
            <w:pPr>
              <w:rPr>
                <w:sz w:val="22"/>
                <w:szCs w:val="22"/>
              </w:rPr>
            </w:pPr>
            <w:r w:rsidRPr="00216199">
              <w:rPr>
                <w:sz w:val="22"/>
                <w:szCs w:val="22"/>
              </w:rPr>
              <w:t xml:space="preserve">ul. Tysiąclecia 14 </w:t>
            </w:r>
          </w:p>
          <w:p w14:paraId="440E11A1" w14:textId="5698DD4D" w:rsidR="0091664B" w:rsidRPr="00F77F0C" w:rsidRDefault="00216199" w:rsidP="00216199">
            <w:pPr>
              <w:spacing w:after="40"/>
              <w:rPr>
                <w:color w:val="000000"/>
                <w:sz w:val="22"/>
                <w:szCs w:val="22"/>
              </w:rPr>
            </w:pPr>
            <w:r w:rsidRPr="00216199">
              <w:rPr>
                <w:sz w:val="22"/>
                <w:szCs w:val="22"/>
              </w:rPr>
              <w:t>64-300 Nowy Tomyśl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1BB6" w14:textId="77777777" w:rsidR="0091664B" w:rsidRPr="00F77F0C" w:rsidRDefault="0091664B" w:rsidP="00F77F0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159E" w14:textId="77777777" w:rsidR="0091664B" w:rsidRPr="00F77F0C" w:rsidRDefault="0091664B" w:rsidP="00F77F0C">
            <w:pPr>
              <w:jc w:val="center"/>
              <w:rPr>
                <w:color w:val="000000"/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  100,00</w:t>
            </w:r>
          </w:p>
        </w:tc>
      </w:tr>
    </w:tbl>
    <w:p w14:paraId="12A45BC5" w14:textId="77777777" w:rsidR="00A02E94" w:rsidRDefault="00A02E94" w:rsidP="00F77F0C">
      <w:pPr>
        <w:spacing w:before="120"/>
        <w:jc w:val="both"/>
        <w:rPr>
          <w:color w:val="000000"/>
        </w:rPr>
      </w:pPr>
    </w:p>
    <w:p w14:paraId="466140D9" w14:textId="77777777" w:rsidR="00A02E94" w:rsidRPr="00F77F0C" w:rsidRDefault="00A02E94" w:rsidP="00F77F0C">
      <w:pPr>
        <w:spacing w:after="120"/>
        <w:jc w:val="both"/>
        <w:rPr>
          <w:color w:val="000000"/>
        </w:rPr>
      </w:pPr>
      <w:r w:rsidRPr="00F77F0C">
        <w:rPr>
          <w:b/>
          <w:bCs/>
          <w:color w:val="000000"/>
        </w:rPr>
        <w:t>Informacja o wykonawcach, których oferty zostały odrzucone</w:t>
      </w:r>
      <w:r w:rsidRPr="00F77F0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F77F0C" w14:paraId="4C4BC94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C01AC16" w14:textId="77777777" w:rsidR="00A02E94" w:rsidRPr="00DB22EC" w:rsidRDefault="00A02E94" w:rsidP="00F77F0C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DB22EC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338703" w14:textId="77777777" w:rsidR="00A02E94" w:rsidRPr="00DB22EC" w:rsidRDefault="00A02E94" w:rsidP="00F77F0C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DB22EC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ECF2859" w14:textId="77777777" w:rsidR="00A02E94" w:rsidRPr="00F77F0C" w:rsidRDefault="00A02E94" w:rsidP="00F77F0C">
            <w:pPr>
              <w:spacing w:before="60" w:after="60"/>
              <w:jc w:val="center"/>
              <w:rPr>
                <w:bCs/>
              </w:rPr>
            </w:pPr>
            <w:r w:rsidRPr="00F77F0C">
              <w:rPr>
                <w:bCs/>
              </w:rPr>
              <w:t>Uzasadnienie odrzucenia oferty</w:t>
            </w:r>
          </w:p>
        </w:tc>
      </w:tr>
      <w:tr w:rsidR="0091664B" w:rsidRPr="00F77F0C" w14:paraId="257DA2C7" w14:textId="77777777" w:rsidTr="00497F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74A42C" w14:textId="77777777" w:rsidR="0091664B" w:rsidRPr="00DB22EC" w:rsidRDefault="0091664B" w:rsidP="00F77F0C">
            <w:pPr>
              <w:spacing w:before="40"/>
              <w:jc w:val="center"/>
              <w:rPr>
                <w:sz w:val="22"/>
                <w:szCs w:val="22"/>
              </w:rPr>
            </w:pPr>
            <w:r w:rsidRPr="00DB22EC">
              <w:rPr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E169BB" w14:textId="77777777" w:rsidR="009F2C3D" w:rsidRPr="009F2C3D" w:rsidRDefault="009F2C3D" w:rsidP="009F2C3D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9F2C3D">
              <w:rPr>
                <w:b/>
                <w:bCs/>
                <w:sz w:val="22"/>
                <w:szCs w:val="22"/>
              </w:rPr>
              <w:t xml:space="preserve">Hurtownia Farmaceutyczna MEDIFARM Sp. z o.o. </w:t>
            </w:r>
          </w:p>
          <w:p w14:paraId="5BA21448" w14:textId="77777777" w:rsidR="009F2C3D" w:rsidRPr="009F2C3D" w:rsidRDefault="009F2C3D" w:rsidP="009F2C3D">
            <w:pPr>
              <w:rPr>
                <w:sz w:val="22"/>
                <w:szCs w:val="22"/>
              </w:rPr>
            </w:pPr>
            <w:r w:rsidRPr="009F2C3D">
              <w:rPr>
                <w:sz w:val="22"/>
                <w:szCs w:val="22"/>
              </w:rPr>
              <w:t xml:space="preserve">ul. Bławatków 6 </w:t>
            </w:r>
          </w:p>
          <w:p w14:paraId="03FF2EC1" w14:textId="73F0F6D4" w:rsidR="0091664B" w:rsidRPr="00DB22EC" w:rsidRDefault="009F2C3D" w:rsidP="009F2C3D">
            <w:pPr>
              <w:spacing w:after="60"/>
              <w:rPr>
                <w:sz w:val="22"/>
                <w:szCs w:val="22"/>
              </w:rPr>
            </w:pPr>
            <w:r w:rsidRPr="00DB22EC">
              <w:rPr>
                <w:sz w:val="22"/>
                <w:szCs w:val="22"/>
              </w:rPr>
              <w:t>43-100 Tychy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845AB1" w14:textId="77777777" w:rsidR="009F2C3D" w:rsidRPr="00F77F0C" w:rsidRDefault="009F2C3D" w:rsidP="009F2C3D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Oferta odrzucona w zadaniu 6 na podstawie </w:t>
            </w:r>
          </w:p>
          <w:p w14:paraId="4B97F45B" w14:textId="77777777" w:rsidR="009F2C3D" w:rsidRPr="00F77F0C" w:rsidRDefault="009F2C3D" w:rsidP="009F2C3D">
            <w:pPr>
              <w:spacing w:after="60"/>
              <w:jc w:val="both"/>
              <w:rPr>
                <w:sz w:val="22"/>
                <w:szCs w:val="22"/>
              </w:rPr>
            </w:pPr>
            <w:r w:rsidRPr="009F2C3D">
              <w:rPr>
                <w:b/>
                <w:bCs/>
                <w:sz w:val="22"/>
                <w:szCs w:val="22"/>
              </w:rPr>
              <w:t>Art. 226 ust. 1 pkt. 8</w:t>
            </w:r>
            <w:r w:rsidRPr="00F77F0C">
              <w:rPr>
                <w:sz w:val="22"/>
                <w:szCs w:val="22"/>
              </w:rPr>
              <w:t xml:space="preserve"> w związku z </w:t>
            </w:r>
            <w:r w:rsidRPr="009F2C3D">
              <w:rPr>
                <w:b/>
                <w:bCs/>
                <w:sz w:val="22"/>
                <w:szCs w:val="22"/>
              </w:rPr>
              <w:t xml:space="preserve">art. 224 ust. 6 </w:t>
            </w:r>
            <w:r w:rsidRPr="00F77F0C">
              <w:rPr>
                <w:sz w:val="22"/>
                <w:szCs w:val="22"/>
              </w:rPr>
              <w:t xml:space="preserve">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  <w:r w:rsidRPr="00F77F0C">
              <w:rPr>
                <w:sz w:val="22"/>
                <w:szCs w:val="22"/>
              </w:rPr>
              <w:t>.</w:t>
            </w:r>
          </w:p>
          <w:p w14:paraId="0232E7C3" w14:textId="77777777" w:rsidR="0091664B" w:rsidRPr="00F77F0C" w:rsidRDefault="0091664B" w:rsidP="00F77F0C">
            <w:pPr>
              <w:spacing w:before="60"/>
              <w:rPr>
                <w:sz w:val="12"/>
                <w:szCs w:val="12"/>
              </w:rPr>
            </w:pPr>
          </w:p>
          <w:p w14:paraId="32AF5584" w14:textId="77777777" w:rsidR="009F2C3D" w:rsidRPr="00C41D8A" w:rsidRDefault="0091664B" w:rsidP="00F77F0C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C41D8A">
              <w:rPr>
                <w:sz w:val="22"/>
                <w:szCs w:val="22"/>
                <w:u w:val="single"/>
              </w:rPr>
              <w:t xml:space="preserve">Uzasadnienie: </w:t>
            </w:r>
          </w:p>
          <w:p w14:paraId="262F0528" w14:textId="7525C520" w:rsidR="0091664B" w:rsidRPr="00F77F0C" w:rsidRDefault="0091664B" w:rsidP="00F77F0C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Wykonawca pismem z dnia 02.07.2024 r. został wezwany w terminie do dnia 05.07.2024 r. do złożenia wyjaśnień w zakresie wyliczenia ceny lub kosztu z uwagi na podejrzenie zastosowania rażąco niskiej ceny w zakresie zadania nr 6. Wykonawca pomimo pouczenia zawartego w treści pisma, że w przypadku nieudzielenia wyjaśnień w wyznaczonym terminie, lub jeżeli </w:t>
            </w:r>
            <w:r w:rsidRPr="00F77F0C">
              <w:rPr>
                <w:sz w:val="22"/>
                <w:szCs w:val="22"/>
              </w:rPr>
              <w:lastRenderedPageBreak/>
              <w:t xml:space="preserve">złożone wyjaśnienia wraz z dokumentami nie uzasadnią rażąco niskiej ceny lub kosztu oferty, jego oferta zostanie odrzucona zgodnie z art. 224 ust. 6 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  <w:r w:rsidRPr="00F77F0C">
              <w:rPr>
                <w:sz w:val="22"/>
                <w:szCs w:val="22"/>
              </w:rPr>
              <w:t xml:space="preserve">. Pomimo powyższego Wykonawca nie odpowiedział na niniejsze wezwanie.  </w:t>
            </w:r>
          </w:p>
          <w:p w14:paraId="74E58DCB" w14:textId="77777777" w:rsidR="0091664B" w:rsidRPr="00F77F0C" w:rsidRDefault="0091664B" w:rsidP="00F77F0C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W związku z powyższym oferta Wykonawcy podlega odrzuceniu zgodnie z art. 226 ust. 1 pkt. 8 w związku z art. 224 ust. 6 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  <w:r w:rsidRPr="00F77F0C">
              <w:rPr>
                <w:sz w:val="22"/>
                <w:szCs w:val="22"/>
              </w:rPr>
              <w:t>.</w:t>
            </w:r>
          </w:p>
        </w:tc>
      </w:tr>
      <w:tr w:rsidR="0091664B" w:rsidRPr="00F77F0C" w14:paraId="7C0DF24D" w14:textId="77777777" w:rsidTr="00497F4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DA73D9" w14:textId="77777777" w:rsidR="0091664B" w:rsidRPr="00DB22EC" w:rsidRDefault="0091664B" w:rsidP="00F77F0C">
            <w:pPr>
              <w:spacing w:before="40"/>
              <w:jc w:val="center"/>
              <w:rPr>
                <w:sz w:val="22"/>
                <w:szCs w:val="22"/>
              </w:rPr>
            </w:pPr>
            <w:r w:rsidRPr="00DB22E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2C47A0" w14:textId="77777777" w:rsidR="009F2C3D" w:rsidRPr="009F2C3D" w:rsidRDefault="009F2C3D" w:rsidP="009F2C3D">
            <w:pPr>
              <w:spacing w:before="80" w:after="40"/>
              <w:rPr>
                <w:sz w:val="22"/>
                <w:szCs w:val="22"/>
              </w:rPr>
            </w:pPr>
            <w:r w:rsidRPr="009F2C3D">
              <w:rPr>
                <w:b/>
                <w:bCs/>
                <w:sz w:val="22"/>
                <w:szCs w:val="22"/>
              </w:rPr>
              <w:t>SANOSIL Polska Sp. z o.o</w:t>
            </w:r>
            <w:r w:rsidRPr="009F2C3D">
              <w:rPr>
                <w:sz w:val="22"/>
                <w:szCs w:val="22"/>
              </w:rPr>
              <w:t xml:space="preserve">. </w:t>
            </w:r>
          </w:p>
          <w:p w14:paraId="7CC4B032" w14:textId="77777777" w:rsidR="009F2C3D" w:rsidRPr="009F2C3D" w:rsidRDefault="009F2C3D" w:rsidP="009F2C3D">
            <w:pPr>
              <w:rPr>
                <w:sz w:val="22"/>
                <w:szCs w:val="22"/>
              </w:rPr>
            </w:pPr>
            <w:r w:rsidRPr="009F2C3D">
              <w:rPr>
                <w:sz w:val="22"/>
                <w:szCs w:val="22"/>
              </w:rPr>
              <w:t>ul. Walerego Sławka 5/16</w:t>
            </w:r>
          </w:p>
          <w:p w14:paraId="6F85F8C9" w14:textId="20A85DA9" w:rsidR="0091664B" w:rsidRPr="00DB22EC" w:rsidRDefault="009F2C3D" w:rsidP="009F2C3D">
            <w:pPr>
              <w:spacing w:after="60"/>
              <w:rPr>
                <w:sz w:val="22"/>
                <w:szCs w:val="22"/>
              </w:rPr>
            </w:pPr>
            <w:r w:rsidRPr="00DB22EC">
              <w:rPr>
                <w:sz w:val="22"/>
                <w:szCs w:val="22"/>
              </w:rPr>
              <w:t>40-833 Katowice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CF54FE" w14:textId="77777777" w:rsidR="009F2C3D" w:rsidRPr="00F77F0C" w:rsidRDefault="009F2C3D" w:rsidP="009F2C3D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Oferta odrzucona w zadaniu 6 na podstawie </w:t>
            </w:r>
          </w:p>
          <w:p w14:paraId="60CF5562" w14:textId="0DFC85F1" w:rsidR="0091664B" w:rsidRPr="00F77F0C" w:rsidRDefault="009F2C3D" w:rsidP="009F2C3D">
            <w:pPr>
              <w:spacing w:before="60"/>
              <w:rPr>
                <w:sz w:val="12"/>
                <w:szCs w:val="12"/>
              </w:rPr>
            </w:pPr>
            <w:r w:rsidRPr="009F2C3D">
              <w:rPr>
                <w:b/>
                <w:bCs/>
                <w:sz w:val="22"/>
                <w:szCs w:val="22"/>
              </w:rPr>
              <w:t>Art. 226 ust. 1 pkt. 8</w:t>
            </w:r>
            <w:r w:rsidRPr="00F77F0C">
              <w:rPr>
                <w:sz w:val="22"/>
                <w:szCs w:val="22"/>
              </w:rPr>
              <w:t xml:space="preserve"> w związku z </w:t>
            </w:r>
            <w:r w:rsidRPr="009F2C3D">
              <w:rPr>
                <w:b/>
                <w:bCs/>
                <w:sz w:val="22"/>
                <w:szCs w:val="22"/>
              </w:rPr>
              <w:t xml:space="preserve">art. 224 ust. 6 </w:t>
            </w:r>
            <w:r w:rsidRPr="00F77F0C">
              <w:rPr>
                <w:sz w:val="22"/>
                <w:szCs w:val="22"/>
              </w:rPr>
              <w:t xml:space="preserve">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</w:p>
          <w:p w14:paraId="57C90A32" w14:textId="77777777" w:rsidR="009F2C3D" w:rsidRDefault="009F2C3D" w:rsidP="00F77F0C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03B28BB0" w14:textId="77777777" w:rsidR="009F2C3D" w:rsidRPr="00C41D8A" w:rsidRDefault="0091664B" w:rsidP="00F77F0C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C41D8A">
              <w:rPr>
                <w:sz w:val="22"/>
                <w:szCs w:val="22"/>
                <w:u w:val="single"/>
              </w:rPr>
              <w:t xml:space="preserve">Uzasadnienie: </w:t>
            </w:r>
          </w:p>
          <w:p w14:paraId="274D928A" w14:textId="69462C25" w:rsidR="0091664B" w:rsidRPr="00F77F0C" w:rsidRDefault="0091664B" w:rsidP="00F77F0C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Wykonawca pismem z dnia 02.07.2024 r. został wezwany w terminie do dnia 05.07.2024 r. do złożenia wyjaśnień w zakresie wyliczenia ceny lub kosztu z uwagi na podejrzenie zastosowania rażąco niskiej ceny w zakresie zadania nr 6. Wykonawca pomimo pouczenia zawartego w treści pisma, że w przypadku nieudzielenia wyjaśnień w wyznaczonym terminie, lub jeżeli złożone wyjaśnienia wraz z dokumentami nie uzasadnią rażąco niskiej ceny lub kosztu oferty, jego oferta zostanie odrzucona zgodnie z art. 224 ust. 6 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  <w:r w:rsidRPr="00F77F0C">
              <w:rPr>
                <w:sz w:val="22"/>
                <w:szCs w:val="22"/>
              </w:rPr>
              <w:t xml:space="preserve">. Pomimo powyższego Wykonawca nie odpowiedział na niniejsze wezwanie.  </w:t>
            </w:r>
          </w:p>
          <w:p w14:paraId="475511EB" w14:textId="77777777" w:rsidR="0091664B" w:rsidRDefault="0091664B" w:rsidP="00F77F0C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 xml:space="preserve">W związku z powyższym oferta Wykonawcy podlega odrzuceniu zgodnie z art. 226 ust. 1 pkt. 8 w związku z art. 224 ust. 6 ustawy </w:t>
            </w:r>
            <w:proofErr w:type="spellStart"/>
            <w:r w:rsidRPr="00F77F0C">
              <w:rPr>
                <w:sz w:val="22"/>
                <w:szCs w:val="22"/>
              </w:rPr>
              <w:t>pzp</w:t>
            </w:r>
            <w:proofErr w:type="spellEnd"/>
          </w:p>
          <w:p w14:paraId="1CCFEAA3" w14:textId="77777777" w:rsidR="00096C96" w:rsidRDefault="00096C96" w:rsidP="00F77F0C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423581EC" w14:textId="203C8BDD" w:rsidR="00096C96" w:rsidRPr="00096C96" w:rsidRDefault="00096C96" w:rsidP="00096C96">
            <w:pPr>
              <w:spacing w:after="60"/>
              <w:jc w:val="both"/>
              <w:rPr>
                <w:sz w:val="22"/>
                <w:szCs w:val="22"/>
              </w:rPr>
            </w:pPr>
            <w:r w:rsidRPr="00F77F0C">
              <w:rPr>
                <w:sz w:val="22"/>
                <w:szCs w:val="22"/>
              </w:rPr>
              <w:t>Oferta odrzucona</w:t>
            </w:r>
            <w:r w:rsidRPr="00096C96">
              <w:rPr>
                <w:sz w:val="22"/>
                <w:szCs w:val="22"/>
              </w:rPr>
              <w:t xml:space="preserve"> </w:t>
            </w:r>
            <w:r w:rsidRPr="00F77F0C">
              <w:rPr>
                <w:sz w:val="22"/>
                <w:szCs w:val="22"/>
              </w:rPr>
              <w:t xml:space="preserve">w zadaniu 6 na podstawie </w:t>
            </w:r>
            <w:r w:rsidRPr="00096C96">
              <w:rPr>
                <w:b/>
                <w:bCs/>
                <w:sz w:val="22"/>
                <w:szCs w:val="22"/>
              </w:rPr>
              <w:t xml:space="preserve">Art. 226 ust. 1 pkt 2 lit. c ustawy </w:t>
            </w:r>
            <w:proofErr w:type="spellStart"/>
            <w:r w:rsidRPr="00096C96">
              <w:rPr>
                <w:b/>
                <w:bCs/>
                <w:sz w:val="22"/>
                <w:szCs w:val="22"/>
              </w:rPr>
              <w:t>Pzp</w:t>
            </w:r>
            <w:proofErr w:type="spellEnd"/>
            <w:r w:rsidRPr="00096C96">
              <w:rPr>
                <w:b/>
                <w:bCs/>
                <w:sz w:val="22"/>
                <w:szCs w:val="22"/>
              </w:rPr>
              <w:t>.</w:t>
            </w:r>
          </w:p>
          <w:p w14:paraId="7E987F09" w14:textId="77777777" w:rsidR="00096C96" w:rsidRPr="00FE624A" w:rsidRDefault="00096C96" w:rsidP="00096C96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096C96">
              <w:rPr>
                <w:sz w:val="22"/>
                <w:szCs w:val="22"/>
                <w:u w:val="single"/>
              </w:rPr>
              <w:t xml:space="preserve">Uzasadnienie: </w:t>
            </w:r>
          </w:p>
          <w:p w14:paraId="19C622F6" w14:textId="54E1F976" w:rsidR="00096C96" w:rsidRPr="00096C96" w:rsidRDefault="00096C96" w:rsidP="00096C96">
            <w:pPr>
              <w:spacing w:after="60"/>
              <w:jc w:val="both"/>
              <w:rPr>
                <w:sz w:val="22"/>
                <w:szCs w:val="22"/>
              </w:rPr>
            </w:pPr>
            <w:r w:rsidRPr="00096C96">
              <w:rPr>
                <w:sz w:val="22"/>
                <w:szCs w:val="22"/>
              </w:rPr>
              <w:t>Wykonawca pismem z dnia 02.07.2024 r. został wezwany w terminie do dnia 05.07.2024 r. do złożenia przedmiotowych środków dowodowych. Wykonawca</w:t>
            </w:r>
            <w:r>
              <w:rPr>
                <w:sz w:val="22"/>
                <w:szCs w:val="22"/>
              </w:rPr>
              <w:t xml:space="preserve">, po wezwaniu z art. 107 ust. 2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nie złożył w terminie wymaganych dokumentów.</w:t>
            </w:r>
          </w:p>
          <w:p w14:paraId="65FB7D97" w14:textId="6138043E" w:rsidR="00096C96" w:rsidRPr="00F77F0C" w:rsidRDefault="00096C96" w:rsidP="00096C96">
            <w:pPr>
              <w:spacing w:after="60"/>
              <w:jc w:val="both"/>
              <w:rPr>
                <w:sz w:val="22"/>
                <w:szCs w:val="22"/>
              </w:rPr>
            </w:pPr>
            <w:r w:rsidRPr="00096C96">
              <w:rPr>
                <w:sz w:val="22"/>
                <w:szCs w:val="22"/>
              </w:rPr>
              <w:t xml:space="preserve">W związku z powyższym oferta Wykonawcy podlega odrzuceniu zgodnie z art. 226 ust. 1 pkt. 2 lit. c ustawy </w:t>
            </w:r>
            <w:proofErr w:type="spellStart"/>
            <w:r w:rsidRPr="00096C96">
              <w:rPr>
                <w:sz w:val="22"/>
                <w:szCs w:val="22"/>
              </w:rPr>
              <w:t>pzp</w:t>
            </w:r>
            <w:proofErr w:type="spellEnd"/>
            <w:r w:rsidRPr="00096C96">
              <w:rPr>
                <w:sz w:val="22"/>
                <w:szCs w:val="22"/>
              </w:rPr>
              <w:t>.</w:t>
            </w:r>
          </w:p>
        </w:tc>
      </w:tr>
    </w:tbl>
    <w:p w14:paraId="51696503" w14:textId="6E4D862B" w:rsidR="00F77F0C" w:rsidRPr="00DB22EC" w:rsidRDefault="00FE624A" w:rsidP="00DB22EC">
      <w:pPr>
        <w:spacing w:line="276" w:lineRule="auto"/>
        <w:jc w:val="both"/>
        <w:rPr>
          <w:bCs/>
          <w:sz w:val="23"/>
          <w:szCs w:val="23"/>
        </w:rPr>
      </w:pPr>
      <w:r>
        <w:rPr>
          <w:sz w:val="23"/>
          <w:szCs w:val="23"/>
        </w:rPr>
        <w:br/>
      </w:r>
      <w:r w:rsidR="00F77F0C" w:rsidRPr="00DB22EC">
        <w:rPr>
          <w:sz w:val="23"/>
          <w:szCs w:val="23"/>
        </w:rPr>
        <w:t xml:space="preserve">W myśl art. 259 ustawy </w:t>
      </w:r>
      <w:proofErr w:type="spellStart"/>
      <w:r w:rsidR="00F77F0C" w:rsidRPr="00DB22EC">
        <w:rPr>
          <w:sz w:val="23"/>
          <w:szCs w:val="23"/>
        </w:rPr>
        <w:t>Pzp</w:t>
      </w:r>
      <w:proofErr w:type="spellEnd"/>
      <w:r w:rsidR="00F77F0C" w:rsidRPr="00DB22EC">
        <w:rPr>
          <w:sz w:val="23"/>
          <w:szCs w:val="23"/>
        </w:rPr>
        <w:t xml:space="preserve"> Zamawiający informuje, że postępowanie o udzielenie zamówienia publicznego w w/w postępowaniu przetargowym – na podstawie art. 255 pkt. 1 – </w:t>
      </w:r>
      <w:r w:rsidR="00F77F0C" w:rsidRPr="00DB22EC">
        <w:rPr>
          <w:b/>
          <w:sz w:val="23"/>
          <w:szCs w:val="23"/>
          <w:u w:val="single"/>
        </w:rPr>
        <w:t xml:space="preserve">unieważnia </w:t>
      </w:r>
      <w:r w:rsidR="00F77F0C" w:rsidRPr="00DB22EC">
        <w:rPr>
          <w:b/>
          <w:sz w:val="23"/>
          <w:szCs w:val="23"/>
          <w:u w:val="single"/>
        </w:rPr>
        <w:br/>
      </w:r>
      <w:bookmarkStart w:id="1" w:name="_Hlk139274148"/>
      <w:r w:rsidR="00F77F0C" w:rsidRPr="00DB22EC">
        <w:rPr>
          <w:b/>
          <w:sz w:val="23"/>
          <w:szCs w:val="23"/>
          <w:u w:val="single"/>
        </w:rPr>
        <w:t>w zakresie zadania nr</w:t>
      </w:r>
      <w:bookmarkEnd w:id="1"/>
      <w:r w:rsidR="00F77F0C" w:rsidRPr="00DB22EC">
        <w:rPr>
          <w:b/>
          <w:sz w:val="23"/>
          <w:szCs w:val="23"/>
          <w:u w:val="single"/>
        </w:rPr>
        <w:t xml:space="preserve"> </w:t>
      </w:r>
      <w:r w:rsidR="00C41D8A" w:rsidRPr="00DB22EC">
        <w:rPr>
          <w:b/>
          <w:sz w:val="23"/>
          <w:szCs w:val="23"/>
          <w:u w:val="single"/>
        </w:rPr>
        <w:t>1,4</w:t>
      </w:r>
      <w:r w:rsidR="00F77F0C" w:rsidRPr="00DB22EC">
        <w:rPr>
          <w:bCs/>
          <w:sz w:val="23"/>
          <w:szCs w:val="23"/>
        </w:rPr>
        <w:t>, ze względu na fakt, iż nie złożono żadnej oferty.</w:t>
      </w:r>
    </w:p>
    <w:p w14:paraId="7EA43298" w14:textId="77777777" w:rsidR="00F77F0C" w:rsidRPr="00DB22EC" w:rsidRDefault="00F77F0C" w:rsidP="00F77F0C">
      <w:pPr>
        <w:spacing w:before="120" w:line="276" w:lineRule="auto"/>
        <w:jc w:val="both"/>
        <w:rPr>
          <w:sz w:val="23"/>
          <w:szCs w:val="23"/>
        </w:rPr>
      </w:pPr>
    </w:p>
    <w:p w14:paraId="6BC1692F" w14:textId="3138DA6C" w:rsidR="00F77F0C" w:rsidRPr="00DB22EC" w:rsidRDefault="00F77F0C" w:rsidP="00DB22EC">
      <w:pPr>
        <w:spacing w:line="276" w:lineRule="auto"/>
        <w:jc w:val="both"/>
        <w:rPr>
          <w:bCs/>
          <w:sz w:val="23"/>
          <w:szCs w:val="23"/>
        </w:rPr>
      </w:pPr>
      <w:r w:rsidRPr="00DB22EC">
        <w:rPr>
          <w:sz w:val="23"/>
          <w:szCs w:val="23"/>
        </w:rPr>
        <w:t xml:space="preserve">W myśl art. 259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 xml:space="preserve"> Zamawiający informuje, że postępowanie o udzielenie zamówienia publicznego w w/w postępowaniu przetargowym – na podstawie art. 255 pkt. 2 – </w:t>
      </w:r>
      <w:r w:rsidRPr="00DB22EC">
        <w:rPr>
          <w:b/>
          <w:sz w:val="23"/>
          <w:szCs w:val="23"/>
          <w:u w:val="single"/>
        </w:rPr>
        <w:t xml:space="preserve">unieważnia w zakresie zadania nr </w:t>
      </w:r>
      <w:r w:rsidR="00C41D8A" w:rsidRPr="00DB22EC">
        <w:rPr>
          <w:b/>
          <w:sz w:val="23"/>
          <w:szCs w:val="23"/>
          <w:u w:val="single"/>
        </w:rPr>
        <w:t xml:space="preserve">6 </w:t>
      </w:r>
      <w:r w:rsidRPr="00DB22EC">
        <w:rPr>
          <w:bCs/>
          <w:sz w:val="23"/>
          <w:szCs w:val="23"/>
        </w:rPr>
        <w:t>ze względu na fakt, iż wszystkie złożone oferty podlegały odrzuceniu.</w:t>
      </w:r>
    </w:p>
    <w:p w14:paraId="590C7609" w14:textId="77777777" w:rsidR="00DB22EC" w:rsidRPr="00DB22EC" w:rsidRDefault="00DB22EC" w:rsidP="00DB22EC">
      <w:pPr>
        <w:spacing w:before="120" w:after="120"/>
        <w:jc w:val="both"/>
        <w:rPr>
          <w:color w:val="000000"/>
          <w:sz w:val="23"/>
          <w:szCs w:val="23"/>
        </w:rPr>
      </w:pPr>
    </w:p>
    <w:p w14:paraId="7384D773" w14:textId="012016E1" w:rsidR="00DB22EC" w:rsidRPr="00DB22EC" w:rsidRDefault="00DB22EC" w:rsidP="00DB22EC">
      <w:pPr>
        <w:spacing w:line="276" w:lineRule="auto"/>
        <w:jc w:val="both"/>
        <w:rPr>
          <w:color w:val="000000"/>
          <w:sz w:val="23"/>
          <w:szCs w:val="23"/>
          <w:u w:val="single"/>
        </w:rPr>
      </w:pPr>
      <w:r w:rsidRPr="00DB22EC">
        <w:rPr>
          <w:color w:val="000000"/>
          <w:sz w:val="23"/>
          <w:szCs w:val="23"/>
          <w:u w:val="single"/>
        </w:rPr>
        <w:t xml:space="preserve">Zamawiający informuje, iż powiadomienie o wyborze oferty najkorzystniejszej dla zadania nr 3 nastąpi </w:t>
      </w:r>
      <w:r w:rsidRPr="00DB22EC">
        <w:rPr>
          <w:color w:val="000000"/>
          <w:sz w:val="23"/>
          <w:szCs w:val="23"/>
          <w:u w:val="single"/>
        </w:rPr>
        <w:br/>
        <w:t>w terminie późniejszym.</w:t>
      </w:r>
    </w:p>
    <w:p w14:paraId="1835C35F" w14:textId="77777777" w:rsidR="00DB22EC" w:rsidRPr="00DB22EC" w:rsidRDefault="00DB22EC" w:rsidP="00F77F0C">
      <w:pPr>
        <w:spacing w:after="40"/>
        <w:jc w:val="both"/>
        <w:rPr>
          <w:b/>
          <w:bCs/>
          <w:sz w:val="23"/>
          <w:szCs w:val="23"/>
        </w:rPr>
      </w:pPr>
    </w:p>
    <w:p w14:paraId="59476662" w14:textId="375A2477" w:rsidR="00A02E94" w:rsidRPr="00DB22EC" w:rsidRDefault="00A02E94" w:rsidP="00F77F0C">
      <w:pPr>
        <w:spacing w:after="40"/>
        <w:jc w:val="both"/>
        <w:rPr>
          <w:sz w:val="23"/>
          <w:szCs w:val="23"/>
        </w:rPr>
      </w:pPr>
      <w:r w:rsidRPr="00DB22EC">
        <w:rPr>
          <w:b/>
          <w:bCs/>
          <w:sz w:val="23"/>
          <w:szCs w:val="23"/>
        </w:rPr>
        <w:t>Informacja o terminie zawarcia umowy</w:t>
      </w:r>
      <w:r w:rsidRPr="00DB22EC">
        <w:rPr>
          <w:sz w:val="23"/>
          <w:szCs w:val="23"/>
        </w:rPr>
        <w:t>:</w:t>
      </w:r>
    </w:p>
    <w:p w14:paraId="232FB57D" w14:textId="77777777" w:rsidR="00A02E94" w:rsidRPr="00DB22EC" w:rsidRDefault="00A02E94" w:rsidP="00F77F0C">
      <w:pPr>
        <w:spacing w:after="120"/>
        <w:jc w:val="both"/>
        <w:rPr>
          <w:sz w:val="23"/>
          <w:szCs w:val="23"/>
        </w:rPr>
      </w:pPr>
      <w:r w:rsidRPr="00DB22EC">
        <w:rPr>
          <w:sz w:val="23"/>
          <w:szCs w:val="23"/>
        </w:rPr>
        <w:lastRenderedPageBreak/>
        <w:t xml:space="preserve">Umowa w sprawie zamówienia publicznego, zgodnie z art. 308 ust. 2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 xml:space="preserve">, zostanie zawarta, z uwzględnieniem art. 577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 xml:space="preserve">, w terminie </w:t>
      </w:r>
      <w:r w:rsidR="0091664B" w:rsidRPr="00DB22EC">
        <w:rPr>
          <w:sz w:val="23"/>
          <w:szCs w:val="23"/>
        </w:rPr>
        <w:t>nie krótszym niż 5 dni od dnia przesłania niniejszej informacji o wyborze najkorzystniejszej oferty.</w:t>
      </w:r>
    </w:p>
    <w:p w14:paraId="785247DC" w14:textId="77777777" w:rsidR="00A02E94" w:rsidRPr="00DB22EC" w:rsidRDefault="00A02E94" w:rsidP="00F77F0C">
      <w:pPr>
        <w:spacing w:after="240"/>
        <w:jc w:val="both"/>
        <w:rPr>
          <w:sz w:val="23"/>
          <w:szCs w:val="23"/>
        </w:rPr>
      </w:pPr>
      <w:r w:rsidRPr="00DB22EC">
        <w:rPr>
          <w:sz w:val="23"/>
          <w:szCs w:val="23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>.</w:t>
      </w:r>
    </w:p>
    <w:p w14:paraId="079BBFC2" w14:textId="77777777" w:rsidR="0013621B" w:rsidRPr="00DB22EC" w:rsidRDefault="0013621B" w:rsidP="00F77F0C">
      <w:pPr>
        <w:jc w:val="both"/>
        <w:rPr>
          <w:b/>
          <w:bCs/>
          <w:sz w:val="23"/>
          <w:szCs w:val="23"/>
        </w:rPr>
      </w:pPr>
      <w:r w:rsidRPr="00DB22EC">
        <w:rPr>
          <w:b/>
          <w:bCs/>
          <w:sz w:val="23"/>
          <w:szCs w:val="23"/>
        </w:rPr>
        <w:t>Pouczenie</w:t>
      </w:r>
    </w:p>
    <w:p w14:paraId="7D181A43" w14:textId="77777777" w:rsidR="0013621B" w:rsidRPr="00DB22EC" w:rsidRDefault="0013621B" w:rsidP="00F77F0C">
      <w:pPr>
        <w:spacing w:after="600"/>
        <w:jc w:val="both"/>
        <w:rPr>
          <w:sz w:val="23"/>
          <w:szCs w:val="23"/>
        </w:rPr>
      </w:pPr>
      <w:r w:rsidRPr="00DB22EC">
        <w:rPr>
          <w:sz w:val="23"/>
          <w:szCs w:val="23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>.</w:t>
      </w:r>
    </w:p>
    <w:p w14:paraId="482BC608" w14:textId="7C388B98" w:rsidR="008642B3" w:rsidRPr="00F77F0C" w:rsidRDefault="0013621B" w:rsidP="00DB22EC">
      <w:pPr>
        <w:spacing w:after="360"/>
        <w:ind w:left="3119" w:firstLine="425"/>
        <w:jc w:val="center"/>
        <w:rPr>
          <w:vertAlign w:val="superscript"/>
        </w:rPr>
      </w:pPr>
      <w:r w:rsidRPr="00DB22EC">
        <w:rPr>
          <w:i/>
          <w:sz w:val="22"/>
          <w:szCs w:val="22"/>
        </w:rPr>
        <w:t>Zamawiający</w:t>
      </w:r>
      <w:bookmarkEnd w:id="0"/>
    </w:p>
    <w:sectPr w:rsidR="008642B3" w:rsidRPr="00F77F0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F5E53" w14:textId="77777777" w:rsidR="00D50063" w:rsidRDefault="00D50063">
      <w:r>
        <w:separator/>
      </w:r>
    </w:p>
  </w:endnote>
  <w:endnote w:type="continuationSeparator" w:id="0">
    <w:p w14:paraId="72640C7B" w14:textId="77777777" w:rsidR="00D50063" w:rsidRDefault="00D5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FA31D" w14:textId="77777777" w:rsidR="0091664B" w:rsidRDefault="009166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4C55F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BE4B031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F482A1B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FD249" w14:textId="77777777" w:rsidR="0091664B" w:rsidRDefault="009166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9B345" w14:textId="77777777" w:rsidR="00D50063" w:rsidRDefault="00D50063">
      <w:r>
        <w:separator/>
      </w:r>
    </w:p>
  </w:footnote>
  <w:footnote w:type="continuationSeparator" w:id="0">
    <w:p w14:paraId="14D117E3" w14:textId="77777777" w:rsidR="00D50063" w:rsidRDefault="00D500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0D6BC" w14:textId="77777777" w:rsidR="0091664B" w:rsidRDefault="009166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31B12" w14:textId="77777777" w:rsidR="0091664B" w:rsidRDefault="009166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DC849" w14:textId="77777777" w:rsidR="0091664B" w:rsidRDefault="009166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063"/>
    <w:rsid w:val="00022322"/>
    <w:rsid w:val="00042497"/>
    <w:rsid w:val="00096C96"/>
    <w:rsid w:val="000C1E6F"/>
    <w:rsid w:val="000E4E56"/>
    <w:rsid w:val="0013621B"/>
    <w:rsid w:val="001A1468"/>
    <w:rsid w:val="001B7815"/>
    <w:rsid w:val="001C3F13"/>
    <w:rsid w:val="001F2157"/>
    <w:rsid w:val="00211A34"/>
    <w:rsid w:val="00216199"/>
    <w:rsid w:val="002716A3"/>
    <w:rsid w:val="0029277F"/>
    <w:rsid w:val="002A4DA9"/>
    <w:rsid w:val="002B0A1D"/>
    <w:rsid w:val="002B1E4F"/>
    <w:rsid w:val="002B6761"/>
    <w:rsid w:val="002E700D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1202A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83A6D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1664B"/>
    <w:rsid w:val="00952256"/>
    <w:rsid w:val="009660F9"/>
    <w:rsid w:val="0097748A"/>
    <w:rsid w:val="009F0E5C"/>
    <w:rsid w:val="009F2C3D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1D8A"/>
    <w:rsid w:val="00C423DD"/>
    <w:rsid w:val="00C60D7B"/>
    <w:rsid w:val="00C65E53"/>
    <w:rsid w:val="00CA0B33"/>
    <w:rsid w:val="00CA3511"/>
    <w:rsid w:val="00CE659B"/>
    <w:rsid w:val="00D01E5B"/>
    <w:rsid w:val="00D04203"/>
    <w:rsid w:val="00D26ED6"/>
    <w:rsid w:val="00D30F1F"/>
    <w:rsid w:val="00D42C90"/>
    <w:rsid w:val="00D50063"/>
    <w:rsid w:val="00D8427E"/>
    <w:rsid w:val="00DB22EC"/>
    <w:rsid w:val="00E0126F"/>
    <w:rsid w:val="00E23743"/>
    <w:rsid w:val="00E30B2D"/>
    <w:rsid w:val="00E62859"/>
    <w:rsid w:val="00E85D70"/>
    <w:rsid w:val="00F245C5"/>
    <w:rsid w:val="00F33C66"/>
    <w:rsid w:val="00F77F0C"/>
    <w:rsid w:val="00F83783"/>
    <w:rsid w:val="00F960D7"/>
    <w:rsid w:val="00FB7F50"/>
    <w:rsid w:val="00FE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44358"/>
  <w15:chartTrackingRefBased/>
  <w15:docId w15:val="{DD3E50C2-339D-4E80-897B-C7085188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1003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1899-12-31T23:00:00Z</cp:lastPrinted>
  <dcterms:created xsi:type="dcterms:W3CDTF">2024-07-10T08:12:00Z</dcterms:created>
  <dcterms:modified xsi:type="dcterms:W3CDTF">2024-07-10T09:07:00Z</dcterms:modified>
</cp:coreProperties>
</file>