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ED491D" w14:textId="0F2D1664" w:rsidR="00906D1A" w:rsidRPr="007F28BF" w:rsidRDefault="00E10BDC" w:rsidP="007F28BF">
      <w:pPr>
        <w:spacing w:after="600"/>
        <w:jc w:val="right"/>
      </w:pPr>
      <w:bookmarkStart w:id="0" w:name="_Hlk53520193"/>
      <w:r w:rsidRPr="007F28BF">
        <w:t>Poznań</w:t>
      </w:r>
      <w:r w:rsidR="00906D1A" w:rsidRPr="007F28BF">
        <w:t xml:space="preserve"> dnia: </w:t>
      </w:r>
      <w:r w:rsidRPr="007F28BF">
        <w:t>2024-07-0</w:t>
      </w:r>
      <w:r w:rsidR="008229EC">
        <w:t>9</w:t>
      </w:r>
    </w:p>
    <w:p w14:paraId="4F1ACD8D" w14:textId="77777777" w:rsidR="00E10BDC" w:rsidRPr="007F28BF" w:rsidRDefault="00E10BDC" w:rsidP="007F28BF">
      <w:pPr>
        <w:ind w:right="4410"/>
        <w:rPr>
          <w:b/>
          <w:bCs/>
        </w:rPr>
      </w:pPr>
      <w:r w:rsidRPr="007F28BF">
        <w:rPr>
          <w:b/>
          <w:bCs/>
        </w:rPr>
        <w:t>Szpital Wojewódzki w Poznaniu</w:t>
      </w:r>
    </w:p>
    <w:p w14:paraId="524C8944" w14:textId="77777777" w:rsidR="00906D1A" w:rsidRPr="007F28BF" w:rsidRDefault="00E10BDC" w:rsidP="007F28BF">
      <w:pPr>
        <w:ind w:right="4410"/>
        <w:rPr>
          <w:b/>
          <w:bCs/>
        </w:rPr>
      </w:pPr>
      <w:r w:rsidRPr="007F28BF">
        <w:rPr>
          <w:b/>
          <w:bCs/>
        </w:rPr>
        <w:t>Dział Zamówień Publicznych</w:t>
      </w:r>
    </w:p>
    <w:p w14:paraId="5D3AD6E2" w14:textId="77777777" w:rsidR="00906D1A" w:rsidRPr="007F28BF" w:rsidRDefault="00E10BDC" w:rsidP="007F28BF">
      <w:pPr>
        <w:ind w:right="4410"/>
      </w:pPr>
      <w:r w:rsidRPr="007F28BF">
        <w:t>Juraszów</w:t>
      </w:r>
      <w:r w:rsidR="00906D1A" w:rsidRPr="007F28BF">
        <w:t xml:space="preserve"> </w:t>
      </w:r>
      <w:r w:rsidRPr="007F28BF">
        <w:t>7/19</w:t>
      </w:r>
    </w:p>
    <w:p w14:paraId="35528C7F" w14:textId="77777777" w:rsidR="00906D1A" w:rsidRPr="007F28BF" w:rsidRDefault="00E10BDC" w:rsidP="007F28BF">
      <w:pPr>
        <w:tabs>
          <w:tab w:val="left" w:pos="5670"/>
        </w:tabs>
        <w:ind w:right="4410"/>
      </w:pPr>
      <w:r w:rsidRPr="007F28BF">
        <w:t>60-479</w:t>
      </w:r>
      <w:r w:rsidR="00906D1A" w:rsidRPr="007F28BF">
        <w:t xml:space="preserve"> </w:t>
      </w:r>
      <w:r w:rsidRPr="007F28BF">
        <w:t>Poznań</w:t>
      </w:r>
    </w:p>
    <w:p w14:paraId="2F4B1E57" w14:textId="77777777" w:rsidR="00A151B5" w:rsidRPr="007F28BF" w:rsidRDefault="00A151B5" w:rsidP="007F28BF">
      <w:pPr>
        <w:tabs>
          <w:tab w:val="right" w:pos="9072"/>
        </w:tabs>
        <w:ind w:left="5670"/>
        <w:jc w:val="both"/>
        <w:rPr>
          <w:b/>
        </w:rPr>
      </w:pPr>
      <w:r w:rsidRPr="007F28BF">
        <w:rPr>
          <w:b/>
        </w:rPr>
        <w:t>WYKONAWCY</w:t>
      </w:r>
    </w:p>
    <w:p w14:paraId="6FD7C997" w14:textId="77777777" w:rsidR="00906D1A" w:rsidRPr="007F28BF" w:rsidRDefault="00A151B5" w:rsidP="007F28BF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7F28BF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7F28BF" w14:paraId="0253DB3C" w14:textId="77777777" w:rsidTr="00EF318B">
        <w:tc>
          <w:tcPr>
            <w:tcW w:w="10065" w:type="dxa"/>
            <w:shd w:val="clear" w:color="auto" w:fill="F2F2F2"/>
            <w:hideMark/>
          </w:tcPr>
          <w:p w14:paraId="445DABD4" w14:textId="77777777" w:rsidR="00906D1A" w:rsidRPr="007F28BF" w:rsidRDefault="00906D1A" w:rsidP="007F28B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7F28BF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5895B529" w14:textId="77777777" w:rsidR="00906D1A" w:rsidRPr="007F28BF" w:rsidRDefault="00906D1A" w:rsidP="007F28BF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7F28BF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60E5181" w14:textId="77777777" w:rsidR="00906D1A" w:rsidRPr="007F28BF" w:rsidRDefault="00906D1A" w:rsidP="007F28BF">
      <w:pPr>
        <w:keepNext/>
        <w:spacing w:after="240"/>
        <w:outlineLvl w:val="0"/>
        <w:rPr>
          <w:b/>
        </w:rPr>
      </w:pPr>
    </w:p>
    <w:p w14:paraId="4E59B15C" w14:textId="77777777" w:rsidR="00906D1A" w:rsidRPr="007F28BF" w:rsidRDefault="00906D1A" w:rsidP="007F28BF">
      <w:pPr>
        <w:spacing w:after="120"/>
        <w:jc w:val="both"/>
        <w:rPr>
          <w:rFonts w:eastAsia="Calibri"/>
          <w:lang w:eastAsia="en-US"/>
        </w:rPr>
      </w:pPr>
      <w:r w:rsidRPr="007F28BF">
        <w:rPr>
          <w:rFonts w:eastAsia="Calibri"/>
          <w:lang w:eastAsia="en-US"/>
        </w:rPr>
        <w:t xml:space="preserve">Dotyczy </w:t>
      </w:r>
      <w:r w:rsidRPr="007F28BF">
        <w:t>postępowania o udzielenie zamówienia publicznego</w:t>
      </w:r>
      <w:r w:rsidRPr="007F28B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7F28BF" w14:paraId="1C856D27" w14:textId="77777777" w:rsidTr="00EF318B">
        <w:tc>
          <w:tcPr>
            <w:tcW w:w="2269" w:type="dxa"/>
            <w:shd w:val="clear" w:color="auto" w:fill="auto"/>
          </w:tcPr>
          <w:p w14:paraId="61F5EBB0" w14:textId="77777777" w:rsidR="00906D1A" w:rsidRPr="007F28BF" w:rsidRDefault="00906D1A" w:rsidP="007F28BF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7F28BF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5FB3E7" w14:textId="4781D4C1" w:rsidR="00906D1A" w:rsidRPr="007F28BF" w:rsidRDefault="00E10BDC" w:rsidP="007F28BF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7F28BF">
              <w:rPr>
                <w:b/>
              </w:rPr>
              <w:t>Pełnienie funkcji usługi Inspektora nadzoru nad kompleksową modernizacją mediów Wielopolskiego Centrum Specjalistycznego (gazy medyczne, instalacje</w:t>
            </w:r>
            <w:r w:rsidR="004B0B32">
              <w:rPr>
                <w:b/>
              </w:rPr>
              <w:t xml:space="preserve"> </w:t>
            </w:r>
            <w:r w:rsidRPr="007F28BF">
              <w:rPr>
                <w:b/>
              </w:rPr>
              <w:t>elektroenergetyczne, instalacje wodno-kanalizacyjna)</w:t>
            </w:r>
          </w:p>
        </w:tc>
      </w:tr>
      <w:tr w:rsidR="00E10BDC" w:rsidRPr="007F28BF" w14:paraId="3AA8A5BD" w14:textId="77777777" w:rsidTr="00814F1A">
        <w:tc>
          <w:tcPr>
            <w:tcW w:w="2269" w:type="dxa"/>
            <w:shd w:val="clear" w:color="auto" w:fill="auto"/>
          </w:tcPr>
          <w:p w14:paraId="45B9288A" w14:textId="77777777" w:rsidR="00E10BDC" w:rsidRPr="007F28BF" w:rsidRDefault="00E10BDC" w:rsidP="007F28BF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7F28BF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B5518E3" w14:textId="77777777" w:rsidR="00E10BDC" w:rsidRPr="007F28BF" w:rsidRDefault="00E10BDC" w:rsidP="007F28BF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7F28BF">
              <w:rPr>
                <w:b/>
              </w:rPr>
              <w:t>SZW/DZP/29/2024</w:t>
            </w:r>
          </w:p>
        </w:tc>
      </w:tr>
    </w:tbl>
    <w:p w14:paraId="72EB2570" w14:textId="77777777" w:rsidR="00906D1A" w:rsidRPr="007F28BF" w:rsidRDefault="00906D1A" w:rsidP="007F28BF">
      <w:pPr>
        <w:tabs>
          <w:tab w:val="left" w:pos="708"/>
          <w:tab w:val="center" w:pos="4536"/>
          <w:tab w:val="right" w:pos="9072"/>
        </w:tabs>
      </w:pPr>
    </w:p>
    <w:p w14:paraId="42083B77" w14:textId="77777777" w:rsidR="00E10BDC" w:rsidRPr="007F28BF" w:rsidRDefault="00906D1A" w:rsidP="007F28BF">
      <w:pPr>
        <w:pStyle w:val="Nagwek"/>
        <w:tabs>
          <w:tab w:val="clear" w:pos="4536"/>
          <w:tab w:val="clear" w:pos="9072"/>
        </w:tabs>
        <w:spacing w:after="120"/>
        <w:jc w:val="both"/>
        <w:rPr>
          <w:b/>
        </w:rPr>
      </w:pPr>
      <w:r w:rsidRPr="007F28BF">
        <w:t xml:space="preserve">Zamawiający, </w:t>
      </w:r>
      <w:r w:rsidR="00E10BDC" w:rsidRPr="007F28BF">
        <w:rPr>
          <w:b/>
        </w:rPr>
        <w:t>Szpital Wojewódzki w Poznaniu</w:t>
      </w:r>
    </w:p>
    <w:p w14:paraId="50DE0EC9" w14:textId="77777777" w:rsidR="00906D1A" w:rsidRPr="007F28BF" w:rsidRDefault="00E10BDC" w:rsidP="007F28BF">
      <w:pPr>
        <w:pStyle w:val="Nagwek"/>
        <w:tabs>
          <w:tab w:val="clear" w:pos="4536"/>
          <w:tab w:val="clear" w:pos="9072"/>
        </w:tabs>
        <w:spacing w:after="120"/>
        <w:jc w:val="both"/>
        <w:rPr>
          <w:bCs/>
        </w:rPr>
      </w:pPr>
      <w:r w:rsidRPr="007F28BF">
        <w:rPr>
          <w:b/>
        </w:rPr>
        <w:t>Dział Zamówień Publicznych</w:t>
      </w:r>
      <w:r w:rsidR="00906D1A" w:rsidRPr="007F28BF">
        <w:t xml:space="preserve">, działając na podstawie art. 253 ust. 1 ustawy z dnia 11 września 2019r. Prawo zamówień publicznych </w:t>
      </w:r>
      <w:r w:rsidRPr="007F28BF">
        <w:t>(</w:t>
      </w:r>
      <w:proofErr w:type="spellStart"/>
      <w:r w:rsidRPr="007F28BF">
        <w:t>t.j</w:t>
      </w:r>
      <w:proofErr w:type="spellEnd"/>
      <w:r w:rsidRPr="007F28BF">
        <w:t>. Dz. U. z 2023r. poz. 1605)</w:t>
      </w:r>
      <w:r w:rsidR="00906D1A" w:rsidRPr="007F28BF">
        <w:t xml:space="preserve">, zwanej dalej „ustawą </w:t>
      </w:r>
      <w:proofErr w:type="spellStart"/>
      <w:r w:rsidR="00906D1A" w:rsidRPr="007F28BF">
        <w:t>Pzp</w:t>
      </w:r>
      <w:proofErr w:type="spellEnd"/>
      <w:r w:rsidR="00906D1A" w:rsidRPr="007F28BF">
        <w:t>”, informuje, że w toczącym się postępowaniu o udzielenie zamówienia publicznego, jako najkorzystniejsza wybrana została oferta złożona przez wykonawcę</w:t>
      </w:r>
      <w:r w:rsidR="00906D1A" w:rsidRPr="007F28BF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10BDC" w:rsidRPr="007F28BF" w14:paraId="28933DF1" w14:textId="77777777" w:rsidTr="00814F1A">
        <w:trPr>
          <w:cantSplit/>
        </w:trPr>
        <w:tc>
          <w:tcPr>
            <w:tcW w:w="10080" w:type="dxa"/>
          </w:tcPr>
          <w:p w14:paraId="71EA0497" w14:textId="38C5127F" w:rsidR="00E10BDC" w:rsidRPr="007F28BF" w:rsidRDefault="00E10BDC" w:rsidP="007F28BF">
            <w:pPr>
              <w:spacing w:before="80"/>
              <w:ind w:left="-75"/>
              <w:jc w:val="both"/>
              <w:rPr>
                <w:b/>
              </w:rPr>
            </w:pPr>
            <w:r w:rsidRPr="007F28BF">
              <w:rPr>
                <w:b/>
              </w:rPr>
              <w:t xml:space="preserve">Agencja Inwestycyjna Terra sp. z o.o. i </w:t>
            </w:r>
            <w:r w:rsidR="007F28BF" w:rsidRPr="007F28BF">
              <w:rPr>
                <w:b/>
              </w:rPr>
              <w:t>Wspólnicy</w:t>
            </w:r>
            <w:r w:rsidRPr="007F28BF">
              <w:rPr>
                <w:b/>
              </w:rPr>
              <w:t xml:space="preserve"> sp. k.</w:t>
            </w:r>
          </w:p>
          <w:p w14:paraId="39BF1150" w14:textId="5EB876E9" w:rsidR="00E10BDC" w:rsidRPr="007F28BF" w:rsidRDefault="00244C78" w:rsidP="007F28BF">
            <w:pPr>
              <w:ind w:left="-75"/>
              <w:jc w:val="both"/>
              <w:rPr>
                <w:b/>
              </w:rPr>
            </w:pPr>
            <w:r>
              <w:rPr>
                <w:bCs/>
              </w:rPr>
              <w:t xml:space="preserve">ul. </w:t>
            </w:r>
            <w:r w:rsidR="00E10BDC" w:rsidRPr="007F28BF">
              <w:rPr>
                <w:bCs/>
              </w:rPr>
              <w:t>Botaniczna 24 /3</w:t>
            </w:r>
          </w:p>
          <w:p w14:paraId="7207F8A9" w14:textId="77777777" w:rsidR="00E10BDC" w:rsidRPr="007F28BF" w:rsidRDefault="00E10BDC" w:rsidP="007F28BF">
            <w:pPr>
              <w:ind w:left="-75"/>
              <w:jc w:val="both"/>
              <w:rPr>
                <w:bCs/>
              </w:rPr>
            </w:pPr>
            <w:r w:rsidRPr="007F28BF">
              <w:rPr>
                <w:bCs/>
              </w:rPr>
              <w:t>60-586 Poznań</w:t>
            </w:r>
          </w:p>
          <w:p w14:paraId="36DB59FD" w14:textId="77777777" w:rsidR="00E10BDC" w:rsidRPr="007F28BF" w:rsidRDefault="00E10BDC" w:rsidP="007F28BF">
            <w:pPr>
              <w:spacing w:before="120" w:after="40"/>
              <w:ind w:left="-75"/>
              <w:jc w:val="both"/>
            </w:pPr>
            <w:r w:rsidRPr="007F28BF">
              <w:t>za cenę wykonania przedmiotu zamówienia w wysokości</w:t>
            </w:r>
            <w:bookmarkStart w:id="1" w:name="p360105_01"/>
            <w:r w:rsidRPr="007F28BF">
              <w:t xml:space="preserve"> </w:t>
            </w:r>
            <w:bookmarkEnd w:id="1"/>
            <w:r w:rsidRPr="007F28BF">
              <w:rPr>
                <w:b/>
              </w:rPr>
              <w:t>365 310.00 zł brutto</w:t>
            </w:r>
            <w:r w:rsidRPr="007F28BF">
              <w:rPr>
                <w:bCs/>
              </w:rPr>
              <w:t>.</w:t>
            </w:r>
          </w:p>
          <w:p w14:paraId="18181CA6" w14:textId="77777777" w:rsidR="00E10BDC" w:rsidRPr="00244C78" w:rsidRDefault="00E10BDC" w:rsidP="007F28BF">
            <w:pPr>
              <w:spacing w:before="240" w:after="60"/>
              <w:ind w:left="-75"/>
              <w:jc w:val="both"/>
              <w:rPr>
                <w:color w:val="000000"/>
                <w:u w:val="single"/>
              </w:rPr>
            </w:pPr>
            <w:r w:rsidRPr="00244C78">
              <w:rPr>
                <w:color w:val="000000"/>
                <w:u w:val="single"/>
              </w:rPr>
              <w:t>Uzasadnienie wyboru:</w:t>
            </w:r>
          </w:p>
          <w:p w14:paraId="700FC8B2" w14:textId="06F4A984" w:rsidR="00E10BDC" w:rsidRPr="007F28BF" w:rsidRDefault="00244C78" w:rsidP="007F28BF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highlight w:val="darkGray"/>
              </w:rPr>
            </w:pPr>
            <w:r w:rsidRPr="00244C78">
              <w:t>Oferta spełnia wszystkie wymagania formalno - prawne i jest zgodna z zapisami SWZ</w:t>
            </w:r>
          </w:p>
        </w:tc>
      </w:tr>
    </w:tbl>
    <w:p w14:paraId="33BC01F8" w14:textId="77777777" w:rsidR="00906D1A" w:rsidRPr="007F28BF" w:rsidRDefault="00906D1A" w:rsidP="007F28BF">
      <w:pPr>
        <w:spacing w:before="240" w:after="120"/>
        <w:jc w:val="both"/>
        <w:rPr>
          <w:color w:val="000000"/>
        </w:rPr>
      </w:pPr>
      <w:r w:rsidRPr="007F28BF">
        <w:rPr>
          <w:b/>
          <w:bCs/>
          <w:color w:val="000000"/>
        </w:rPr>
        <w:t>Punktacja przyznana ofertom w każdym kryterium oceny ofert wraz z łączną punktacją</w:t>
      </w:r>
      <w:r w:rsidRPr="007F28BF">
        <w:rPr>
          <w:color w:val="000000"/>
        </w:rPr>
        <w:t>:</w:t>
      </w: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1"/>
        <w:gridCol w:w="3084"/>
        <w:gridCol w:w="2019"/>
        <w:gridCol w:w="2410"/>
        <w:gridCol w:w="1418"/>
      </w:tblGrid>
      <w:tr w:rsidR="007F28BF" w:rsidRPr="007F28BF" w14:paraId="41973C52" w14:textId="77777777" w:rsidTr="00B3678C">
        <w:trPr>
          <w:trHeight w:val="462"/>
        </w:trPr>
        <w:tc>
          <w:tcPr>
            <w:tcW w:w="1021" w:type="dxa"/>
            <w:shd w:val="clear" w:color="auto" w:fill="F2F2F2"/>
            <w:vAlign w:val="center"/>
          </w:tcPr>
          <w:p w14:paraId="4EA46281" w14:textId="77777777" w:rsidR="007F28BF" w:rsidRPr="004B0B32" w:rsidRDefault="007F28BF" w:rsidP="007F28B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2" w:name="_Hlk53517864"/>
            <w:r w:rsidRPr="004B0B32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084" w:type="dxa"/>
            <w:shd w:val="clear" w:color="auto" w:fill="F2F2F2"/>
            <w:vAlign w:val="center"/>
          </w:tcPr>
          <w:p w14:paraId="1363DFC9" w14:textId="77777777" w:rsidR="007F28BF" w:rsidRPr="004B0B32" w:rsidRDefault="007F28BF" w:rsidP="007F28B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0B32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2019" w:type="dxa"/>
            <w:shd w:val="clear" w:color="auto" w:fill="F2F2F2"/>
            <w:vAlign w:val="center"/>
          </w:tcPr>
          <w:p w14:paraId="5911AF03" w14:textId="77777777" w:rsidR="00244C78" w:rsidRDefault="00244C78" w:rsidP="00244C7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B0B32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  <w:p w14:paraId="6227DA30" w14:textId="70E01086" w:rsidR="004B0B32" w:rsidRPr="004B0B32" w:rsidRDefault="004B0B32" w:rsidP="00244C7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(K-1)</w:t>
            </w:r>
          </w:p>
          <w:p w14:paraId="798CCB3A" w14:textId="3615D4AD" w:rsidR="007F28BF" w:rsidRPr="004B0B32" w:rsidRDefault="007F28BF" w:rsidP="00244C7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2F2F2"/>
            <w:vAlign w:val="center"/>
          </w:tcPr>
          <w:p w14:paraId="4AD9EC7C" w14:textId="77777777" w:rsidR="007F28BF" w:rsidRDefault="007F28BF" w:rsidP="007F28B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B0B32">
              <w:rPr>
                <w:rFonts w:ascii="Times New Roman" w:hAnsi="Times New Roman" w:cs="Times New Roman"/>
                <w:bCs/>
                <w:sz w:val="22"/>
                <w:szCs w:val="22"/>
              </w:rPr>
              <w:t>Doświadczenie osób wyznaczonych do realizacji zamówienia</w:t>
            </w:r>
          </w:p>
          <w:p w14:paraId="5AD364AD" w14:textId="1C762B21" w:rsidR="004B0B32" w:rsidRPr="004B0B32" w:rsidRDefault="004B0B32" w:rsidP="007F28B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(K-2)</w:t>
            </w:r>
          </w:p>
          <w:p w14:paraId="295D6C87" w14:textId="7E8CCA62" w:rsidR="00244C78" w:rsidRPr="004B0B32" w:rsidRDefault="00244C78" w:rsidP="00244C7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2F2F2"/>
            <w:vAlign w:val="center"/>
          </w:tcPr>
          <w:p w14:paraId="716B6F3C" w14:textId="77777777" w:rsidR="007F28BF" w:rsidRPr="004B0B32" w:rsidRDefault="007F28BF" w:rsidP="007F28B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0B32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2"/>
      <w:tr w:rsidR="007F28BF" w:rsidRPr="007F28BF" w14:paraId="1A9F35CB" w14:textId="77777777" w:rsidTr="00B3678C">
        <w:trPr>
          <w:trHeight w:val="954"/>
        </w:trPr>
        <w:tc>
          <w:tcPr>
            <w:tcW w:w="1021" w:type="dxa"/>
            <w:vAlign w:val="center"/>
          </w:tcPr>
          <w:p w14:paraId="61F1E270" w14:textId="77777777" w:rsidR="007F28BF" w:rsidRPr="007F28BF" w:rsidRDefault="007F28BF" w:rsidP="007F28B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28B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084" w:type="dxa"/>
            <w:vAlign w:val="center"/>
          </w:tcPr>
          <w:p w14:paraId="1788DBED" w14:textId="23D538C9" w:rsidR="007F28BF" w:rsidRPr="007F28BF" w:rsidRDefault="007F28BF" w:rsidP="007F28BF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F28BF">
              <w:rPr>
                <w:rFonts w:ascii="Times New Roman" w:hAnsi="Times New Roman" w:cs="Times New Roman"/>
                <w:b/>
                <w:sz w:val="22"/>
                <w:szCs w:val="22"/>
              </w:rPr>
              <w:t>Agencja Inwestycyjna Terra sp. z o.o. i Wspólnicy sp. k.</w:t>
            </w:r>
          </w:p>
          <w:p w14:paraId="7869C286" w14:textId="6CC9EF40" w:rsidR="007F28BF" w:rsidRPr="007F28BF" w:rsidRDefault="00244C78" w:rsidP="007F28B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="007F28BF" w:rsidRPr="007F28BF">
              <w:rPr>
                <w:rFonts w:ascii="Times New Roman" w:hAnsi="Times New Roman" w:cs="Times New Roman"/>
                <w:bCs/>
                <w:sz w:val="22"/>
                <w:szCs w:val="22"/>
              </w:rPr>
              <w:t>Botaniczna 24 /3</w:t>
            </w:r>
          </w:p>
          <w:p w14:paraId="0C588E10" w14:textId="77777777" w:rsidR="007F28BF" w:rsidRPr="007F28BF" w:rsidRDefault="007F28BF" w:rsidP="007F28B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F28BF">
              <w:rPr>
                <w:rFonts w:ascii="Times New Roman" w:hAnsi="Times New Roman" w:cs="Times New Roman"/>
                <w:bCs/>
                <w:sz w:val="22"/>
                <w:szCs w:val="22"/>
              </w:rPr>
              <w:t>60-586 Poznań</w:t>
            </w:r>
          </w:p>
        </w:tc>
        <w:tc>
          <w:tcPr>
            <w:tcW w:w="2019" w:type="dxa"/>
            <w:vAlign w:val="center"/>
          </w:tcPr>
          <w:p w14:paraId="3C4EA732" w14:textId="1DECD1C2" w:rsidR="007F28BF" w:rsidRPr="007F28BF" w:rsidRDefault="00B3678C" w:rsidP="007F28B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80,00</w:t>
            </w:r>
          </w:p>
        </w:tc>
        <w:tc>
          <w:tcPr>
            <w:tcW w:w="2410" w:type="dxa"/>
            <w:vAlign w:val="center"/>
          </w:tcPr>
          <w:p w14:paraId="30710986" w14:textId="73E6E922" w:rsidR="007F28BF" w:rsidRPr="007F28BF" w:rsidRDefault="007F28BF" w:rsidP="007F28B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28BF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B3678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244C7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7F28BF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418" w:type="dxa"/>
            <w:vAlign w:val="center"/>
          </w:tcPr>
          <w:p w14:paraId="5E165A9E" w14:textId="70439197" w:rsidR="007F28BF" w:rsidRPr="007F28BF" w:rsidRDefault="007F28BF" w:rsidP="007F28B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28B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3678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244C7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  <w:r w:rsidRPr="007F28BF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  <w:tr w:rsidR="007F28BF" w:rsidRPr="007F28BF" w14:paraId="20C3B393" w14:textId="77777777" w:rsidTr="00B3678C">
        <w:trPr>
          <w:trHeight w:val="1681"/>
        </w:trPr>
        <w:tc>
          <w:tcPr>
            <w:tcW w:w="1021" w:type="dxa"/>
            <w:vAlign w:val="center"/>
          </w:tcPr>
          <w:p w14:paraId="68DF70C7" w14:textId="77777777" w:rsidR="007F28BF" w:rsidRPr="007F28BF" w:rsidRDefault="007F28BF" w:rsidP="007F28B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28B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3084" w:type="dxa"/>
            <w:vAlign w:val="center"/>
          </w:tcPr>
          <w:p w14:paraId="5EF67FCC" w14:textId="69250F23" w:rsidR="007F28BF" w:rsidRPr="007F28BF" w:rsidRDefault="00244C78" w:rsidP="007F28BF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F28B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Nadzór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i</w:t>
            </w:r>
            <w:r w:rsidRPr="007F28B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Projektowanie Małgorzata Jankowska</w:t>
            </w:r>
          </w:p>
          <w:p w14:paraId="31919877" w14:textId="580B0358" w:rsidR="007F28BF" w:rsidRPr="007F28BF" w:rsidRDefault="00244C78" w:rsidP="007F28B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7F28BF">
              <w:rPr>
                <w:rFonts w:ascii="Times New Roman" w:hAnsi="Times New Roman" w:cs="Times New Roman"/>
                <w:bCs/>
                <w:sz w:val="22"/>
                <w:szCs w:val="22"/>
              </w:rPr>
              <w:t>Fabianowska</w:t>
            </w:r>
            <w:r w:rsidR="007F28BF" w:rsidRPr="007F28B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77EA /1</w:t>
            </w:r>
          </w:p>
          <w:p w14:paraId="3992E187" w14:textId="77777777" w:rsidR="007F28BF" w:rsidRPr="007F28BF" w:rsidRDefault="007F28BF" w:rsidP="007F28B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F28BF">
              <w:rPr>
                <w:rFonts w:ascii="Times New Roman" w:hAnsi="Times New Roman" w:cs="Times New Roman"/>
                <w:bCs/>
                <w:sz w:val="22"/>
                <w:szCs w:val="22"/>
              </w:rPr>
              <w:t>62-064 Plewiska</w:t>
            </w:r>
          </w:p>
        </w:tc>
        <w:tc>
          <w:tcPr>
            <w:tcW w:w="2019" w:type="dxa"/>
            <w:vAlign w:val="center"/>
          </w:tcPr>
          <w:p w14:paraId="52E2B8C8" w14:textId="09456BA8" w:rsidR="007F28BF" w:rsidRPr="007F28BF" w:rsidRDefault="00B3678C" w:rsidP="007F28B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57,50</w:t>
            </w:r>
          </w:p>
        </w:tc>
        <w:tc>
          <w:tcPr>
            <w:tcW w:w="2410" w:type="dxa"/>
            <w:vAlign w:val="center"/>
          </w:tcPr>
          <w:p w14:paraId="5ED7A819" w14:textId="77777777" w:rsidR="007F28BF" w:rsidRPr="007F28BF" w:rsidRDefault="007F28BF" w:rsidP="007F28B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28BF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14:paraId="7744AD92" w14:textId="7FC17B16" w:rsidR="00244C78" w:rsidRPr="007F28BF" w:rsidRDefault="00B3678C" w:rsidP="00244C7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57,50</w:t>
            </w:r>
          </w:p>
        </w:tc>
      </w:tr>
    </w:tbl>
    <w:p w14:paraId="0ECCD9DC" w14:textId="77777777" w:rsidR="00906D1A" w:rsidRPr="007F28BF" w:rsidRDefault="00906D1A" w:rsidP="007F28BF">
      <w:pPr>
        <w:spacing w:before="120"/>
        <w:jc w:val="both"/>
        <w:rPr>
          <w:color w:val="000000"/>
        </w:rPr>
      </w:pPr>
    </w:p>
    <w:p w14:paraId="63CE7D06" w14:textId="77777777" w:rsidR="00906D1A" w:rsidRPr="007F28BF" w:rsidRDefault="00906D1A" w:rsidP="007F28BF">
      <w:pPr>
        <w:spacing w:after="120"/>
        <w:jc w:val="both"/>
        <w:rPr>
          <w:color w:val="000000"/>
        </w:rPr>
      </w:pPr>
      <w:r w:rsidRPr="007F28BF">
        <w:rPr>
          <w:b/>
          <w:bCs/>
          <w:color w:val="000000"/>
        </w:rPr>
        <w:t>Informacja o wykonawcach, których oferty zostały odrzucone</w:t>
      </w:r>
      <w:r w:rsidRPr="007F28BF">
        <w:rPr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7F28BF" w14:paraId="570E505E" w14:textId="77777777" w:rsidTr="00EF318B">
        <w:tc>
          <w:tcPr>
            <w:tcW w:w="851" w:type="dxa"/>
            <w:shd w:val="clear" w:color="auto" w:fill="F2F2F2"/>
            <w:vAlign w:val="center"/>
          </w:tcPr>
          <w:p w14:paraId="039F408D" w14:textId="77777777" w:rsidR="00906D1A" w:rsidRPr="007F28BF" w:rsidRDefault="00906D1A" w:rsidP="007F28BF">
            <w:pPr>
              <w:spacing w:before="40" w:after="40"/>
              <w:jc w:val="center"/>
              <w:rPr>
                <w:bCs/>
              </w:rPr>
            </w:pPr>
            <w:r w:rsidRPr="007F28BF">
              <w:rPr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0F7C0DE2" w14:textId="77777777" w:rsidR="00906D1A" w:rsidRPr="007F28BF" w:rsidRDefault="00906D1A" w:rsidP="007F28BF">
            <w:pPr>
              <w:spacing w:before="40" w:after="40"/>
              <w:jc w:val="center"/>
              <w:rPr>
                <w:bCs/>
              </w:rPr>
            </w:pPr>
            <w:r w:rsidRPr="007F28BF">
              <w:rPr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252D5478" w14:textId="77777777" w:rsidR="00906D1A" w:rsidRPr="007F28BF" w:rsidRDefault="00906D1A" w:rsidP="007F28BF">
            <w:pPr>
              <w:spacing w:before="40" w:after="40"/>
              <w:jc w:val="center"/>
              <w:rPr>
                <w:bCs/>
              </w:rPr>
            </w:pPr>
            <w:r w:rsidRPr="007F28BF">
              <w:rPr>
                <w:bCs/>
              </w:rPr>
              <w:t>Uzasadnienie odrzucenia</w:t>
            </w:r>
          </w:p>
        </w:tc>
      </w:tr>
      <w:tr w:rsidR="00906D1A" w:rsidRPr="007F28BF" w14:paraId="645B4280" w14:textId="77777777" w:rsidTr="00EF318B">
        <w:tc>
          <w:tcPr>
            <w:tcW w:w="851" w:type="dxa"/>
            <w:vAlign w:val="center"/>
          </w:tcPr>
          <w:p w14:paraId="5B2DF8A5" w14:textId="77777777" w:rsidR="00906D1A" w:rsidRPr="007F28BF" w:rsidRDefault="00906D1A" w:rsidP="007F28BF">
            <w:pPr>
              <w:jc w:val="center"/>
              <w:rPr>
                <w:sz w:val="22"/>
                <w:szCs w:val="22"/>
              </w:rPr>
            </w:pPr>
          </w:p>
          <w:p w14:paraId="0DA8AB42" w14:textId="77777777" w:rsidR="00906D1A" w:rsidRPr="007F28BF" w:rsidRDefault="00906D1A" w:rsidP="007F28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1ABECA3C" w14:textId="77777777" w:rsidR="00906D1A" w:rsidRPr="007F28BF" w:rsidRDefault="00906D1A" w:rsidP="007F28BF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24612FAC" w14:textId="77777777" w:rsidR="00906D1A" w:rsidRPr="007F28BF" w:rsidRDefault="00906D1A" w:rsidP="007F28BF">
            <w:pPr>
              <w:rPr>
                <w:sz w:val="22"/>
                <w:szCs w:val="22"/>
              </w:rPr>
            </w:pPr>
            <w:r w:rsidRPr="007F28BF">
              <w:rPr>
                <w:sz w:val="22"/>
                <w:szCs w:val="22"/>
              </w:rPr>
              <w:t xml:space="preserve">  </w:t>
            </w:r>
          </w:p>
          <w:p w14:paraId="3F6EA516" w14:textId="77777777" w:rsidR="00906D1A" w:rsidRPr="007F28BF" w:rsidRDefault="00906D1A" w:rsidP="007F28BF">
            <w:pPr>
              <w:spacing w:after="60"/>
              <w:rPr>
                <w:sz w:val="22"/>
                <w:szCs w:val="22"/>
              </w:rPr>
            </w:pPr>
            <w:r w:rsidRPr="007F28BF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4E350DB2" w14:textId="77777777" w:rsidR="00906D1A" w:rsidRPr="007F28BF" w:rsidRDefault="00906D1A" w:rsidP="00244C78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1C13045D" w14:textId="77777777" w:rsidR="00906D1A" w:rsidRPr="007F28BF" w:rsidRDefault="00906D1A" w:rsidP="007F28BF">
      <w:pPr>
        <w:jc w:val="both"/>
        <w:rPr>
          <w:color w:val="000000"/>
        </w:rPr>
      </w:pPr>
    </w:p>
    <w:p w14:paraId="4BF3AB9B" w14:textId="78EC95B3" w:rsidR="004B0B32" w:rsidRDefault="004B0B32" w:rsidP="004B0B32">
      <w:pPr>
        <w:spacing w:before="120" w:line="276" w:lineRule="auto"/>
        <w:jc w:val="both"/>
        <w:rPr>
          <w:b/>
          <w:sz w:val="22"/>
          <w:szCs w:val="22"/>
        </w:rPr>
      </w:pPr>
      <w:r>
        <w:rPr>
          <w:bCs/>
          <w:iCs/>
          <w:color w:val="000000"/>
          <w:sz w:val="22"/>
          <w:szCs w:val="22"/>
          <w:lang w:eastAsia="x-none"/>
        </w:rPr>
        <w:t xml:space="preserve">Zamawiający przypomina, iż zgodnie z rozdziałem 24 SWZ oraz &amp; 11 projektu umowy, Wykonawca którego oferta została wybrana jako najkorzystniejsza </w:t>
      </w:r>
      <w:r>
        <w:rPr>
          <w:b/>
          <w:iCs/>
          <w:color w:val="000000"/>
          <w:sz w:val="22"/>
          <w:szCs w:val="22"/>
          <w:lang w:val="x-none" w:eastAsia="x-none"/>
        </w:rPr>
        <w:t xml:space="preserve">wnosi </w:t>
      </w:r>
      <w:r>
        <w:rPr>
          <w:b/>
          <w:iCs/>
          <w:color w:val="000000"/>
          <w:sz w:val="22"/>
          <w:szCs w:val="22"/>
          <w:lang w:eastAsia="x-none"/>
        </w:rPr>
        <w:t>zabezpieczenie</w:t>
      </w:r>
      <w:r>
        <w:rPr>
          <w:b/>
          <w:iCs/>
          <w:color w:val="000000"/>
          <w:sz w:val="22"/>
          <w:szCs w:val="22"/>
          <w:lang w:val="x-none" w:eastAsia="x-none"/>
        </w:rPr>
        <w:t xml:space="preserve"> należytego wykonania Umowy w wysokości 5% wartości oferty brutto</w:t>
      </w:r>
      <w:r>
        <w:rPr>
          <w:b/>
          <w:iCs/>
          <w:color w:val="000000"/>
          <w:sz w:val="22"/>
          <w:szCs w:val="22"/>
          <w:lang w:eastAsia="x-none"/>
        </w:rPr>
        <w:t xml:space="preserve"> podanej w ofercie.</w:t>
      </w:r>
    </w:p>
    <w:p w14:paraId="3B07F558" w14:textId="77777777" w:rsidR="004B0B32" w:rsidRDefault="004B0B32" w:rsidP="007F28BF">
      <w:pPr>
        <w:spacing w:after="40"/>
        <w:jc w:val="both"/>
        <w:rPr>
          <w:b/>
          <w:bCs/>
        </w:rPr>
      </w:pPr>
    </w:p>
    <w:p w14:paraId="209B31CA" w14:textId="7C6147AF" w:rsidR="009F0E5C" w:rsidRPr="007F28BF" w:rsidRDefault="009F0E5C" w:rsidP="007F28BF">
      <w:pPr>
        <w:spacing w:after="40"/>
        <w:jc w:val="both"/>
      </w:pPr>
      <w:r w:rsidRPr="007F28BF">
        <w:rPr>
          <w:b/>
          <w:bCs/>
        </w:rPr>
        <w:t xml:space="preserve">Informacja </w:t>
      </w:r>
      <w:r w:rsidR="00BD2174" w:rsidRPr="007F28BF">
        <w:rPr>
          <w:b/>
          <w:bCs/>
        </w:rPr>
        <w:t>o terminie zawarcia umowy</w:t>
      </w:r>
    </w:p>
    <w:p w14:paraId="7CD1C93A" w14:textId="53CA349F" w:rsidR="00F960D7" w:rsidRPr="007F28BF" w:rsidRDefault="00A029B8" w:rsidP="007F28BF">
      <w:pPr>
        <w:spacing w:after="120"/>
        <w:jc w:val="both"/>
      </w:pPr>
      <w:r w:rsidRPr="007F28BF">
        <w:t>U</w:t>
      </w:r>
      <w:r w:rsidR="00F960D7" w:rsidRPr="007F28BF">
        <w:t>mowa w sp</w:t>
      </w:r>
      <w:r w:rsidR="004C3459" w:rsidRPr="007F28BF">
        <w:t>r</w:t>
      </w:r>
      <w:r w:rsidR="00F960D7" w:rsidRPr="007F28BF">
        <w:t>awie zamówienia publicznego</w:t>
      </w:r>
      <w:r w:rsidR="00D8427E" w:rsidRPr="007F28BF">
        <w:t xml:space="preserve">, zgodnie z art. </w:t>
      </w:r>
      <w:r w:rsidR="009F18DC" w:rsidRPr="007F28BF">
        <w:t>308</w:t>
      </w:r>
      <w:r w:rsidR="00D8427E" w:rsidRPr="007F28BF">
        <w:t xml:space="preserve"> ust. </w:t>
      </w:r>
      <w:r w:rsidR="009F18DC" w:rsidRPr="007F28BF">
        <w:t>2</w:t>
      </w:r>
      <w:r w:rsidR="00D8427E" w:rsidRPr="007F28BF">
        <w:t xml:space="preserve"> ustawy </w:t>
      </w:r>
      <w:proofErr w:type="spellStart"/>
      <w:r w:rsidR="00D8427E" w:rsidRPr="007F28BF">
        <w:t>Pzp</w:t>
      </w:r>
      <w:proofErr w:type="spellEnd"/>
      <w:r w:rsidR="00D8427E" w:rsidRPr="007F28BF">
        <w:t>,</w:t>
      </w:r>
      <w:r w:rsidRPr="007F28BF">
        <w:t xml:space="preserve"> zostanie</w:t>
      </w:r>
      <w:r w:rsidR="00F960D7" w:rsidRPr="007F28BF">
        <w:t xml:space="preserve"> zawarta,</w:t>
      </w:r>
      <w:r w:rsidRPr="007F28BF">
        <w:t xml:space="preserve"> </w:t>
      </w:r>
      <w:r w:rsidR="00F960D7" w:rsidRPr="007F28BF">
        <w:t xml:space="preserve">z </w:t>
      </w:r>
      <w:r w:rsidRPr="007F28BF">
        <w:t xml:space="preserve">uwzględnieniem art. 577 ustawy </w:t>
      </w:r>
      <w:proofErr w:type="spellStart"/>
      <w:r w:rsidRPr="007F28BF">
        <w:t>Pzp</w:t>
      </w:r>
      <w:proofErr w:type="spellEnd"/>
      <w:r w:rsidRPr="007F28BF">
        <w:t xml:space="preserve">, </w:t>
      </w:r>
      <w:r w:rsidR="00F960D7" w:rsidRPr="007F28BF">
        <w:t>w terminie</w:t>
      </w:r>
      <w:r w:rsidR="00D8427E" w:rsidRPr="007F28BF">
        <w:t xml:space="preserve"> </w:t>
      </w:r>
      <w:r w:rsidR="00E10BDC" w:rsidRPr="007F28BF">
        <w:t xml:space="preserve">nie krótszym niż </w:t>
      </w:r>
      <w:r w:rsidR="00244C78">
        <w:t>5</w:t>
      </w:r>
      <w:r w:rsidR="00E10BDC" w:rsidRPr="007F28BF">
        <w:t xml:space="preserve"> dni od dnia przesłania niniejszej informacji o wyborze najkorzystniejszej oferty.</w:t>
      </w:r>
    </w:p>
    <w:p w14:paraId="1721B4C7" w14:textId="77777777" w:rsidR="00F960D7" w:rsidRPr="007F28BF" w:rsidRDefault="00D8427E" w:rsidP="007F28BF">
      <w:pPr>
        <w:spacing w:after="240"/>
        <w:jc w:val="both"/>
      </w:pPr>
      <w:r w:rsidRPr="007F28BF">
        <w:t xml:space="preserve">Umowa </w:t>
      </w:r>
      <w:r w:rsidR="00F960D7" w:rsidRPr="007F28BF">
        <w:t>w sprawie zamówienia publicznego</w:t>
      </w:r>
      <w:r w:rsidRPr="007F28BF">
        <w:t xml:space="preserve"> może być zawarta </w:t>
      </w:r>
      <w:r w:rsidR="00F960D7" w:rsidRPr="007F28BF">
        <w:t xml:space="preserve">przed upływem terminu, o którym mowa powyżej, jeżeli zachodzą okoliczności wymienione w </w:t>
      </w:r>
      <w:r w:rsidRPr="007F28BF">
        <w:t xml:space="preserve">art. </w:t>
      </w:r>
      <w:r w:rsidR="009F18DC" w:rsidRPr="007F28BF">
        <w:t>308</w:t>
      </w:r>
      <w:r w:rsidR="00F960D7" w:rsidRPr="007F28BF">
        <w:t xml:space="preserve"> ust. </w:t>
      </w:r>
      <w:r w:rsidR="009F18DC" w:rsidRPr="007F28BF">
        <w:t>3</w:t>
      </w:r>
      <w:r w:rsidR="00F960D7" w:rsidRPr="007F28BF">
        <w:t xml:space="preserve"> ustawy </w:t>
      </w:r>
      <w:proofErr w:type="spellStart"/>
      <w:r w:rsidR="00F960D7" w:rsidRPr="007F28BF">
        <w:t>P</w:t>
      </w:r>
      <w:r w:rsidR="004657DA" w:rsidRPr="007F28BF">
        <w:t>zp</w:t>
      </w:r>
      <w:proofErr w:type="spellEnd"/>
      <w:r w:rsidR="00F960D7" w:rsidRPr="007F28BF">
        <w:t>.</w:t>
      </w:r>
    </w:p>
    <w:p w14:paraId="0320EFC4" w14:textId="77777777" w:rsidR="00906D1A" w:rsidRPr="007F28BF" w:rsidRDefault="00906D1A" w:rsidP="007F28BF">
      <w:pPr>
        <w:jc w:val="both"/>
        <w:rPr>
          <w:b/>
          <w:bCs/>
        </w:rPr>
      </w:pPr>
      <w:r w:rsidRPr="007F28BF">
        <w:rPr>
          <w:b/>
          <w:bCs/>
        </w:rPr>
        <w:t>Pouczenie</w:t>
      </w:r>
    </w:p>
    <w:p w14:paraId="219AF1E5" w14:textId="77777777" w:rsidR="00906D1A" w:rsidRPr="007F28BF" w:rsidRDefault="00906D1A" w:rsidP="007F28BF">
      <w:pPr>
        <w:spacing w:after="600"/>
        <w:jc w:val="both"/>
      </w:pPr>
      <w:r w:rsidRPr="007F28BF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7F28BF">
        <w:t>Pzp</w:t>
      </w:r>
      <w:proofErr w:type="spellEnd"/>
      <w:r w:rsidRPr="007F28BF">
        <w:t>.</w:t>
      </w:r>
    </w:p>
    <w:p w14:paraId="503EA0CE" w14:textId="77777777" w:rsidR="00906D1A" w:rsidRPr="007F28BF" w:rsidRDefault="00906D1A" w:rsidP="00244C78">
      <w:pPr>
        <w:spacing w:after="360"/>
        <w:ind w:left="3119" w:firstLine="425"/>
        <w:jc w:val="center"/>
        <w:rPr>
          <w:i/>
        </w:rPr>
      </w:pPr>
      <w:r w:rsidRPr="007F28BF">
        <w:rPr>
          <w:i/>
        </w:rPr>
        <w:t>Zamawiający</w:t>
      </w:r>
    </w:p>
    <w:p w14:paraId="0DABDBAD" w14:textId="7E26CB14" w:rsidR="008642B3" w:rsidRPr="007F28BF" w:rsidRDefault="00E10BDC" w:rsidP="007F28BF">
      <w:pPr>
        <w:jc w:val="right"/>
        <w:rPr>
          <w:vertAlign w:val="superscript"/>
        </w:rPr>
      </w:pPr>
      <w:r w:rsidRPr="007F28BF">
        <w:t xml:space="preserve">  </w:t>
      </w:r>
      <w:bookmarkEnd w:id="0"/>
    </w:p>
    <w:sectPr w:rsidR="008642B3" w:rsidRPr="007F28BF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1B4374" w14:textId="77777777" w:rsidR="00F846D4" w:rsidRDefault="00F846D4">
      <w:r>
        <w:separator/>
      </w:r>
    </w:p>
  </w:endnote>
  <w:endnote w:type="continuationSeparator" w:id="0">
    <w:p w14:paraId="18E4C9DC" w14:textId="77777777" w:rsidR="00F846D4" w:rsidRDefault="00F84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9512A" w14:textId="77777777" w:rsidR="00E10BDC" w:rsidRDefault="00E10B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35A3F5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3DF9964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E4C545" w14:textId="77777777" w:rsidR="00E10BDC" w:rsidRDefault="00E10B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5EF881" w14:textId="77777777" w:rsidR="00F846D4" w:rsidRDefault="00F846D4">
      <w:r>
        <w:separator/>
      </w:r>
    </w:p>
  </w:footnote>
  <w:footnote w:type="continuationSeparator" w:id="0">
    <w:p w14:paraId="249886A9" w14:textId="77777777" w:rsidR="00F846D4" w:rsidRDefault="00F846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80A634" w14:textId="77777777" w:rsidR="00E10BDC" w:rsidRDefault="00E10B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2154B1" w14:textId="77777777" w:rsidR="00E10BDC" w:rsidRDefault="00E10B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B27941" w14:textId="77777777" w:rsidR="00E10BDC" w:rsidRDefault="00E10B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6D4"/>
    <w:rsid w:val="00022322"/>
    <w:rsid w:val="000269C3"/>
    <w:rsid w:val="00042497"/>
    <w:rsid w:val="000660E2"/>
    <w:rsid w:val="00074D88"/>
    <w:rsid w:val="000C1E6F"/>
    <w:rsid w:val="000E4E56"/>
    <w:rsid w:val="000F376A"/>
    <w:rsid w:val="0013291B"/>
    <w:rsid w:val="001A1468"/>
    <w:rsid w:val="001B7815"/>
    <w:rsid w:val="00244C78"/>
    <w:rsid w:val="002533AF"/>
    <w:rsid w:val="002B1E4F"/>
    <w:rsid w:val="002B6761"/>
    <w:rsid w:val="003445A0"/>
    <w:rsid w:val="003A0AFC"/>
    <w:rsid w:val="003B15A0"/>
    <w:rsid w:val="003D611C"/>
    <w:rsid w:val="00431C0B"/>
    <w:rsid w:val="00437CAD"/>
    <w:rsid w:val="004657DA"/>
    <w:rsid w:val="004B0B32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7F28BF"/>
    <w:rsid w:val="00816FFD"/>
    <w:rsid w:val="008229EC"/>
    <w:rsid w:val="00832144"/>
    <w:rsid w:val="008567C7"/>
    <w:rsid w:val="008642B3"/>
    <w:rsid w:val="008A6C10"/>
    <w:rsid w:val="008C2D2D"/>
    <w:rsid w:val="008E5102"/>
    <w:rsid w:val="00906D1A"/>
    <w:rsid w:val="00915B9E"/>
    <w:rsid w:val="00952256"/>
    <w:rsid w:val="0095562E"/>
    <w:rsid w:val="0097748A"/>
    <w:rsid w:val="009902AA"/>
    <w:rsid w:val="009C08AA"/>
    <w:rsid w:val="009F0E5C"/>
    <w:rsid w:val="009F18DC"/>
    <w:rsid w:val="00A02579"/>
    <w:rsid w:val="00A029B8"/>
    <w:rsid w:val="00A151B5"/>
    <w:rsid w:val="00A439CA"/>
    <w:rsid w:val="00AA02AC"/>
    <w:rsid w:val="00AB1E04"/>
    <w:rsid w:val="00B32D12"/>
    <w:rsid w:val="00B3678C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50983"/>
    <w:rsid w:val="00D8427E"/>
    <w:rsid w:val="00DA1DDD"/>
    <w:rsid w:val="00DA6CAE"/>
    <w:rsid w:val="00E10BDC"/>
    <w:rsid w:val="00E30B2D"/>
    <w:rsid w:val="00E407E4"/>
    <w:rsid w:val="00E428E9"/>
    <w:rsid w:val="00E62859"/>
    <w:rsid w:val="00E85D70"/>
    <w:rsid w:val="00EF318B"/>
    <w:rsid w:val="00F33C66"/>
    <w:rsid w:val="00F846D4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FFF264"/>
  <w15:chartTrackingRefBased/>
  <w15:docId w15:val="{9C05427B-9300-4339-A060-0015151F2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356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7</cp:revision>
  <cp:lastPrinted>1899-12-31T23:00:00Z</cp:lastPrinted>
  <dcterms:created xsi:type="dcterms:W3CDTF">2024-07-02T06:58:00Z</dcterms:created>
  <dcterms:modified xsi:type="dcterms:W3CDTF">2024-07-09T10:48:00Z</dcterms:modified>
</cp:coreProperties>
</file>