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EC7E4" w14:textId="77777777" w:rsidR="003E6519" w:rsidRPr="00A311C9" w:rsidRDefault="009B79D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311C9">
        <w:rPr>
          <w:rFonts w:ascii="Arial Narrow" w:hAnsi="Arial Narrow" w:cs="Arial"/>
          <w:sz w:val="24"/>
          <w:szCs w:val="24"/>
        </w:rPr>
        <w:t>Bydgoszcz</w:t>
      </w:r>
      <w:r w:rsidR="003E6519" w:rsidRPr="00A311C9">
        <w:rPr>
          <w:rFonts w:ascii="Arial Narrow" w:hAnsi="Arial Narrow" w:cs="Arial"/>
          <w:sz w:val="24"/>
          <w:szCs w:val="24"/>
        </w:rPr>
        <w:t xml:space="preserve"> dnia: </w:t>
      </w:r>
      <w:r w:rsidRPr="00A311C9">
        <w:rPr>
          <w:rFonts w:ascii="Arial Narrow" w:hAnsi="Arial Narrow" w:cs="Arial"/>
          <w:sz w:val="24"/>
          <w:szCs w:val="24"/>
        </w:rPr>
        <w:t>2024-07-12</w:t>
      </w:r>
    </w:p>
    <w:p w14:paraId="06A7360C" w14:textId="77777777" w:rsidR="003E6519" w:rsidRPr="00A311C9" w:rsidRDefault="009B79D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311C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7D11105" w14:textId="77777777" w:rsidR="003E6519" w:rsidRPr="00A311C9" w:rsidRDefault="009B79D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311C9">
        <w:rPr>
          <w:rFonts w:ascii="Arial Narrow" w:hAnsi="Arial Narrow" w:cs="Arial"/>
          <w:sz w:val="24"/>
          <w:szCs w:val="24"/>
        </w:rPr>
        <w:t>Powstańców Warszawy</w:t>
      </w:r>
      <w:r w:rsidR="003E6519" w:rsidRPr="00A311C9">
        <w:rPr>
          <w:rFonts w:ascii="Arial Narrow" w:hAnsi="Arial Narrow" w:cs="Arial"/>
          <w:sz w:val="24"/>
          <w:szCs w:val="24"/>
        </w:rPr>
        <w:t xml:space="preserve"> </w:t>
      </w:r>
      <w:r w:rsidRPr="00A311C9">
        <w:rPr>
          <w:rFonts w:ascii="Arial Narrow" w:hAnsi="Arial Narrow" w:cs="Arial"/>
          <w:sz w:val="24"/>
          <w:szCs w:val="24"/>
        </w:rPr>
        <w:t>5</w:t>
      </w:r>
    </w:p>
    <w:p w14:paraId="0A86E288" w14:textId="77777777" w:rsidR="003E6519" w:rsidRPr="00A311C9" w:rsidRDefault="009B79DB" w:rsidP="003E6519">
      <w:pPr>
        <w:rPr>
          <w:rFonts w:ascii="Arial Narrow" w:hAnsi="Arial Narrow" w:cs="Arial"/>
          <w:sz w:val="24"/>
          <w:szCs w:val="24"/>
        </w:rPr>
      </w:pPr>
      <w:r w:rsidRPr="00A311C9">
        <w:rPr>
          <w:rFonts w:ascii="Arial Narrow" w:hAnsi="Arial Narrow" w:cs="Arial"/>
          <w:sz w:val="24"/>
          <w:szCs w:val="24"/>
        </w:rPr>
        <w:t>85-681</w:t>
      </w:r>
      <w:r w:rsidR="003E6519" w:rsidRPr="00A311C9">
        <w:rPr>
          <w:rFonts w:ascii="Arial Narrow" w:hAnsi="Arial Narrow" w:cs="Arial"/>
          <w:sz w:val="24"/>
          <w:szCs w:val="24"/>
        </w:rPr>
        <w:t xml:space="preserve"> </w:t>
      </w:r>
      <w:r w:rsidRPr="00A311C9">
        <w:rPr>
          <w:rFonts w:ascii="Arial Narrow" w:hAnsi="Arial Narrow" w:cs="Arial"/>
          <w:sz w:val="24"/>
          <w:szCs w:val="24"/>
        </w:rPr>
        <w:t>Bydgoszcz</w:t>
      </w:r>
    </w:p>
    <w:p w14:paraId="73AD3C97" w14:textId="77777777" w:rsidR="003E6519" w:rsidRPr="00A311C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311C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7FA6E1B" w14:textId="77777777" w:rsidR="003E6519" w:rsidRPr="00A311C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311C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311C9" w14:paraId="6714E19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5EE863" w14:textId="77777777" w:rsidR="003E6519" w:rsidRPr="00A311C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311C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D05EAFD" w14:textId="77777777" w:rsidR="003E6519" w:rsidRPr="00A311C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311C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7207864" w14:textId="77777777" w:rsidR="003E6519" w:rsidRPr="00A311C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311C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3B74FD3" w14:textId="77777777" w:rsidR="003E6519" w:rsidRPr="00A311C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311C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311C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311C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311C9" w14:paraId="708A1851" w14:textId="77777777" w:rsidTr="001A0FA2">
        <w:tc>
          <w:tcPr>
            <w:tcW w:w="2269" w:type="dxa"/>
            <w:shd w:val="clear" w:color="auto" w:fill="auto"/>
          </w:tcPr>
          <w:p w14:paraId="4A7E0DAB" w14:textId="77777777" w:rsidR="003E6519" w:rsidRPr="00A311C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DF45EA" w14:textId="77777777" w:rsidR="003E6519" w:rsidRPr="00A311C9" w:rsidRDefault="009B79D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Okulistyki do zabiegów zaćmy i witrektomii na okres 12 miesięcy</w:t>
            </w:r>
            <w:r w:rsidR="003E6519" w:rsidRPr="00A311C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B79DB" w:rsidRPr="00A311C9" w14:paraId="7AC87BB4" w14:textId="77777777" w:rsidTr="005F7C26">
        <w:tc>
          <w:tcPr>
            <w:tcW w:w="2269" w:type="dxa"/>
            <w:shd w:val="clear" w:color="auto" w:fill="auto"/>
          </w:tcPr>
          <w:p w14:paraId="7CD3D45B" w14:textId="77777777" w:rsidR="009B79DB" w:rsidRPr="00A311C9" w:rsidRDefault="009B79DB" w:rsidP="005F7C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86ADDA" w14:textId="77777777" w:rsidR="009B79DB" w:rsidRPr="00A311C9" w:rsidRDefault="009B79DB" w:rsidP="005F7C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bCs/>
                <w:sz w:val="24"/>
                <w:szCs w:val="24"/>
              </w:rPr>
              <w:t>85/2024</w:t>
            </w:r>
          </w:p>
        </w:tc>
      </w:tr>
    </w:tbl>
    <w:p w14:paraId="783E9DBA" w14:textId="77777777" w:rsidR="00890B92" w:rsidRPr="00A311C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11C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311C9">
        <w:rPr>
          <w:rFonts w:ascii="Arial Narrow" w:hAnsi="Arial Narrow" w:cs="Arial"/>
          <w:sz w:val="24"/>
          <w:szCs w:val="24"/>
        </w:rPr>
        <w:t>22</w:t>
      </w:r>
      <w:r w:rsidR="0049054E" w:rsidRPr="00A311C9">
        <w:rPr>
          <w:rFonts w:ascii="Arial Narrow" w:hAnsi="Arial Narrow" w:cs="Arial"/>
          <w:sz w:val="24"/>
          <w:szCs w:val="24"/>
        </w:rPr>
        <w:t>2</w:t>
      </w:r>
      <w:r w:rsidRPr="00A311C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311C9">
        <w:rPr>
          <w:rFonts w:ascii="Arial Narrow" w:hAnsi="Arial Narrow" w:cs="Arial"/>
          <w:sz w:val="24"/>
          <w:szCs w:val="24"/>
        </w:rPr>
        <w:t>4</w:t>
      </w:r>
      <w:r w:rsidRPr="00A311C9">
        <w:rPr>
          <w:rFonts w:ascii="Arial Narrow" w:hAnsi="Arial Narrow" w:cs="Arial"/>
          <w:sz w:val="24"/>
          <w:szCs w:val="24"/>
        </w:rPr>
        <w:t xml:space="preserve"> </w:t>
      </w:r>
      <w:r w:rsidR="00890B92" w:rsidRPr="00A311C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311C9">
        <w:rPr>
          <w:rFonts w:ascii="Arial Narrow" w:hAnsi="Arial Narrow" w:cs="Arial"/>
          <w:sz w:val="24"/>
          <w:szCs w:val="24"/>
        </w:rPr>
        <w:t xml:space="preserve"> </w:t>
      </w:r>
      <w:r w:rsidR="009B79DB" w:rsidRPr="00A311C9">
        <w:rPr>
          <w:rFonts w:ascii="Arial Narrow" w:hAnsi="Arial Narrow" w:cs="Arial"/>
          <w:sz w:val="24"/>
          <w:szCs w:val="24"/>
        </w:rPr>
        <w:t>(</w:t>
      </w:r>
      <w:proofErr w:type="spellStart"/>
      <w:r w:rsidR="009B79DB" w:rsidRPr="00A311C9">
        <w:rPr>
          <w:rFonts w:ascii="Arial Narrow" w:hAnsi="Arial Narrow" w:cs="Arial"/>
          <w:sz w:val="24"/>
          <w:szCs w:val="24"/>
        </w:rPr>
        <w:t>t.j</w:t>
      </w:r>
      <w:proofErr w:type="spellEnd"/>
      <w:r w:rsidR="009B79DB" w:rsidRPr="00A311C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311C9">
        <w:rPr>
          <w:rFonts w:ascii="Arial Narrow" w:hAnsi="Arial Narrow" w:cs="Arial"/>
          <w:sz w:val="24"/>
          <w:szCs w:val="24"/>
        </w:rPr>
        <w:t xml:space="preserve"> </w:t>
      </w:r>
      <w:r w:rsidR="00890B92" w:rsidRPr="00A311C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311C9">
        <w:rPr>
          <w:rFonts w:ascii="Arial Narrow" w:hAnsi="Arial Narrow" w:cs="Arial"/>
          <w:sz w:val="24"/>
          <w:szCs w:val="24"/>
        </w:rPr>
        <w:t xml:space="preserve"> dla</w:t>
      </w:r>
      <w:r w:rsidR="00890B92" w:rsidRPr="00A311C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79DB" w:rsidRPr="00A311C9" w14:paraId="4D0AE9E3" w14:textId="77777777" w:rsidTr="005F7C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35D3CC" w14:textId="77777777" w:rsidR="009B79DB" w:rsidRPr="00A311C9" w:rsidRDefault="009B79DB" w:rsidP="005F7C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części 1 zamówienia w wysokości 253 584.00 zł brutto;</w:t>
            </w:r>
          </w:p>
        </w:tc>
      </w:tr>
      <w:tr w:rsidR="009B79DB" w:rsidRPr="00A311C9" w14:paraId="54162895" w14:textId="77777777" w:rsidTr="005F7C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BB8CD2" w14:textId="77777777" w:rsidR="009B79DB" w:rsidRPr="00A311C9" w:rsidRDefault="009B79DB" w:rsidP="005F7C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części 2 zamówienia w wysokości 371 611.80 zł brutto;</w:t>
            </w:r>
          </w:p>
        </w:tc>
      </w:tr>
      <w:tr w:rsidR="009B79DB" w:rsidRPr="00A311C9" w14:paraId="6A9185DF" w14:textId="77777777" w:rsidTr="005F7C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1FC33A" w14:textId="77777777" w:rsidR="009B79DB" w:rsidRPr="00A311C9" w:rsidRDefault="009B79DB" w:rsidP="005F7C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części 3 zamówienia w wysokości 3 250.80 zł brutto;</w:t>
            </w:r>
          </w:p>
        </w:tc>
      </w:tr>
      <w:tr w:rsidR="009B79DB" w:rsidRPr="00A311C9" w14:paraId="3523DD35" w14:textId="77777777" w:rsidTr="005F7C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C9BB50" w14:textId="77777777" w:rsidR="009B79DB" w:rsidRPr="00A311C9" w:rsidRDefault="009B79DB" w:rsidP="005F7C2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311C9">
              <w:rPr>
                <w:rFonts w:ascii="Arial Narrow" w:hAnsi="Arial Narrow" w:cs="Arial"/>
                <w:sz w:val="24"/>
                <w:szCs w:val="24"/>
              </w:rPr>
              <w:t>części 4 zamówienia w wysokości 27 540.00 zł brutto;</w:t>
            </w:r>
          </w:p>
        </w:tc>
      </w:tr>
    </w:tbl>
    <w:p w14:paraId="3BE9F885" w14:textId="77777777" w:rsidR="00890B92" w:rsidRPr="00A311C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9EFDDFC" w14:textId="77777777" w:rsidR="00510EC8" w:rsidRPr="00A311C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223D3F5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311C9">
        <w:rPr>
          <w:rFonts w:ascii="Arial Narrow" w:hAnsi="Arial Narrow" w:cs="Arial"/>
          <w:i/>
          <w:szCs w:val="24"/>
        </w:rPr>
        <w:t>Zamawiający</w:t>
      </w:r>
    </w:p>
    <w:p w14:paraId="59A9A7E8" w14:textId="77777777" w:rsidR="00A311C9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013F38" w14:textId="77777777" w:rsidR="00A311C9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0218DC" w14:textId="77777777" w:rsidR="00A311C9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AF5B93" w14:textId="77777777" w:rsidR="00A311C9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CB77C2" w14:textId="77777777" w:rsidR="00A311C9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2E2B25" w14:textId="0B58FC15" w:rsidR="00A311C9" w:rsidRPr="000605ED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5A3A2852" w14:textId="77777777" w:rsidR="00A311C9" w:rsidRPr="000605ED" w:rsidRDefault="00A311C9" w:rsidP="00A3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429B1A0" w14:textId="77777777" w:rsidR="00A311C9" w:rsidRPr="000605ED" w:rsidRDefault="00A311C9" w:rsidP="00A311C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EA13FB8" w14:textId="6BBE4E47" w:rsidR="00A311C9" w:rsidRPr="00A311C9" w:rsidRDefault="00A311C9" w:rsidP="00A311C9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12.07.2024 r.</w:t>
      </w:r>
    </w:p>
    <w:sectPr w:rsidR="00A311C9" w:rsidRPr="00A311C9" w:rsidSect="00A3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EC5B1" w14:textId="77777777" w:rsidR="00B93FE3" w:rsidRDefault="00B93FE3">
      <w:r>
        <w:separator/>
      </w:r>
    </w:p>
  </w:endnote>
  <w:endnote w:type="continuationSeparator" w:id="0">
    <w:p w14:paraId="03C201F2" w14:textId="77777777" w:rsidR="00B93FE3" w:rsidRDefault="00B9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86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635D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C3CB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110BF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2EA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62379" w14:textId="77777777" w:rsidR="009F189D" w:rsidRDefault="009F189D">
    <w:pPr>
      <w:pStyle w:val="Stopka"/>
      <w:tabs>
        <w:tab w:val="clear" w:pos="4536"/>
      </w:tabs>
      <w:jc w:val="center"/>
    </w:pPr>
  </w:p>
  <w:p w14:paraId="6D4B95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5EEAC" w14:textId="77777777" w:rsidR="00B93FE3" w:rsidRDefault="00B93FE3">
      <w:r>
        <w:separator/>
      </w:r>
    </w:p>
  </w:footnote>
  <w:footnote w:type="continuationSeparator" w:id="0">
    <w:p w14:paraId="19C7E9D7" w14:textId="77777777" w:rsidR="00B93FE3" w:rsidRDefault="00B93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87425" w14:textId="77777777" w:rsidR="009B79DB" w:rsidRDefault="009B7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B4C07" w14:textId="77777777" w:rsidR="009B79DB" w:rsidRDefault="009B7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3560C" w14:textId="77777777" w:rsidR="009B79DB" w:rsidRDefault="009B79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FE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79DB"/>
    <w:rsid w:val="009D19BD"/>
    <w:rsid w:val="009F189D"/>
    <w:rsid w:val="00A311C9"/>
    <w:rsid w:val="00A47FF6"/>
    <w:rsid w:val="00A80738"/>
    <w:rsid w:val="00B93FE3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882B64"/>
  <w15:chartTrackingRefBased/>
  <w15:docId w15:val="{782B4F47-0A8E-4FD5-9003-81468BCF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11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11C9"/>
    <w:rPr>
      <w:b/>
      <w:bCs/>
    </w:rPr>
  </w:style>
  <w:style w:type="character" w:styleId="Hipercze">
    <w:name w:val="Hyperlink"/>
    <w:uiPriority w:val="99"/>
    <w:unhideWhenUsed/>
    <w:rsid w:val="00A311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2024-07-12T04:44:00Z</cp:lastPrinted>
  <dcterms:created xsi:type="dcterms:W3CDTF">2024-07-12T04:44:00Z</dcterms:created>
  <dcterms:modified xsi:type="dcterms:W3CDTF">2024-07-12T04:44:00Z</dcterms:modified>
</cp:coreProperties>
</file>