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0F672" w14:textId="77777777" w:rsidR="00986737" w:rsidRPr="0077484E" w:rsidRDefault="002A6F14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7484E">
        <w:rPr>
          <w:rFonts w:ascii="Arial Narrow" w:hAnsi="Arial Narrow" w:cs="Arial"/>
          <w:sz w:val="22"/>
          <w:szCs w:val="22"/>
        </w:rPr>
        <w:t>Bydgoszcz</w:t>
      </w:r>
      <w:r w:rsidR="00986737" w:rsidRPr="0077484E">
        <w:rPr>
          <w:rFonts w:ascii="Arial Narrow" w:hAnsi="Arial Narrow" w:cs="Arial"/>
          <w:sz w:val="22"/>
          <w:szCs w:val="22"/>
        </w:rPr>
        <w:t xml:space="preserve"> dnia: </w:t>
      </w:r>
      <w:r w:rsidRPr="0077484E">
        <w:rPr>
          <w:rFonts w:ascii="Arial Narrow" w:hAnsi="Arial Narrow" w:cs="Arial"/>
          <w:sz w:val="22"/>
          <w:szCs w:val="22"/>
        </w:rPr>
        <w:t>2024-07-12</w:t>
      </w:r>
    </w:p>
    <w:p w14:paraId="144B586C" w14:textId="77777777" w:rsidR="00986737" w:rsidRPr="0077484E" w:rsidRDefault="002A6F14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7484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98BD504" w14:textId="77777777" w:rsidR="00986737" w:rsidRPr="0077484E" w:rsidRDefault="002A6F14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7484E">
        <w:rPr>
          <w:rFonts w:ascii="Arial Narrow" w:hAnsi="Arial Narrow" w:cs="Arial"/>
          <w:sz w:val="22"/>
          <w:szCs w:val="22"/>
        </w:rPr>
        <w:t>Powstańców Warszawy</w:t>
      </w:r>
      <w:r w:rsidR="00986737" w:rsidRPr="0077484E">
        <w:rPr>
          <w:rFonts w:ascii="Arial Narrow" w:hAnsi="Arial Narrow" w:cs="Arial"/>
          <w:sz w:val="22"/>
          <w:szCs w:val="22"/>
        </w:rPr>
        <w:t xml:space="preserve"> </w:t>
      </w:r>
      <w:r w:rsidRPr="0077484E">
        <w:rPr>
          <w:rFonts w:ascii="Arial Narrow" w:hAnsi="Arial Narrow" w:cs="Arial"/>
          <w:sz w:val="22"/>
          <w:szCs w:val="22"/>
        </w:rPr>
        <w:t>5</w:t>
      </w:r>
    </w:p>
    <w:p w14:paraId="7477D39D" w14:textId="77777777" w:rsidR="00986737" w:rsidRPr="0077484E" w:rsidRDefault="002A6F14" w:rsidP="00986737">
      <w:pPr>
        <w:rPr>
          <w:rFonts w:ascii="Arial Narrow" w:hAnsi="Arial Narrow" w:cs="Arial"/>
          <w:sz w:val="22"/>
          <w:szCs w:val="22"/>
        </w:rPr>
      </w:pPr>
      <w:r w:rsidRPr="0077484E">
        <w:rPr>
          <w:rFonts w:ascii="Arial Narrow" w:hAnsi="Arial Narrow" w:cs="Arial"/>
          <w:sz w:val="22"/>
          <w:szCs w:val="22"/>
        </w:rPr>
        <w:t>85-681</w:t>
      </w:r>
      <w:r w:rsidR="00986737" w:rsidRPr="0077484E">
        <w:rPr>
          <w:rFonts w:ascii="Arial Narrow" w:hAnsi="Arial Narrow" w:cs="Arial"/>
          <w:sz w:val="22"/>
          <w:szCs w:val="22"/>
        </w:rPr>
        <w:t xml:space="preserve"> </w:t>
      </w:r>
      <w:r w:rsidRPr="0077484E">
        <w:rPr>
          <w:rFonts w:ascii="Arial Narrow" w:hAnsi="Arial Narrow" w:cs="Arial"/>
          <w:sz w:val="22"/>
          <w:szCs w:val="22"/>
        </w:rPr>
        <w:t>Bydgoszcz</w:t>
      </w:r>
    </w:p>
    <w:p w14:paraId="33FE3415" w14:textId="77777777" w:rsidR="00986737" w:rsidRPr="0077484E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77484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A20E1D2" w14:textId="77777777" w:rsidR="00986737" w:rsidRPr="0077484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77484E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7484E" w14:paraId="5611A47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84071D" w14:textId="77777777" w:rsidR="00986737" w:rsidRPr="0077484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77484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9E0C98D" w14:textId="77777777" w:rsidR="00986737" w:rsidRPr="0077484E" w:rsidRDefault="00986737" w:rsidP="0077484E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7484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7484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7484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7484E" w14:paraId="33C26BD5" w14:textId="77777777" w:rsidTr="005A632E">
        <w:tc>
          <w:tcPr>
            <w:tcW w:w="2269" w:type="dxa"/>
            <w:shd w:val="clear" w:color="auto" w:fill="auto"/>
          </w:tcPr>
          <w:p w14:paraId="2FA0EB3C" w14:textId="77777777" w:rsidR="00986737" w:rsidRPr="0077484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6D1B70" w14:textId="77777777" w:rsidR="00986737" w:rsidRPr="0077484E" w:rsidRDefault="002A6F1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Okulistyki do zabiegów zaćmy i witrektomii na okres 12 miesięcy</w:t>
            </w:r>
            <w:r w:rsidR="00986737" w:rsidRPr="0077484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A6F14" w:rsidRPr="0077484E" w14:paraId="2D481BD4" w14:textId="77777777" w:rsidTr="004D6C2B">
        <w:tc>
          <w:tcPr>
            <w:tcW w:w="2269" w:type="dxa"/>
            <w:shd w:val="clear" w:color="auto" w:fill="auto"/>
          </w:tcPr>
          <w:p w14:paraId="44AFA38B" w14:textId="77777777" w:rsidR="002A6F14" w:rsidRPr="0077484E" w:rsidRDefault="002A6F14" w:rsidP="004D6C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21EB2F" w14:textId="77777777" w:rsidR="002A6F14" w:rsidRPr="0077484E" w:rsidRDefault="002A6F14" w:rsidP="004D6C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bCs/>
                <w:sz w:val="22"/>
                <w:szCs w:val="22"/>
              </w:rPr>
              <w:t>85/2024</w:t>
            </w:r>
          </w:p>
        </w:tc>
      </w:tr>
    </w:tbl>
    <w:p w14:paraId="42605EDF" w14:textId="77777777" w:rsidR="00A80738" w:rsidRPr="0077484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6245619" w14:textId="77777777" w:rsidR="00D665F5" w:rsidRPr="0077484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7484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7484E">
        <w:rPr>
          <w:rFonts w:ascii="Arial Narrow" w:hAnsi="Arial Narrow" w:cs="Arial"/>
          <w:sz w:val="22"/>
          <w:szCs w:val="22"/>
        </w:rPr>
        <w:t>2</w:t>
      </w:r>
      <w:r w:rsidRPr="0077484E">
        <w:rPr>
          <w:rFonts w:ascii="Arial Narrow" w:hAnsi="Arial Narrow" w:cs="Arial"/>
          <w:sz w:val="22"/>
          <w:szCs w:val="22"/>
        </w:rPr>
        <w:t xml:space="preserve"> ust. 5 </w:t>
      </w:r>
      <w:r w:rsidRPr="0077484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7484E">
        <w:rPr>
          <w:rFonts w:ascii="Arial Narrow" w:hAnsi="Arial Narrow" w:cs="Arial"/>
          <w:sz w:val="22"/>
          <w:szCs w:val="22"/>
        </w:rPr>
        <w:t xml:space="preserve"> </w:t>
      </w:r>
      <w:r w:rsidR="002A6F14" w:rsidRPr="0077484E">
        <w:rPr>
          <w:rFonts w:ascii="Arial Narrow" w:hAnsi="Arial Narrow" w:cs="Arial"/>
          <w:sz w:val="22"/>
          <w:szCs w:val="22"/>
        </w:rPr>
        <w:t>(</w:t>
      </w:r>
      <w:proofErr w:type="spellStart"/>
      <w:r w:rsidR="002A6F14" w:rsidRPr="0077484E">
        <w:rPr>
          <w:rFonts w:ascii="Arial Narrow" w:hAnsi="Arial Narrow" w:cs="Arial"/>
          <w:sz w:val="22"/>
          <w:szCs w:val="22"/>
        </w:rPr>
        <w:t>t.j</w:t>
      </w:r>
      <w:proofErr w:type="spellEnd"/>
      <w:r w:rsidR="002A6F14" w:rsidRPr="0077484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77484E">
        <w:rPr>
          <w:rFonts w:ascii="Arial Narrow" w:hAnsi="Arial Narrow" w:cs="Arial"/>
          <w:sz w:val="22"/>
          <w:szCs w:val="22"/>
        </w:rPr>
        <w:t xml:space="preserve"> </w:t>
      </w:r>
      <w:r w:rsidRPr="0077484E">
        <w:rPr>
          <w:rFonts w:ascii="Arial Narrow" w:hAnsi="Arial Narrow" w:cs="Arial"/>
          <w:sz w:val="22"/>
          <w:szCs w:val="22"/>
        </w:rPr>
        <w:t>udostępnia</w:t>
      </w:r>
      <w:r w:rsidR="00F95C33" w:rsidRPr="0077484E">
        <w:rPr>
          <w:rFonts w:ascii="Arial Narrow" w:hAnsi="Arial Narrow" w:cs="Arial"/>
          <w:sz w:val="22"/>
          <w:szCs w:val="22"/>
        </w:rPr>
        <w:t xml:space="preserve"> </w:t>
      </w:r>
      <w:r w:rsidR="004C7E9B" w:rsidRPr="0077484E">
        <w:rPr>
          <w:rFonts w:ascii="Arial Narrow" w:hAnsi="Arial Narrow" w:cs="Arial"/>
          <w:sz w:val="22"/>
          <w:szCs w:val="22"/>
        </w:rPr>
        <w:t>informacj</w:t>
      </w:r>
      <w:r w:rsidR="00577BC6" w:rsidRPr="0077484E">
        <w:rPr>
          <w:rFonts w:ascii="Arial Narrow" w:hAnsi="Arial Narrow" w:cs="Arial"/>
          <w:sz w:val="22"/>
          <w:szCs w:val="22"/>
        </w:rPr>
        <w:t>ę</w:t>
      </w:r>
      <w:r w:rsidR="00035488" w:rsidRPr="0077484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7484E">
        <w:rPr>
          <w:rFonts w:ascii="Arial Narrow" w:hAnsi="Arial Narrow" w:cs="Arial"/>
          <w:sz w:val="22"/>
          <w:szCs w:val="22"/>
        </w:rPr>
        <w:t>.</w:t>
      </w:r>
    </w:p>
    <w:p w14:paraId="3B07C2B1" w14:textId="77777777" w:rsidR="00A80738" w:rsidRPr="0077484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7484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7484E">
        <w:rPr>
          <w:rFonts w:ascii="Arial Narrow" w:hAnsi="Arial Narrow" w:cs="Arial"/>
          <w:sz w:val="22"/>
          <w:szCs w:val="22"/>
        </w:rPr>
        <w:t xml:space="preserve"> w dniu </w:t>
      </w:r>
      <w:r w:rsidR="002A6F14" w:rsidRPr="0077484E">
        <w:rPr>
          <w:rFonts w:ascii="Arial Narrow" w:hAnsi="Arial Narrow" w:cs="Arial"/>
          <w:sz w:val="22"/>
          <w:szCs w:val="22"/>
        </w:rPr>
        <w:t>12/07/2024</w:t>
      </w:r>
      <w:r w:rsidR="00FF4AB1" w:rsidRPr="0077484E">
        <w:rPr>
          <w:rFonts w:ascii="Arial Narrow" w:hAnsi="Arial Narrow" w:cs="Arial"/>
          <w:sz w:val="22"/>
          <w:szCs w:val="22"/>
        </w:rPr>
        <w:t xml:space="preserve"> o godz. </w:t>
      </w:r>
      <w:r w:rsidR="002A6F14" w:rsidRPr="0077484E">
        <w:rPr>
          <w:rFonts w:ascii="Arial Narrow" w:hAnsi="Arial Narrow" w:cs="Arial"/>
          <w:sz w:val="22"/>
          <w:szCs w:val="22"/>
        </w:rPr>
        <w:t>08:15</w:t>
      </w:r>
      <w:r w:rsidRPr="0077484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7484E" w14:paraId="6A00ACBF" w14:textId="77777777" w:rsidTr="005A632E">
        <w:tc>
          <w:tcPr>
            <w:tcW w:w="1276" w:type="dxa"/>
            <w:shd w:val="clear" w:color="auto" w:fill="F2F2F2"/>
            <w:vAlign w:val="center"/>
          </w:tcPr>
          <w:p w14:paraId="33C4D053" w14:textId="77777777" w:rsidR="006B27ED" w:rsidRPr="0077484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77484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078D9B2" w14:textId="77777777" w:rsidR="006B27ED" w:rsidRPr="0077484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7443776" w14:textId="77777777" w:rsidR="006B27ED" w:rsidRPr="0077484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F1093BD" w14:textId="77777777" w:rsidR="006B27ED" w:rsidRPr="0077484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A6F14" w:rsidRPr="0077484E" w14:paraId="49236A24" w14:textId="77777777" w:rsidTr="004D6C2B">
        <w:tc>
          <w:tcPr>
            <w:tcW w:w="1276" w:type="dxa"/>
            <w:shd w:val="clear" w:color="auto" w:fill="auto"/>
            <w:vAlign w:val="center"/>
          </w:tcPr>
          <w:p w14:paraId="36F01B97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5F4187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561B16F" w14:textId="77777777" w:rsidR="002A6F14" w:rsidRPr="0077484E" w:rsidRDefault="002A6F14" w:rsidP="004D6C2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BAUSCH &amp; LOMB POLAND SP. Z O.O.</w:t>
            </w:r>
          </w:p>
          <w:p w14:paraId="4FE0BD8C" w14:textId="48DB9A9E" w:rsidR="002A6F14" w:rsidRPr="0077484E" w:rsidRDefault="0077484E" w:rsidP="004D6C2B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Marynarska 15</w:t>
            </w:r>
          </w:p>
          <w:p w14:paraId="7BD495F9" w14:textId="3870D9CD" w:rsidR="002A6F14" w:rsidRPr="0077484E" w:rsidRDefault="002A6F14" w:rsidP="004D6C2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0</w:t>
            </w:r>
            <w:r w:rsidR="0077484E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77484E">
              <w:rPr>
                <w:rFonts w:ascii="Arial Narrow" w:hAnsi="Arial Narrow" w:cs="Arial"/>
                <w:sz w:val="22"/>
                <w:szCs w:val="22"/>
              </w:rPr>
              <w:t>674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8A63CD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253 584.00 zł</w:t>
            </w:r>
          </w:p>
        </w:tc>
      </w:tr>
      <w:tr w:rsidR="002A6F14" w:rsidRPr="0077484E" w14:paraId="5661F853" w14:textId="77777777" w:rsidTr="004D6C2B">
        <w:tc>
          <w:tcPr>
            <w:tcW w:w="1276" w:type="dxa"/>
            <w:shd w:val="clear" w:color="auto" w:fill="auto"/>
            <w:vAlign w:val="center"/>
          </w:tcPr>
          <w:p w14:paraId="6EABC988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F5A2B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81315E4" w14:textId="77777777" w:rsidR="002A6F14" w:rsidRPr="0077484E" w:rsidRDefault="002A6F14" w:rsidP="004D6C2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BAUSCH &amp; LOMB POLAND SP. Z O.O.</w:t>
            </w:r>
          </w:p>
          <w:p w14:paraId="1F17ACC6" w14:textId="77777777" w:rsidR="0077484E" w:rsidRPr="0077484E" w:rsidRDefault="0077484E" w:rsidP="0077484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Marynarska 15</w:t>
            </w:r>
          </w:p>
          <w:p w14:paraId="189284E2" w14:textId="6A4BF375" w:rsidR="002A6F14" w:rsidRPr="0077484E" w:rsidRDefault="0077484E" w:rsidP="0077484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0</w:t>
            </w: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>-</w:t>
            </w:r>
            <w:r>
              <w:rPr>
                <w:rFonts w:ascii="Arial Narrow" w:hAnsi="Arial Narrow" w:cs="Arial"/>
                <w:sz w:val="22"/>
                <w:szCs w:val="22"/>
              </w:rPr>
              <w:t>674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008102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366 508.80 zł</w:t>
            </w:r>
          </w:p>
        </w:tc>
      </w:tr>
      <w:tr w:rsidR="002A6F14" w:rsidRPr="0077484E" w14:paraId="3564E4D6" w14:textId="77777777" w:rsidTr="004D6C2B">
        <w:tc>
          <w:tcPr>
            <w:tcW w:w="1276" w:type="dxa"/>
            <w:shd w:val="clear" w:color="auto" w:fill="auto"/>
            <w:vAlign w:val="center"/>
          </w:tcPr>
          <w:p w14:paraId="078076C0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585B1F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6AC9704" w14:textId="77777777" w:rsidR="002A6F14" w:rsidRPr="0077484E" w:rsidRDefault="002A6F14" w:rsidP="004D6C2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BAUSCH &amp; LOMB POLAND SP. Z O.O.</w:t>
            </w:r>
          </w:p>
          <w:p w14:paraId="4D42606F" w14:textId="77777777" w:rsidR="0077484E" w:rsidRPr="0077484E" w:rsidRDefault="0077484E" w:rsidP="0077484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Marynarska 15</w:t>
            </w:r>
          </w:p>
          <w:p w14:paraId="225A8A47" w14:textId="067A55E0" w:rsidR="002A6F14" w:rsidRPr="0077484E" w:rsidRDefault="0077484E" w:rsidP="0077484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0</w:t>
            </w: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>-</w:t>
            </w:r>
            <w:r>
              <w:rPr>
                <w:rFonts w:ascii="Arial Narrow" w:hAnsi="Arial Narrow" w:cs="Arial"/>
                <w:sz w:val="22"/>
                <w:szCs w:val="22"/>
              </w:rPr>
              <w:t>674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779A3E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2 872.80 zł</w:t>
            </w:r>
          </w:p>
        </w:tc>
      </w:tr>
      <w:tr w:rsidR="002A6F14" w:rsidRPr="0077484E" w14:paraId="312B17BC" w14:textId="77777777" w:rsidTr="004D6C2B">
        <w:tc>
          <w:tcPr>
            <w:tcW w:w="1276" w:type="dxa"/>
            <w:shd w:val="clear" w:color="auto" w:fill="auto"/>
            <w:vAlign w:val="center"/>
          </w:tcPr>
          <w:p w14:paraId="7AABB4F0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495B2B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13B3D64" w14:textId="77777777" w:rsidR="002A6F14" w:rsidRPr="0077484E" w:rsidRDefault="002A6F14" w:rsidP="004D6C2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BAUSCH &amp; LOMB POLAND SP. Z O.O.</w:t>
            </w:r>
          </w:p>
          <w:p w14:paraId="282D2D09" w14:textId="77777777" w:rsidR="0077484E" w:rsidRPr="0077484E" w:rsidRDefault="0077484E" w:rsidP="0077484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Marynarska 15</w:t>
            </w:r>
          </w:p>
          <w:p w14:paraId="688933F1" w14:textId="68258763" w:rsidR="002A6F14" w:rsidRPr="0077484E" w:rsidRDefault="0077484E" w:rsidP="0077484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0</w:t>
            </w: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>-</w:t>
            </w:r>
            <w:r>
              <w:rPr>
                <w:rFonts w:ascii="Arial Narrow" w:hAnsi="Arial Narrow" w:cs="Arial"/>
                <w:sz w:val="22"/>
                <w:szCs w:val="22"/>
              </w:rPr>
              <w:t>674</w:t>
            </w:r>
            <w:r w:rsidRPr="0077484E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9AA14E" w14:textId="77777777" w:rsidR="002A6F14" w:rsidRPr="0077484E" w:rsidRDefault="002A6F14" w:rsidP="004D6C2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484E">
              <w:rPr>
                <w:rFonts w:ascii="Arial Narrow" w:hAnsi="Arial Narrow" w:cs="Arial"/>
                <w:sz w:val="22"/>
                <w:szCs w:val="22"/>
              </w:rPr>
              <w:t>25 920.00 zł</w:t>
            </w:r>
          </w:p>
        </w:tc>
      </w:tr>
    </w:tbl>
    <w:p w14:paraId="5D3A5E70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7484E">
        <w:rPr>
          <w:rFonts w:ascii="Arial Narrow" w:hAnsi="Arial Narrow" w:cs="Arial"/>
          <w:i/>
          <w:sz w:val="22"/>
          <w:szCs w:val="22"/>
        </w:rPr>
        <w:t>Zamawiający</w:t>
      </w:r>
    </w:p>
    <w:p w14:paraId="2EAC01B7" w14:textId="77777777" w:rsidR="0077484E" w:rsidRPr="000605ED" w:rsidRDefault="0077484E" w:rsidP="007748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17CAA545" w14:textId="77777777" w:rsidR="0077484E" w:rsidRPr="000605ED" w:rsidRDefault="0077484E" w:rsidP="007748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54330F19" w14:textId="77777777" w:rsidR="0077484E" w:rsidRPr="000605ED" w:rsidRDefault="0077484E" w:rsidP="0077484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96465BA" w14:textId="1E8E84CE" w:rsidR="0077484E" w:rsidRPr="0077484E" w:rsidRDefault="0077484E" w:rsidP="0077484E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12.07.2024 r.</w:t>
      </w:r>
    </w:p>
    <w:bookmarkEnd w:id="0"/>
    <w:sectPr w:rsidR="0077484E" w:rsidRPr="0077484E" w:rsidSect="007748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0F39ED" w14:textId="77777777" w:rsidR="00660DBF" w:rsidRDefault="00660DBF">
      <w:r>
        <w:separator/>
      </w:r>
    </w:p>
  </w:endnote>
  <w:endnote w:type="continuationSeparator" w:id="0">
    <w:p w14:paraId="01454893" w14:textId="77777777" w:rsidR="00660DBF" w:rsidRDefault="00660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805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85BC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6AAD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DE4C84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4B4182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BC2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BC7E0" w14:textId="77777777" w:rsidR="009F189D" w:rsidRDefault="009F189D">
    <w:pPr>
      <w:pStyle w:val="Stopka"/>
      <w:tabs>
        <w:tab w:val="clear" w:pos="4536"/>
      </w:tabs>
      <w:jc w:val="center"/>
    </w:pPr>
  </w:p>
  <w:p w14:paraId="31AF9A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BC05B" w14:textId="77777777" w:rsidR="00660DBF" w:rsidRDefault="00660DBF">
      <w:r>
        <w:separator/>
      </w:r>
    </w:p>
  </w:footnote>
  <w:footnote w:type="continuationSeparator" w:id="0">
    <w:p w14:paraId="6B061FC2" w14:textId="77777777" w:rsidR="00660DBF" w:rsidRDefault="00660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98C97" w14:textId="77777777" w:rsidR="002A6F14" w:rsidRDefault="002A6F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2FFE4" w14:textId="77777777" w:rsidR="002A6F14" w:rsidRDefault="002A6F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0EDC1" w14:textId="77777777" w:rsidR="002A6F14" w:rsidRDefault="002A6F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DBF"/>
    <w:rsid w:val="00007727"/>
    <w:rsid w:val="00017720"/>
    <w:rsid w:val="00035488"/>
    <w:rsid w:val="000D7F25"/>
    <w:rsid w:val="000E00E5"/>
    <w:rsid w:val="00173B20"/>
    <w:rsid w:val="001C69FF"/>
    <w:rsid w:val="0023318D"/>
    <w:rsid w:val="002A6F14"/>
    <w:rsid w:val="003D72FD"/>
    <w:rsid w:val="00423179"/>
    <w:rsid w:val="00490DC0"/>
    <w:rsid w:val="00493F8C"/>
    <w:rsid w:val="004C7E9B"/>
    <w:rsid w:val="005614F2"/>
    <w:rsid w:val="00577BC6"/>
    <w:rsid w:val="005A632E"/>
    <w:rsid w:val="00660DBF"/>
    <w:rsid w:val="0069085C"/>
    <w:rsid w:val="006B27ED"/>
    <w:rsid w:val="0077484E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954731"/>
  <w15:chartTrackingRefBased/>
  <w15:docId w15:val="{D6F18957-1B19-443D-8628-96A679A58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7484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7484E"/>
    <w:rPr>
      <w:b/>
      <w:bCs/>
    </w:rPr>
  </w:style>
  <w:style w:type="character" w:styleId="Hipercze">
    <w:name w:val="Hyperlink"/>
    <w:uiPriority w:val="99"/>
    <w:unhideWhenUsed/>
    <w:rsid w:val="007748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2024-07-12T06:33:00Z</dcterms:created>
  <dcterms:modified xsi:type="dcterms:W3CDTF">2024-07-12T06:33:00Z</dcterms:modified>
</cp:coreProperties>
</file>